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1E83C" w14:textId="32CBB98A" w:rsidR="003E0717" w:rsidRPr="00EC509B" w:rsidRDefault="00EF2C17" w:rsidP="003E0717">
      <w:pPr>
        <w:pStyle w:val="DatumAusgabe"/>
        <w:rPr>
          <w:b w:val="0"/>
          <w:bCs w:val="0"/>
          <w:color w:val="auto"/>
        </w:rPr>
      </w:pPr>
      <w:r>
        <w:rPr>
          <w:b w:val="0"/>
          <w:bCs w:val="0"/>
          <w:color w:val="auto"/>
        </w:rPr>
        <w:t>17</w:t>
      </w:r>
      <w:r w:rsidR="00CE367A" w:rsidRPr="00EC509B">
        <w:rPr>
          <w:b w:val="0"/>
          <w:bCs w:val="0"/>
          <w:color w:val="auto"/>
        </w:rPr>
        <w:t xml:space="preserve"> June 2021</w:t>
      </w:r>
    </w:p>
    <w:tbl>
      <w:tblPr>
        <w:tblStyle w:val="TableGrid"/>
        <w:tblpPr w:vertAnchor="page" w:horzAnchor="page" w:tblpX="9086" w:tblpY="284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4"/>
      </w:tblGrid>
      <w:tr w:rsidR="00EC3DA8" w:rsidRPr="00B70B8B" w14:paraId="618DC758" w14:textId="77777777" w:rsidTr="00EC3DA8">
        <w:trPr>
          <w:trHeight w:hRule="exact" w:val="283"/>
        </w:trPr>
        <w:tc>
          <w:tcPr>
            <w:tcW w:w="2494" w:type="dxa"/>
            <w:noWrap/>
          </w:tcPr>
          <w:p w14:paraId="4670698B" w14:textId="77777777" w:rsidR="00EC3DA8" w:rsidRPr="00B70B8B" w:rsidRDefault="00EC3DA8" w:rsidP="00EC3DA8">
            <w:pPr>
              <w:pStyle w:val="Pressekontakt"/>
              <w:jc w:val="both"/>
              <w:rPr>
                <w:sz w:val="16"/>
                <w:szCs w:val="16"/>
              </w:rPr>
            </w:pPr>
            <w:r w:rsidRPr="00B70B8B">
              <w:rPr>
                <w:sz w:val="16"/>
                <w:szCs w:val="16"/>
              </w:rPr>
              <w:t xml:space="preserve">Press contact </w:t>
            </w:r>
          </w:p>
        </w:tc>
      </w:tr>
      <w:tr w:rsidR="00EC3DA8" w:rsidRPr="00B70B8B" w14:paraId="7461FA20" w14:textId="77777777" w:rsidTr="00EC3DA8">
        <w:trPr>
          <w:trHeight w:val="1140"/>
        </w:trPr>
        <w:tc>
          <w:tcPr>
            <w:tcW w:w="2494" w:type="dxa"/>
            <w:noWrap/>
            <w:tcMar>
              <w:top w:w="113" w:type="dxa"/>
              <w:bottom w:w="113" w:type="dxa"/>
            </w:tcMar>
          </w:tcPr>
          <w:p w14:paraId="551872EE" w14:textId="77777777" w:rsidR="00EC3DA8" w:rsidRPr="00B70B8B" w:rsidRDefault="00EC3DA8" w:rsidP="00EC3DA8">
            <w:pPr>
              <w:pStyle w:val="Kontakt"/>
              <w:jc w:val="both"/>
              <w:rPr>
                <w:sz w:val="16"/>
                <w:szCs w:val="16"/>
                <w:lang w:val="de-AT"/>
              </w:rPr>
            </w:pPr>
            <w:r w:rsidRPr="00B70B8B">
              <w:rPr>
                <w:sz w:val="16"/>
                <w:szCs w:val="16"/>
                <w:lang w:val="de-AT"/>
              </w:rPr>
              <w:t xml:space="preserve">Yani Fadzil </w:t>
            </w:r>
          </w:p>
          <w:p w14:paraId="25FDF9C4" w14:textId="77777777" w:rsidR="00EC3DA8" w:rsidRPr="00B70B8B" w:rsidRDefault="00EC3DA8" w:rsidP="00EC3DA8">
            <w:pPr>
              <w:pStyle w:val="Kontakt"/>
              <w:jc w:val="both"/>
              <w:rPr>
                <w:sz w:val="16"/>
                <w:szCs w:val="16"/>
                <w:lang w:val="de-AT"/>
              </w:rPr>
            </w:pPr>
            <w:r w:rsidRPr="00B70B8B">
              <w:rPr>
                <w:sz w:val="16"/>
                <w:szCs w:val="16"/>
                <w:lang w:val="de-AT"/>
              </w:rPr>
              <w:t>Senior Manager, VPCM</w:t>
            </w:r>
          </w:p>
          <w:p w14:paraId="1B639DDC" w14:textId="77777777" w:rsidR="00EC3DA8" w:rsidRPr="00B70B8B" w:rsidRDefault="00EC3DA8" w:rsidP="00EC3DA8">
            <w:pPr>
              <w:pStyle w:val="Kontakt"/>
              <w:jc w:val="both"/>
              <w:rPr>
                <w:sz w:val="16"/>
                <w:szCs w:val="16"/>
                <w:lang w:val="de-AT"/>
              </w:rPr>
            </w:pPr>
            <w:r w:rsidRPr="00B70B8B">
              <w:rPr>
                <w:sz w:val="16"/>
                <w:szCs w:val="16"/>
                <w:lang w:val="de-AT"/>
              </w:rPr>
              <w:t>Tel: 012 – 212 8977</w:t>
            </w:r>
          </w:p>
          <w:p w14:paraId="57ABC99A" w14:textId="77777777" w:rsidR="00EC3DA8" w:rsidRPr="00B70B8B" w:rsidRDefault="00EC3DA8" w:rsidP="00EC3DA8">
            <w:pPr>
              <w:pStyle w:val="Kontakt"/>
              <w:jc w:val="both"/>
              <w:rPr>
                <w:sz w:val="16"/>
                <w:szCs w:val="16"/>
                <w:lang w:val="de-AT"/>
              </w:rPr>
            </w:pPr>
            <w:r w:rsidRPr="00B70B8B">
              <w:rPr>
                <w:sz w:val="16"/>
                <w:szCs w:val="16"/>
                <w:lang w:val="de-AT"/>
              </w:rPr>
              <w:t xml:space="preserve">E: </w:t>
            </w:r>
            <w:hyperlink r:id="rId8" w:history="1">
              <w:r w:rsidRPr="00B70B8B">
                <w:rPr>
                  <w:rStyle w:val="Hyperlink"/>
                  <w:color w:val="auto"/>
                  <w:sz w:val="16"/>
                  <w:szCs w:val="16"/>
                  <w:lang w:val="de-AT"/>
                </w:rPr>
                <w:t>yani.fadzil@vw.com.my</w:t>
              </w:r>
            </w:hyperlink>
            <w:r w:rsidRPr="00B70B8B">
              <w:rPr>
                <w:rStyle w:val="Hyperlink"/>
                <w:color w:val="auto"/>
                <w:sz w:val="16"/>
                <w:szCs w:val="16"/>
                <w:lang w:val="de-AT"/>
              </w:rPr>
              <w:t xml:space="preserve"> </w:t>
            </w:r>
          </w:p>
        </w:tc>
      </w:tr>
      <w:tr w:rsidR="00EC3DA8" w:rsidRPr="00B70B8B" w14:paraId="2C2FB5D4" w14:textId="77777777" w:rsidTr="00EC3DA8">
        <w:trPr>
          <w:trHeight w:val="73"/>
        </w:trPr>
        <w:tc>
          <w:tcPr>
            <w:tcW w:w="2494" w:type="dxa"/>
            <w:noWrap/>
            <w:tcMar>
              <w:top w:w="113" w:type="dxa"/>
              <w:bottom w:w="113" w:type="dxa"/>
            </w:tcMar>
          </w:tcPr>
          <w:p w14:paraId="6DC58E04" w14:textId="77777777" w:rsidR="00EC3DA8" w:rsidRDefault="00EC3DA8" w:rsidP="00EC3DA8">
            <w:pPr>
              <w:pStyle w:val="Kontakt"/>
              <w:jc w:val="both"/>
              <w:rPr>
                <w:sz w:val="16"/>
                <w:szCs w:val="16"/>
                <w:lang w:val="de-DE"/>
              </w:rPr>
            </w:pPr>
            <w:r w:rsidRPr="00166CD1">
              <w:rPr>
                <w:noProof/>
              </w:rPr>
              <w:drawing>
                <wp:anchor distT="0" distB="0" distL="114300" distR="114300" simplePos="0" relativeHeight="251660288" behindDoc="0" locked="0" layoutInCell="1" allowOverlap="1" wp14:anchorId="32F6EE4E" wp14:editId="4620EF9E">
                  <wp:simplePos x="0" y="0"/>
                  <wp:positionH relativeFrom="column">
                    <wp:posOffset>358140</wp:posOffset>
                  </wp:positionH>
                  <wp:positionV relativeFrom="paragraph">
                    <wp:posOffset>635</wp:posOffset>
                  </wp:positionV>
                  <wp:extent cx="290195" cy="289560"/>
                  <wp:effectExtent l="0" t="0" r="0" b="0"/>
                  <wp:wrapSquare wrapText="bothSides"/>
                  <wp:docPr id="1028" name="Picture 4" descr="1025px-Instagram-Icon - Out &amp; About Magazine">
                    <a:hlinkClick xmlns:a="http://schemas.openxmlformats.org/drawingml/2006/main" r:id="rId9"/>
                    <a:extLst xmlns:a="http://schemas.openxmlformats.org/drawingml/2006/main">
                      <a:ext uri="{FF2B5EF4-FFF2-40B4-BE49-F238E27FC236}">
                        <a16:creationId xmlns:a16="http://schemas.microsoft.com/office/drawing/2014/main" id="{46C80468-2E03-403A-A937-344DFC0DD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1025px-Instagram-Icon - Out &amp; About Magazine">
                            <a:hlinkClick r:id="rId9"/>
                            <a:extLst>
                              <a:ext uri="{FF2B5EF4-FFF2-40B4-BE49-F238E27FC236}">
                                <a16:creationId xmlns:a16="http://schemas.microsoft.com/office/drawing/2014/main" id="{46C80468-2E03-403A-A937-344DFC0DD7B4}"/>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195" cy="289560"/>
                          </a:xfrm>
                          <a:prstGeom prst="rect">
                            <a:avLst/>
                          </a:prstGeom>
                          <a:noFill/>
                        </pic:spPr>
                      </pic:pic>
                    </a:graphicData>
                  </a:graphic>
                  <wp14:sizeRelH relativeFrom="margin">
                    <wp14:pctWidth>0</wp14:pctWidth>
                  </wp14:sizeRelH>
                  <wp14:sizeRelV relativeFrom="margin">
                    <wp14:pctHeight>0</wp14:pctHeight>
                  </wp14:sizeRelV>
                </wp:anchor>
              </w:drawing>
            </w:r>
            <w:r w:rsidRPr="00166CD1">
              <w:rPr>
                <w:noProof/>
              </w:rPr>
              <w:drawing>
                <wp:anchor distT="0" distB="0" distL="114300" distR="114300" simplePos="0" relativeHeight="251661312" behindDoc="0" locked="0" layoutInCell="1" allowOverlap="1" wp14:anchorId="78954C99" wp14:editId="12A87F5F">
                  <wp:simplePos x="0" y="0"/>
                  <wp:positionH relativeFrom="margin">
                    <wp:posOffset>708660</wp:posOffset>
                  </wp:positionH>
                  <wp:positionV relativeFrom="paragraph">
                    <wp:posOffset>15875</wp:posOffset>
                  </wp:positionV>
                  <wp:extent cx="349885" cy="243840"/>
                  <wp:effectExtent l="0" t="0" r="0" b="3810"/>
                  <wp:wrapSquare wrapText="bothSides"/>
                  <wp:docPr id="1030" name="Picture 6" descr="Brand Resources - YouTube">
                    <a:hlinkClick xmlns:a="http://schemas.openxmlformats.org/drawingml/2006/main" r:id="rId11"/>
                    <a:extLst xmlns:a="http://schemas.openxmlformats.org/drawingml/2006/main">
                      <a:ext uri="{FF2B5EF4-FFF2-40B4-BE49-F238E27FC236}">
                        <a16:creationId xmlns:a16="http://schemas.microsoft.com/office/drawing/2014/main" id="{A49FBF80-50D4-4A33-8428-3AE8A4B3F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Brand Resources - YouTube">
                            <a:hlinkClick r:id="rId11"/>
                            <a:extLst>
                              <a:ext uri="{FF2B5EF4-FFF2-40B4-BE49-F238E27FC236}">
                                <a16:creationId xmlns:a16="http://schemas.microsoft.com/office/drawing/2014/main" id="{A49FBF80-50D4-4A33-8428-3AE8A4B3FC0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885" cy="243840"/>
                          </a:xfrm>
                          <a:prstGeom prst="rect">
                            <a:avLst/>
                          </a:prstGeom>
                          <a:noFill/>
                        </pic:spPr>
                      </pic:pic>
                    </a:graphicData>
                  </a:graphic>
                  <wp14:sizeRelH relativeFrom="margin">
                    <wp14:pctWidth>0</wp14:pctWidth>
                  </wp14:sizeRelH>
                  <wp14:sizeRelV relativeFrom="margin">
                    <wp14:pctHeight>0</wp14:pctHeight>
                  </wp14:sizeRelV>
                </wp:anchor>
              </w:drawing>
            </w:r>
            <w:r w:rsidRPr="00166CD1">
              <w:rPr>
                <w:b/>
                <w:noProof/>
              </w:rPr>
              <w:drawing>
                <wp:anchor distT="0" distB="0" distL="114300" distR="114300" simplePos="0" relativeHeight="251659264" behindDoc="0" locked="0" layoutInCell="1" allowOverlap="1" wp14:anchorId="652B27AA" wp14:editId="439DA1E3">
                  <wp:simplePos x="0" y="0"/>
                  <wp:positionH relativeFrom="column">
                    <wp:posOffset>0</wp:posOffset>
                  </wp:positionH>
                  <wp:positionV relativeFrom="paragraph">
                    <wp:posOffset>0</wp:posOffset>
                  </wp:positionV>
                  <wp:extent cx="289560" cy="289560"/>
                  <wp:effectExtent l="0" t="0" r="0" b="0"/>
                  <wp:wrapSquare wrapText="bothSides"/>
                  <wp:docPr id="1026" name="Picture 2" descr="Facebook - Free social media icons">
                    <a:hlinkClick xmlns:a="http://schemas.openxmlformats.org/drawingml/2006/main" r:id="rId13"/>
                    <a:extLst xmlns:a="http://schemas.openxmlformats.org/drawingml/2006/main">
                      <a:ext uri="{FF2B5EF4-FFF2-40B4-BE49-F238E27FC236}">
                        <a16:creationId xmlns:a16="http://schemas.microsoft.com/office/drawing/2014/main" id="{6700D55F-D172-44C7-8C5A-9BC8788BDD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acebook - Free social media icons">
                            <a:hlinkClick r:id="rId13"/>
                            <a:extLst>
                              <a:ext uri="{FF2B5EF4-FFF2-40B4-BE49-F238E27FC236}">
                                <a16:creationId xmlns:a16="http://schemas.microsoft.com/office/drawing/2014/main" id="{6700D55F-D172-44C7-8C5A-9BC8788BDD4D}"/>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pic:spPr>
                      </pic:pic>
                    </a:graphicData>
                  </a:graphic>
                </wp:anchor>
              </w:drawing>
            </w:r>
          </w:p>
          <w:p w14:paraId="4EE61AFA" w14:textId="77777777" w:rsidR="00EC3DA8" w:rsidRDefault="00EC3DA8" w:rsidP="00EC3DA8">
            <w:pPr>
              <w:pStyle w:val="Kontakt"/>
              <w:jc w:val="both"/>
              <w:rPr>
                <w:sz w:val="16"/>
                <w:szCs w:val="16"/>
                <w:lang w:val="de-DE"/>
              </w:rPr>
            </w:pPr>
          </w:p>
          <w:p w14:paraId="6CA5B578" w14:textId="77777777" w:rsidR="00EC3DA8" w:rsidRPr="00B70B8B" w:rsidRDefault="00EC3DA8" w:rsidP="00EC3DA8">
            <w:pPr>
              <w:pStyle w:val="Kontakt"/>
              <w:jc w:val="both"/>
              <w:rPr>
                <w:sz w:val="16"/>
                <w:szCs w:val="16"/>
                <w:lang w:val="de-DE"/>
              </w:rPr>
            </w:pPr>
            <w:r>
              <w:rPr>
                <w:sz w:val="16"/>
                <w:szCs w:val="16"/>
                <w:lang w:val="de-DE"/>
              </w:rPr>
              <w:t>Click to subcribe to our social media channels</w:t>
            </w:r>
          </w:p>
        </w:tc>
      </w:tr>
      <w:tr w:rsidR="00EC3DA8" w:rsidRPr="00B70B8B" w14:paraId="25EDE856" w14:textId="77777777" w:rsidTr="00EC3DA8">
        <w:tc>
          <w:tcPr>
            <w:tcW w:w="2494" w:type="dxa"/>
            <w:noWrap/>
            <w:tcMar>
              <w:top w:w="113" w:type="dxa"/>
              <w:bottom w:w="0" w:type="dxa"/>
            </w:tcMar>
          </w:tcPr>
          <w:p w14:paraId="3D5F5BF5" w14:textId="77777777" w:rsidR="00EC3DA8" w:rsidRDefault="00EC3DA8" w:rsidP="00EC3DA8">
            <w:pPr>
              <w:pStyle w:val="Kontakt"/>
              <w:jc w:val="both"/>
              <w:rPr>
                <w:snapToGrid/>
                <w:sz w:val="16"/>
                <w:szCs w:val="16"/>
              </w:rPr>
            </w:pPr>
            <w:r w:rsidRPr="00B70B8B">
              <w:rPr>
                <w:snapToGrid/>
                <w:sz w:val="16"/>
                <w:szCs w:val="16"/>
              </w:rPr>
              <w:t xml:space="preserve">More </w:t>
            </w:r>
            <w:r>
              <w:rPr>
                <w:snapToGrid/>
                <w:sz w:val="16"/>
                <w:szCs w:val="16"/>
              </w:rPr>
              <w:t>information at:</w:t>
            </w:r>
          </w:p>
          <w:p w14:paraId="0E57ACF5" w14:textId="77777777" w:rsidR="00EC3DA8" w:rsidRDefault="00EC3DA8" w:rsidP="00EC3DA8">
            <w:pPr>
              <w:pStyle w:val="Kontakt"/>
              <w:jc w:val="both"/>
              <w:rPr>
                <w:snapToGrid/>
                <w:sz w:val="16"/>
                <w:szCs w:val="16"/>
              </w:rPr>
            </w:pPr>
            <w:r>
              <w:rPr>
                <w:snapToGrid/>
                <w:sz w:val="16"/>
                <w:szCs w:val="16"/>
              </w:rPr>
              <w:t xml:space="preserve">Volkswagen Malaysia </w:t>
            </w:r>
            <w:hyperlink r:id="rId15" w:history="1">
              <w:r w:rsidRPr="00077E0D">
                <w:rPr>
                  <w:rStyle w:val="Hyperlink"/>
                  <w:snapToGrid/>
                  <w:color w:val="000099"/>
                  <w:sz w:val="16"/>
                  <w:szCs w:val="16"/>
                </w:rPr>
                <w:t>website</w:t>
              </w:r>
            </w:hyperlink>
          </w:p>
          <w:p w14:paraId="5492FC82" w14:textId="77777777" w:rsidR="00EC3DA8" w:rsidRPr="00EC509B" w:rsidRDefault="00EC3DA8" w:rsidP="00EC3DA8">
            <w:pPr>
              <w:pStyle w:val="Kontakt"/>
              <w:jc w:val="both"/>
              <w:rPr>
                <w:snapToGrid/>
                <w:sz w:val="16"/>
                <w:szCs w:val="16"/>
              </w:rPr>
            </w:pPr>
            <w:r>
              <w:rPr>
                <w:snapToGrid/>
                <w:sz w:val="16"/>
                <w:szCs w:val="16"/>
              </w:rPr>
              <w:t>Volkswagen</w:t>
            </w:r>
            <w:r w:rsidRPr="00EC509B">
              <w:rPr>
                <w:snapToGrid/>
                <w:color w:val="00B0F0"/>
                <w:sz w:val="16"/>
                <w:szCs w:val="16"/>
              </w:rPr>
              <w:t xml:space="preserve"> </w:t>
            </w:r>
            <w:hyperlink r:id="rId16" w:history="1">
              <w:r w:rsidRPr="00077E0D">
                <w:rPr>
                  <w:rStyle w:val="Hyperlink"/>
                  <w:snapToGrid/>
                  <w:color w:val="000099"/>
                  <w:sz w:val="16"/>
                  <w:szCs w:val="16"/>
                </w:rPr>
                <w:t>newsroom</w:t>
              </w:r>
            </w:hyperlink>
          </w:p>
        </w:tc>
      </w:tr>
    </w:tbl>
    <w:p w14:paraId="510BA330" w14:textId="6170FE78" w:rsidR="00EF2C17" w:rsidRPr="00197706" w:rsidRDefault="00464BEB" w:rsidP="00EF2C17">
      <w:pPr>
        <w:pStyle w:val="Heading1"/>
        <w:jc w:val="both"/>
        <w:rPr>
          <w:rFonts w:ascii="VW Text Office" w:hAnsi="VW Text Office"/>
          <w:sz w:val="32"/>
        </w:rPr>
      </w:pPr>
      <w:r>
        <w:rPr>
          <w:rFonts w:ascii="VW Text Office" w:hAnsi="VW Text Office"/>
          <w:sz w:val="32"/>
        </w:rPr>
        <w:t xml:space="preserve">Anda sudah bersedia? </w:t>
      </w:r>
      <w:r w:rsidR="00EF2C17" w:rsidRPr="00572E00">
        <w:rPr>
          <w:rFonts w:ascii="VW Text Office" w:hAnsi="VW Text Office"/>
          <w:sz w:val="32"/>
        </w:rPr>
        <w:t>Volkswagen Arteon R-Line</w:t>
      </w:r>
      <w:r w:rsidR="00FE6653">
        <w:rPr>
          <w:rFonts w:ascii="VW Text Office" w:hAnsi="VW Text Office"/>
          <w:sz w:val="32"/>
        </w:rPr>
        <w:t xml:space="preserve"> 4MOTION</w:t>
      </w:r>
      <w:r w:rsidR="00EF2C17" w:rsidRPr="00572E00">
        <w:rPr>
          <w:rFonts w:ascii="VW Text Office" w:hAnsi="VW Text Office"/>
          <w:sz w:val="32"/>
        </w:rPr>
        <w:t xml:space="preserve"> </w:t>
      </w:r>
      <w:r>
        <w:rPr>
          <w:rFonts w:ascii="VW Text Office" w:hAnsi="VW Text Office"/>
          <w:sz w:val="32"/>
        </w:rPr>
        <w:t xml:space="preserve">baharu kini dibuka untuk tempahan </w:t>
      </w:r>
    </w:p>
    <w:p w14:paraId="540C6DAC" w14:textId="7003F9D6" w:rsidR="009A26F4" w:rsidRDefault="009A26F4" w:rsidP="00C02004">
      <w:pPr>
        <w:spacing w:line="240" w:lineRule="exact"/>
        <w:rPr>
          <w:bCs/>
          <w:sz w:val="16"/>
          <w:szCs w:val="16"/>
        </w:rPr>
      </w:pPr>
    </w:p>
    <w:p w14:paraId="1A75BEF3" w14:textId="6DDBA14F" w:rsidR="004216B3" w:rsidRPr="004109E8" w:rsidRDefault="00464BEB" w:rsidP="001134F9">
      <w:pPr>
        <w:pStyle w:val="ListParagraph"/>
        <w:numPr>
          <w:ilvl w:val="0"/>
          <w:numId w:val="15"/>
        </w:numPr>
        <w:jc w:val="both"/>
        <w:rPr>
          <w:rStyle w:val="apple-converted-space"/>
          <w:b/>
          <w:bCs/>
          <w:sz w:val="16"/>
          <w:szCs w:val="16"/>
        </w:rPr>
      </w:pPr>
      <w:r w:rsidRPr="004109E8">
        <w:rPr>
          <w:rStyle w:val="apple-converted-space"/>
          <w:rFonts w:ascii="VW Text Office" w:hAnsi="VW Text Office"/>
          <w:b/>
          <w:bCs/>
        </w:rPr>
        <w:t>Tempahan kini dibuka dengan anggaran harga bermula</w:t>
      </w:r>
      <w:r w:rsidR="00917588" w:rsidRPr="004109E8">
        <w:rPr>
          <w:rStyle w:val="apple-converted-space"/>
          <w:rFonts w:ascii="VW Text Office" w:hAnsi="VW Text Office"/>
          <w:b/>
          <w:bCs/>
        </w:rPr>
        <w:t xml:space="preserve"> </w:t>
      </w:r>
      <w:r w:rsidR="004109E8" w:rsidRPr="004109E8">
        <w:rPr>
          <w:rStyle w:val="apple-converted-space"/>
          <w:rFonts w:ascii="VW Text Office" w:hAnsi="VW Text Office"/>
          <w:b/>
          <w:bCs/>
        </w:rPr>
        <w:t>RM245,000</w:t>
      </w:r>
      <w:r w:rsidR="00E30F10" w:rsidRPr="004109E8">
        <w:rPr>
          <w:rStyle w:val="apple-converted-space"/>
          <w:rFonts w:ascii="VW Text Office" w:hAnsi="VW Text Office"/>
          <w:b/>
          <w:bCs/>
        </w:rPr>
        <w:t xml:space="preserve"> </w:t>
      </w:r>
      <w:r w:rsidRPr="004109E8">
        <w:rPr>
          <w:rStyle w:val="apple-converted-space"/>
          <w:rFonts w:ascii="VW Text Office" w:hAnsi="VW Text Office"/>
          <w:b/>
          <w:bCs/>
        </w:rPr>
        <w:t>hingga</w:t>
      </w:r>
      <w:r w:rsidR="00E30F10" w:rsidRPr="004109E8">
        <w:rPr>
          <w:rStyle w:val="apple-converted-space"/>
          <w:rFonts w:ascii="VW Text Office" w:hAnsi="VW Text Office"/>
          <w:b/>
          <w:bCs/>
        </w:rPr>
        <w:t xml:space="preserve"> </w:t>
      </w:r>
      <w:r w:rsidR="004109E8" w:rsidRPr="004109E8">
        <w:rPr>
          <w:rStyle w:val="apple-converted-space"/>
          <w:rFonts w:ascii="VW Text Office" w:hAnsi="VW Text Office"/>
          <w:b/>
          <w:bCs/>
        </w:rPr>
        <w:t>RM255,000</w:t>
      </w:r>
    </w:p>
    <w:p w14:paraId="639471D0" w14:textId="15A5DF26" w:rsidR="001134F9" w:rsidRPr="004109E8" w:rsidRDefault="00464BEB" w:rsidP="001134F9">
      <w:pPr>
        <w:pStyle w:val="ListParagraph"/>
        <w:numPr>
          <w:ilvl w:val="0"/>
          <w:numId w:val="15"/>
        </w:numPr>
        <w:jc w:val="both"/>
        <w:rPr>
          <w:rStyle w:val="apple-converted-space"/>
          <w:b/>
          <w:bCs/>
          <w:sz w:val="16"/>
          <w:szCs w:val="16"/>
        </w:rPr>
      </w:pPr>
      <w:r w:rsidRPr="004109E8">
        <w:rPr>
          <w:rStyle w:val="apple-converted-space"/>
          <w:rFonts w:ascii="VW Text Office" w:hAnsi="VW Text Office" w:cs="Arial"/>
          <w:b/>
          <w:bCs/>
          <w:shd w:val="clear" w:color="auto" w:fill="FFFFFF"/>
        </w:rPr>
        <w:t xml:space="preserve">Lebih berkuasa dengan prestasi tiada tandingan </w:t>
      </w:r>
      <w:r w:rsidR="00000E89" w:rsidRPr="004109E8">
        <w:rPr>
          <w:rStyle w:val="apple-converted-space"/>
          <w:rFonts w:ascii="VW Text Office" w:hAnsi="VW Text Office" w:cs="Arial"/>
          <w:b/>
          <w:bCs/>
          <w:shd w:val="clear" w:color="auto" w:fill="FFFFFF"/>
        </w:rPr>
        <w:t xml:space="preserve">280PS </w:t>
      </w:r>
      <w:r w:rsidRPr="004109E8">
        <w:rPr>
          <w:rStyle w:val="apple-converted-space"/>
          <w:rFonts w:ascii="VW Text Office" w:hAnsi="VW Text Office" w:cs="Arial"/>
          <w:b/>
          <w:bCs/>
          <w:shd w:val="clear" w:color="auto" w:fill="FFFFFF"/>
        </w:rPr>
        <w:t xml:space="preserve">dan tork </w:t>
      </w:r>
      <w:r w:rsidR="007E6400" w:rsidRPr="004109E8">
        <w:rPr>
          <w:rStyle w:val="apple-converted-space"/>
          <w:rFonts w:ascii="VW Text Office" w:hAnsi="VW Text Office" w:cs="Arial"/>
          <w:b/>
          <w:bCs/>
          <w:shd w:val="clear" w:color="auto" w:fill="FFFFFF"/>
        </w:rPr>
        <w:t>3</w:t>
      </w:r>
      <w:r w:rsidR="00000E89" w:rsidRPr="004109E8">
        <w:rPr>
          <w:rStyle w:val="apple-converted-space"/>
          <w:rFonts w:ascii="VW Text Office" w:hAnsi="VW Text Office" w:cs="Arial"/>
          <w:b/>
          <w:bCs/>
          <w:shd w:val="clear" w:color="auto" w:fill="FFFFFF"/>
        </w:rPr>
        <w:t xml:space="preserve">50Nm </w:t>
      </w:r>
    </w:p>
    <w:p w14:paraId="2F22BBAF" w14:textId="517C2DE8" w:rsidR="001134F9" w:rsidRPr="004109E8" w:rsidRDefault="00464BEB" w:rsidP="001134F9">
      <w:pPr>
        <w:pStyle w:val="ListParagraph"/>
        <w:numPr>
          <w:ilvl w:val="0"/>
          <w:numId w:val="15"/>
        </w:numPr>
        <w:jc w:val="both"/>
        <w:rPr>
          <w:rStyle w:val="apple-converted-space"/>
          <w:b/>
          <w:bCs/>
          <w:sz w:val="16"/>
          <w:szCs w:val="16"/>
        </w:rPr>
      </w:pPr>
      <w:r w:rsidRPr="004109E8">
        <w:rPr>
          <w:rStyle w:val="apple-converted-space"/>
          <w:rFonts w:ascii="VW Text Office" w:hAnsi="VW Text Office" w:cs="Arial"/>
          <w:b/>
          <w:bCs/>
          <w:shd w:val="clear" w:color="auto" w:fill="FFFFFF"/>
        </w:rPr>
        <w:t xml:space="preserve">Pemanduan dinamik dengan sistem pacuan semua roda </w:t>
      </w:r>
      <w:r w:rsidR="00000E89" w:rsidRPr="004109E8">
        <w:rPr>
          <w:rStyle w:val="apple-converted-space"/>
          <w:rFonts w:ascii="VW Text Office" w:hAnsi="VW Text Office" w:cs="Arial"/>
          <w:b/>
          <w:bCs/>
          <w:shd w:val="clear" w:color="auto" w:fill="FFFFFF"/>
        </w:rPr>
        <w:t xml:space="preserve">4MOTION </w:t>
      </w:r>
    </w:p>
    <w:p w14:paraId="0A2910A1" w14:textId="6706D877" w:rsidR="007E6400" w:rsidRPr="007E6400" w:rsidRDefault="00464BEB" w:rsidP="001134F9">
      <w:pPr>
        <w:pStyle w:val="ListParagraph"/>
        <w:numPr>
          <w:ilvl w:val="0"/>
          <w:numId w:val="15"/>
        </w:numPr>
        <w:jc w:val="both"/>
        <w:rPr>
          <w:rStyle w:val="apple-converted-space"/>
          <w:b/>
          <w:bCs/>
          <w:sz w:val="16"/>
          <w:szCs w:val="16"/>
        </w:rPr>
      </w:pPr>
      <w:r w:rsidRPr="004109E8">
        <w:rPr>
          <w:rStyle w:val="apple-converted-space"/>
          <w:rFonts w:ascii="VW Text Office" w:hAnsi="VW Text Office" w:cs="Arial"/>
          <w:b/>
          <w:bCs/>
          <w:shd w:val="clear" w:color="auto" w:fill="FFFFFF"/>
        </w:rPr>
        <w:t>Model pertama menggunakan logo</w:t>
      </w:r>
      <w:r>
        <w:rPr>
          <w:rStyle w:val="apple-converted-space"/>
          <w:rFonts w:ascii="VW Text Office" w:hAnsi="VW Text Office" w:cs="Arial"/>
          <w:b/>
          <w:bCs/>
          <w:shd w:val="clear" w:color="auto" w:fill="FFFFFF"/>
        </w:rPr>
        <w:t xml:space="preserve"> Volkswagen dan R yang ba</w:t>
      </w:r>
      <w:r w:rsidR="00BB6819">
        <w:rPr>
          <w:rStyle w:val="apple-converted-space"/>
          <w:rFonts w:ascii="VW Text Office" w:hAnsi="VW Text Office" w:cs="Arial"/>
          <w:b/>
          <w:bCs/>
          <w:shd w:val="clear" w:color="auto" w:fill="FFFFFF"/>
        </w:rPr>
        <w:t>ha</w:t>
      </w:r>
      <w:r>
        <w:rPr>
          <w:rStyle w:val="apple-converted-space"/>
          <w:rFonts w:ascii="VW Text Office" w:hAnsi="VW Text Office" w:cs="Arial"/>
          <w:b/>
          <w:bCs/>
          <w:shd w:val="clear" w:color="auto" w:fill="FFFFFF"/>
        </w:rPr>
        <w:t>ru</w:t>
      </w:r>
    </w:p>
    <w:p w14:paraId="00D0904F" w14:textId="4EFD9EDE" w:rsidR="0047667C" w:rsidRPr="000A651D" w:rsidRDefault="0047667C" w:rsidP="00C21846">
      <w:pPr>
        <w:jc w:val="both"/>
      </w:pPr>
    </w:p>
    <w:p w14:paraId="70DD95BD" w14:textId="7227526F" w:rsidR="00464BEB" w:rsidRDefault="00EF2C17" w:rsidP="00EF2C17">
      <w:pPr>
        <w:jc w:val="both"/>
      </w:pPr>
      <w:r w:rsidRPr="000A651D">
        <w:rPr>
          <w:b/>
        </w:rPr>
        <w:t xml:space="preserve">KUALA LUMPUR </w:t>
      </w:r>
      <w:r w:rsidRPr="000A651D">
        <w:t xml:space="preserve">– </w:t>
      </w:r>
      <w:r w:rsidRPr="00FD5EE8">
        <w:t>Volkswagen Passenger Cars Malaysia (VPCM)</w:t>
      </w:r>
      <w:r w:rsidR="00464BEB">
        <w:t xml:space="preserve"> kini mula menerima pra-tempahan untuk Arteon R-Line 4MOTION baharu</w:t>
      </w:r>
      <w:r w:rsidR="00464BEB" w:rsidRPr="00FD5EE8">
        <w:t>.</w:t>
      </w:r>
      <w:r w:rsidR="00464BEB">
        <w:t xml:space="preserve"> Dipasang di Pekan, Pahang, Arteon baharu dijangka ditawarkan pada harga  di antara </w:t>
      </w:r>
      <w:r w:rsidR="00464BEB" w:rsidRPr="00C06CCB">
        <w:t>RM</w:t>
      </w:r>
      <w:r w:rsidR="004109E8">
        <w:t>245</w:t>
      </w:r>
      <w:r w:rsidR="00464BEB" w:rsidRPr="00C06CCB">
        <w:t>,000</w:t>
      </w:r>
      <w:r w:rsidR="00464BEB">
        <w:t xml:space="preserve"> hingga</w:t>
      </w:r>
      <w:r w:rsidR="00464BEB" w:rsidRPr="00C06CCB">
        <w:t xml:space="preserve"> RM</w:t>
      </w:r>
      <w:r w:rsidR="004109E8">
        <w:t>255</w:t>
      </w:r>
      <w:r w:rsidR="00464BEB" w:rsidRPr="00C06CCB">
        <w:t>,000</w:t>
      </w:r>
      <w:r w:rsidR="00464BEB">
        <w:t xml:space="preserve"> apabila dilancarkan kelak.</w:t>
      </w:r>
    </w:p>
    <w:p w14:paraId="7BD3518B" w14:textId="77777777" w:rsidR="00464BEB" w:rsidRDefault="00464BEB" w:rsidP="00EF2C17">
      <w:pPr>
        <w:jc w:val="both"/>
      </w:pPr>
    </w:p>
    <w:p w14:paraId="251A535D" w14:textId="2BB8451A" w:rsidR="00464BEB" w:rsidRDefault="00464BEB" w:rsidP="00EF2C17">
      <w:pPr>
        <w:jc w:val="both"/>
      </w:pPr>
      <w:r>
        <w:t xml:space="preserve">Diperkenalkan ke pasaran Malaysia tahun lalu, Arteon merupakan model utama Volkswagen, sebuah jentera cukup menawan yang menggabungkan siluet yang kemas bersama pengendalian dan prestasi dinamik.  Dengan gaya dan kelajuan, Arteon baharu hadir dengan beberapa penambahbaikan seperti kemas kini pada bahagian dalaman dan luaran, selain teknologi dan enjin baharu.   </w:t>
      </w:r>
    </w:p>
    <w:p w14:paraId="37222E85" w14:textId="77777777" w:rsidR="00E149AD" w:rsidRDefault="00E149AD" w:rsidP="0069054B">
      <w:pPr>
        <w:jc w:val="both"/>
      </w:pPr>
    </w:p>
    <w:p w14:paraId="4A622EFC" w14:textId="40BA26D8" w:rsidR="0069054B" w:rsidRDefault="00EC2EEF" w:rsidP="00B4143E">
      <w:pPr>
        <w:jc w:val="both"/>
        <w:rPr>
          <w:szCs w:val="22"/>
        </w:rPr>
      </w:pPr>
      <w:r>
        <w:rPr>
          <w:noProof/>
        </w:rPr>
        <w:drawing>
          <wp:anchor distT="0" distB="0" distL="114300" distR="114300" simplePos="0" relativeHeight="251663360" behindDoc="0" locked="0" layoutInCell="1" allowOverlap="1" wp14:anchorId="4071070F" wp14:editId="5E49CF0A">
            <wp:simplePos x="0" y="0"/>
            <wp:positionH relativeFrom="margin">
              <wp:align>left</wp:align>
            </wp:positionH>
            <wp:positionV relativeFrom="paragraph">
              <wp:posOffset>85090</wp:posOffset>
            </wp:positionV>
            <wp:extent cx="2638425" cy="1483360"/>
            <wp:effectExtent l="0" t="0" r="952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BEB">
        <w:t xml:space="preserve">Menjadi model pertama yang menggunakan logo Volkswagen dan R baharu, karekter atletik Arteon R-Line diserlahkan dengan kemasan R-Line yang </w:t>
      </w:r>
      <w:r w:rsidR="0069054B">
        <w:rPr>
          <w:szCs w:val="22"/>
        </w:rPr>
        <w:t>sporty</w:t>
      </w:r>
      <w:r w:rsidR="00464BEB">
        <w:rPr>
          <w:szCs w:val="22"/>
        </w:rPr>
        <w:t xml:space="preserve">. </w:t>
      </w:r>
      <w:r w:rsidR="0069054B">
        <w:rPr>
          <w:szCs w:val="22"/>
        </w:rPr>
        <w:t xml:space="preserve"> </w:t>
      </w:r>
      <w:r w:rsidR="00464BEB">
        <w:rPr>
          <w:szCs w:val="22"/>
        </w:rPr>
        <w:t>Gril dan bampar hadapan yang telah direka semula kini kelihatan lebih mantap bersama lampu utama LED penuh. Pada bahagian belakang, lampu</w:t>
      </w:r>
      <w:r w:rsidR="00B4143E">
        <w:rPr>
          <w:szCs w:val="22"/>
        </w:rPr>
        <w:t xml:space="preserve"> </w:t>
      </w:r>
      <w:r w:rsidR="00E149AD">
        <w:rPr>
          <w:szCs w:val="22"/>
        </w:rPr>
        <w:t xml:space="preserve">LED 3D </w:t>
      </w:r>
      <w:r w:rsidR="00464BEB">
        <w:rPr>
          <w:szCs w:val="22"/>
        </w:rPr>
        <w:t xml:space="preserve">dengan lampu isyarat membelok berturutan meningkatkan lagi karekter reka bentuk </w:t>
      </w:r>
      <w:r w:rsidR="00B4143E">
        <w:rPr>
          <w:szCs w:val="22"/>
        </w:rPr>
        <w:t>Arteon</w:t>
      </w:r>
      <w:r w:rsidR="00E149AD">
        <w:rPr>
          <w:szCs w:val="22"/>
        </w:rPr>
        <w:t>.</w:t>
      </w:r>
    </w:p>
    <w:p w14:paraId="49BC3771" w14:textId="77777777" w:rsidR="00E149AD" w:rsidRDefault="00E149AD" w:rsidP="0069054B">
      <w:pPr>
        <w:jc w:val="both"/>
        <w:rPr>
          <w:szCs w:val="22"/>
        </w:rPr>
      </w:pPr>
    </w:p>
    <w:p w14:paraId="101CB8FA" w14:textId="088A2523" w:rsidR="00464BEB" w:rsidRDefault="00EF2C17" w:rsidP="00EF2C17">
      <w:pPr>
        <w:jc w:val="both"/>
      </w:pPr>
      <w:r w:rsidRPr="004A6F92">
        <w:t xml:space="preserve">Arteon </w:t>
      </w:r>
      <w:r w:rsidR="00464BEB">
        <w:t xml:space="preserve">sememangnya dibina untuk prestasi dan ia dikuasakan oleh enjin turbo </w:t>
      </w:r>
      <w:r w:rsidR="00464BEB" w:rsidRPr="004A6F92">
        <w:t>2.0L TSI</w:t>
      </w:r>
      <w:r w:rsidR="00464BEB">
        <w:t xml:space="preserve">. Dipadankan bersama kotak gear </w:t>
      </w:r>
      <w:r w:rsidR="00464BEB" w:rsidRPr="004A6F92">
        <w:t>direct shift</w:t>
      </w:r>
      <w:r w:rsidR="00464BEB">
        <w:t xml:space="preserve"> klac basah 7-kelajuan DSG, ia mampu menghasilkan kuasa </w:t>
      </w:r>
      <w:r w:rsidR="00464BEB" w:rsidRPr="004A6F92">
        <w:t xml:space="preserve">280PS </w:t>
      </w:r>
      <w:r w:rsidR="00464BEB">
        <w:t>d</w:t>
      </w:r>
      <w:r w:rsidR="00464BEB" w:rsidRPr="004A6F92">
        <w:t>an</w:t>
      </w:r>
      <w:r w:rsidR="00464BEB">
        <w:t xml:space="preserve"> tork sebanyak</w:t>
      </w:r>
      <w:r w:rsidR="00464BEB" w:rsidRPr="004A6F92">
        <w:t xml:space="preserve"> 350Nm </w:t>
      </w:r>
      <w:r w:rsidR="00464BEB">
        <w:t xml:space="preserve">di antara </w:t>
      </w:r>
      <w:r w:rsidR="00464BEB" w:rsidRPr="004A6F92">
        <w:t xml:space="preserve">5,100 </w:t>
      </w:r>
      <w:r w:rsidR="00464BEB">
        <w:t>hingga</w:t>
      </w:r>
      <w:r w:rsidR="00464BEB" w:rsidRPr="004A6F92">
        <w:t xml:space="preserve"> 6,500rpm</w:t>
      </w:r>
      <w:r w:rsidR="00464BEB">
        <w:t xml:space="preserve">. Kuasa itu kemudian disalurkan ke sistem pacuan semua roda </w:t>
      </w:r>
      <w:r w:rsidR="00464BEB" w:rsidRPr="004A6F92">
        <w:rPr>
          <w:szCs w:val="22"/>
        </w:rPr>
        <w:t>4MOTION</w:t>
      </w:r>
      <w:r w:rsidR="00464BEB">
        <w:rPr>
          <w:szCs w:val="22"/>
        </w:rPr>
        <w:t xml:space="preserve">. Arteon hanya memerlukan masa 5.6 saat untuk memecut dari 0-100kmj, sekali gus mengatasi pesaingnya. </w:t>
      </w:r>
    </w:p>
    <w:p w14:paraId="1211625A" w14:textId="77777777" w:rsidR="00464BEB" w:rsidRDefault="00464BEB" w:rsidP="00EF2C17">
      <w:pPr>
        <w:jc w:val="both"/>
      </w:pPr>
    </w:p>
    <w:p w14:paraId="7B20FB5C" w14:textId="36BF7579" w:rsidR="00464BEB" w:rsidRDefault="00464BEB" w:rsidP="00EF2C17">
      <w:pPr>
        <w:jc w:val="both"/>
      </w:pPr>
      <w:r>
        <w:lastRenderedPageBreak/>
        <w:t xml:space="preserve">Ruang kokpit baharu direka untuk tampil menawan. Antara perubahan termasuklah stereng baharu dengan kawalan sentuhan haptik, tempat duduk sports yang dibalut kulit Nappa Carbon bersama logo R baharu serta sistem audio 12 unit pembesar suara premium berkuasa 700-watt daripada </w:t>
      </w:r>
      <w:r>
        <w:rPr>
          <w:szCs w:val="22"/>
        </w:rPr>
        <w:t xml:space="preserve">Harman Kardon. Sistem infohibur </w:t>
      </w:r>
      <w:r w:rsidRPr="00816671">
        <w:t>Discover Pro</w:t>
      </w:r>
      <w:r>
        <w:t xml:space="preserve"> dengan skrin bersaiz 9.2” didatangkan bersama ciri kawalan gestur dan suara, selain menyokong sistem App-Connect untuk Apple CarPlay dan Android Auto tanpa wayar.</w:t>
      </w:r>
    </w:p>
    <w:p w14:paraId="371BC104" w14:textId="5E8DD4C1" w:rsidR="00EF2C17" w:rsidRDefault="00EF2C17" w:rsidP="00EF2C17">
      <w:pPr>
        <w:jc w:val="both"/>
      </w:pPr>
    </w:p>
    <w:p w14:paraId="0227E60E" w14:textId="207514BC" w:rsidR="00464BEB" w:rsidRPr="001442CC" w:rsidRDefault="00464BEB" w:rsidP="00EF2C17">
      <w:pPr>
        <w:jc w:val="both"/>
      </w:pPr>
      <w:r>
        <w:t>Pemandu pula dihidangkan dengan Digital Cockpit beresolusi tinggi yang menawarkan kemudahan dan boleh diubah suai dengan hanya sentuhan jari. Sistem keselamatan menjadi keutamaan, jadi sistem bantuan pemandu termaju hadir dengan ciri Lane Assist, Side Assist dan Driver Alert.</w:t>
      </w:r>
    </w:p>
    <w:p w14:paraId="6A03AFD7" w14:textId="77777777" w:rsidR="00464BEB" w:rsidRDefault="00464BEB" w:rsidP="00EF2C17">
      <w:pPr>
        <w:jc w:val="both"/>
      </w:pPr>
    </w:p>
    <w:p w14:paraId="556717A5" w14:textId="0D40CE5A" w:rsidR="00464BEB" w:rsidRDefault="00CC21B4" w:rsidP="00EF2C17">
      <w:pPr>
        <w:jc w:val="both"/>
      </w:pPr>
      <w:r>
        <w:t xml:space="preserve">Arteon R-Line 4MOTION </w:t>
      </w:r>
      <w:r w:rsidR="00464BEB">
        <w:t>baharu didatangkan dalam lima warna – pilihan warna metalik ialah biru (Lapiz Blue), kelabu (</w:t>
      </w:r>
      <w:r w:rsidR="00464BEB" w:rsidRPr="000A651D">
        <w:rPr>
          <w:szCs w:val="22"/>
        </w:rPr>
        <w:t>Manganese Grey</w:t>
      </w:r>
      <w:r w:rsidR="00464BEB">
        <w:rPr>
          <w:szCs w:val="22"/>
        </w:rPr>
        <w:t>) dan perak (Pyrite Silver). Manakala warna dengan efek mutiara pula ialah hitam (Deep Black) dan putih (Oryx White).</w:t>
      </w:r>
    </w:p>
    <w:p w14:paraId="5FA613C8" w14:textId="77777777" w:rsidR="00464BEB" w:rsidRDefault="00464BEB" w:rsidP="00EF2C17">
      <w:pPr>
        <w:jc w:val="both"/>
      </w:pPr>
    </w:p>
    <w:p w14:paraId="401B7490" w14:textId="2F8D1B4F" w:rsidR="00EF2C17" w:rsidRDefault="00464BEB" w:rsidP="00EF2C17">
      <w:pPr>
        <w:jc w:val="both"/>
      </w:pPr>
      <w:r>
        <w:t xml:space="preserve">Tempahan boleh dibuat di </w:t>
      </w:r>
      <w:hyperlink r:id="rId18" w:history="1">
        <w:r w:rsidRPr="004951EE">
          <w:rPr>
            <w:rStyle w:val="Hyperlink"/>
            <w:szCs w:val="22"/>
          </w:rPr>
          <w:t>eShowroom</w:t>
        </w:r>
      </w:hyperlink>
      <w:r w:rsidRPr="000A651D">
        <w:rPr>
          <w:szCs w:val="22"/>
        </w:rPr>
        <w:t xml:space="preserve">. </w:t>
      </w:r>
      <w:r>
        <w:rPr>
          <w:szCs w:val="22"/>
        </w:rPr>
        <w:t xml:space="preserve">Maklumat lanjut, sila layari laman Arteon R-Line 4MOTION di </w:t>
      </w:r>
      <w:hyperlink r:id="rId19" w:history="1">
        <w:r w:rsidR="00FD0DC8" w:rsidRPr="00747061">
          <w:rPr>
            <w:rStyle w:val="Hyperlink"/>
          </w:rPr>
          <w:t>https://www.volkswagen.com.my/the-new-arteon-r-line-4motion</w:t>
        </w:r>
      </w:hyperlink>
    </w:p>
    <w:p w14:paraId="785387E2" w14:textId="77777777" w:rsidR="00EF2C17" w:rsidRPr="000A651D" w:rsidRDefault="00EF2C17" w:rsidP="00EF2C17">
      <w:pPr>
        <w:jc w:val="both"/>
        <w:rPr>
          <w:szCs w:val="22"/>
          <w:lang w:val="en-MY"/>
        </w:rPr>
      </w:pPr>
      <w:bookmarkStart w:id="0" w:name="_Hlk29291310"/>
    </w:p>
    <w:bookmarkEnd w:id="0"/>
    <w:p w14:paraId="4CC36D8C" w14:textId="77777777" w:rsidR="00EF2C17" w:rsidRDefault="00EF2C17" w:rsidP="00EF2C17">
      <w:pPr>
        <w:jc w:val="both"/>
        <w:rPr>
          <w:szCs w:val="22"/>
        </w:rPr>
      </w:pPr>
    </w:p>
    <w:p w14:paraId="004E8275" w14:textId="77777777" w:rsidR="00EF2C17" w:rsidRDefault="00EF2C17" w:rsidP="00EF2C17">
      <w:pPr>
        <w:jc w:val="both"/>
        <w:rPr>
          <w:szCs w:val="22"/>
        </w:rPr>
      </w:pPr>
    </w:p>
    <w:p w14:paraId="5EEF79E0" w14:textId="77777777" w:rsidR="00EF2C17" w:rsidRPr="000A651D" w:rsidRDefault="00EF2C17" w:rsidP="00EF2C17">
      <w:pPr>
        <w:jc w:val="center"/>
        <w:rPr>
          <w:szCs w:val="22"/>
        </w:rPr>
      </w:pPr>
      <w:r>
        <w:rPr>
          <w:szCs w:val="22"/>
        </w:rPr>
        <w:t>###</w:t>
      </w:r>
    </w:p>
    <w:p w14:paraId="7F17B848" w14:textId="77777777" w:rsidR="00875378" w:rsidRPr="00197706" w:rsidRDefault="00875378" w:rsidP="00197706">
      <w:pPr>
        <w:rPr>
          <w:rStyle w:val="Hyperlink"/>
          <w:color w:val="auto"/>
          <w:u w:val="none"/>
          <w:lang w:val="en-MY"/>
        </w:rPr>
      </w:pPr>
    </w:p>
    <w:tbl>
      <w:tblPr>
        <w:tblpPr w:leftFromText="142" w:rightFromText="142" w:vertAnchor="page" w:horzAnchor="margin" w:tblpY="13578"/>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1B66DE" w:rsidRPr="000A651D" w14:paraId="5B053E56" w14:textId="77777777" w:rsidTr="00932DD1">
        <w:tc>
          <w:tcPr>
            <w:tcW w:w="7058" w:type="dxa"/>
            <w:tcBorders>
              <w:top w:val="single" w:sz="2" w:space="0" w:color="auto"/>
              <w:left w:val="nil"/>
              <w:bottom w:val="single" w:sz="2" w:space="0" w:color="auto"/>
              <w:right w:val="nil"/>
            </w:tcBorders>
          </w:tcPr>
          <w:p w14:paraId="1578EC12" w14:textId="77777777" w:rsidR="001B66DE" w:rsidRPr="000A651D" w:rsidRDefault="001B66DE" w:rsidP="00932DD1">
            <w:pPr>
              <w:pStyle w:val="Abbinder"/>
              <w:spacing w:line="240" w:lineRule="auto"/>
              <w:jc w:val="both"/>
              <w:rPr>
                <w:sz w:val="14"/>
                <w:szCs w:val="14"/>
                <w:lang w:val="en-US"/>
              </w:rPr>
            </w:pPr>
            <w:r w:rsidRPr="000A651D">
              <w:rPr>
                <w:rFonts w:cs="Arial"/>
                <w:sz w:val="16"/>
                <w:szCs w:val="20"/>
              </w:rPr>
              <w:t>Volkswagen Passenger Cars Malaysia (VPCM) is the official distributor of Volkswagen cars in Malaysia. With long-term business aspirations in the region VPCM’s primary focus is on sales strategies through future products, strengthening the Volkswagen dealer network and service and parts availability. VPCM is managed by European automotive retail specialist, Porsche Holding Salzburg, is one of the largest and most successful automotive distributors in Europe. The Salzburg-based company was founded in 1947 and operates today in 26 markets in Western- and South-eastern Europe, China, and in Colombia and Chile in South America.</w:t>
            </w:r>
          </w:p>
        </w:tc>
      </w:tr>
    </w:tbl>
    <w:p w14:paraId="564628D6" w14:textId="6AE55AB9" w:rsidR="000858FA" w:rsidRDefault="000858FA" w:rsidP="00197706">
      <w:pPr>
        <w:rPr>
          <w:rFonts w:ascii="VW Text" w:hAnsi="VW Text"/>
          <w:color w:val="000000"/>
          <w:sz w:val="30"/>
          <w:szCs w:val="30"/>
          <w:shd w:val="clear" w:color="auto" w:fill="FFFFFF"/>
        </w:rPr>
      </w:pPr>
    </w:p>
    <w:p w14:paraId="7BD6518E" w14:textId="6803B995" w:rsidR="00320C34" w:rsidRDefault="00320C34" w:rsidP="00197706">
      <w:pPr>
        <w:rPr>
          <w:rFonts w:ascii="VW Text" w:hAnsi="VW Text"/>
          <w:color w:val="000000"/>
          <w:sz w:val="30"/>
          <w:szCs w:val="30"/>
          <w:shd w:val="clear" w:color="auto" w:fill="FFFFFF"/>
        </w:rPr>
      </w:pPr>
    </w:p>
    <w:p w14:paraId="71F372DA" w14:textId="2389FA5A" w:rsidR="00320C34" w:rsidRDefault="00320C34" w:rsidP="00197706">
      <w:pPr>
        <w:rPr>
          <w:rFonts w:ascii="VW Text" w:hAnsi="VW Text"/>
          <w:color w:val="000000"/>
          <w:sz w:val="30"/>
          <w:szCs w:val="30"/>
          <w:shd w:val="clear" w:color="auto" w:fill="FFFFFF"/>
        </w:rPr>
      </w:pPr>
    </w:p>
    <w:p w14:paraId="7F560A8F" w14:textId="22E0152D" w:rsidR="00320C34" w:rsidRDefault="00320C34" w:rsidP="00197706">
      <w:pPr>
        <w:rPr>
          <w:rFonts w:ascii="VW Text" w:hAnsi="VW Text"/>
          <w:color w:val="000000"/>
          <w:sz w:val="30"/>
          <w:szCs w:val="30"/>
          <w:shd w:val="clear" w:color="auto" w:fill="FFFFFF"/>
        </w:rPr>
      </w:pPr>
    </w:p>
    <w:p w14:paraId="09991154" w14:textId="39199C96" w:rsidR="00320C34" w:rsidRDefault="00320C34" w:rsidP="00197706">
      <w:pPr>
        <w:rPr>
          <w:rFonts w:ascii="VW Text" w:hAnsi="VW Text"/>
          <w:color w:val="000000"/>
          <w:sz w:val="30"/>
          <w:szCs w:val="30"/>
          <w:shd w:val="clear" w:color="auto" w:fill="FFFFFF"/>
        </w:rPr>
      </w:pPr>
    </w:p>
    <w:p w14:paraId="2698F325" w14:textId="54B4A550" w:rsidR="00320C34" w:rsidRDefault="00320C34" w:rsidP="00197706">
      <w:pPr>
        <w:rPr>
          <w:rFonts w:ascii="VW Text" w:hAnsi="VW Text"/>
          <w:color w:val="000000"/>
          <w:sz w:val="30"/>
          <w:szCs w:val="30"/>
          <w:shd w:val="clear" w:color="auto" w:fill="FFFFFF"/>
        </w:rPr>
      </w:pPr>
    </w:p>
    <w:p w14:paraId="71ED1E3A" w14:textId="77777777" w:rsidR="00320C34" w:rsidRPr="00320C34" w:rsidRDefault="00320C34" w:rsidP="00320C34">
      <w:pPr>
        <w:jc w:val="both"/>
        <w:rPr>
          <w:rStyle w:val="Hyperlink"/>
          <w:color w:val="auto"/>
          <w:sz w:val="16"/>
          <w:szCs w:val="16"/>
        </w:rPr>
      </w:pPr>
      <w:bookmarkStart w:id="1" w:name="_Hlk74815780"/>
      <w:r w:rsidRPr="00320C34">
        <w:rPr>
          <w:rStyle w:val="Hyperlink"/>
          <w:color w:val="auto"/>
          <w:sz w:val="16"/>
          <w:szCs w:val="16"/>
        </w:rPr>
        <w:t>SEO/Metatags Keywords</w:t>
      </w:r>
    </w:p>
    <w:p w14:paraId="355EEF82" w14:textId="77777777" w:rsidR="00320C34" w:rsidRPr="00320C34" w:rsidRDefault="00320C34" w:rsidP="00320C34">
      <w:pPr>
        <w:rPr>
          <w:noProof/>
          <w:color w:val="000000"/>
          <w:sz w:val="14"/>
          <w:szCs w:val="12"/>
          <w:bdr w:val="none" w:sz="0" w:space="0" w:color="auto" w:frame="1"/>
        </w:rPr>
      </w:pPr>
      <w:r w:rsidRPr="00320C34">
        <w:rPr>
          <w:noProof/>
          <w:color w:val="000000"/>
          <w:sz w:val="14"/>
          <w:szCs w:val="12"/>
          <w:bdr w:val="none" w:sz="0" w:space="0" w:color="auto" w:frame="1"/>
        </w:rPr>
        <w:t xml:space="preserve">Volkswagen, Volkswagen Malaysia, Volkswagen Arteon R-Line, Arteon, R-Line, TSI,  VW Arteon 2.0 TSI, DSG, Harman Kardon, 4MOTION All-Wheel Drive, 7-speed DSG </w:t>
      </w:r>
      <w:bookmarkEnd w:id="1"/>
    </w:p>
    <w:sectPr w:rsidR="00320C34" w:rsidRPr="00320C34" w:rsidSect="00C21846">
      <w:headerReference w:type="default" r:id="rId20"/>
      <w:footerReference w:type="default" r:id="rId21"/>
      <w:pgSz w:w="11906" w:h="16838" w:code="9"/>
      <w:pgMar w:top="2520"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8A71B9" w14:textId="77777777" w:rsidR="00E1549D" w:rsidRDefault="00E1549D">
      <w:r>
        <w:separator/>
      </w:r>
    </w:p>
  </w:endnote>
  <w:endnote w:type="continuationSeparator" w:id="0">
    <w:p w14:paraId="54BBB7B6" w14:textId="77777777" w:rsidR="00E1549D" w:rsidRDefault="00E1549D">
      <w:r>
        <w:continuationSeparator/>
      </w:r>
    </w:p>
  </w:endnote>
  <w:endnote w:type="continuationNotice" w:id="1">
    <w:p w14:paraId="13470167" w14:textId="77777777" w:rsidR="00E1549D" w:rsidRDefault="00E154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Text Office">
    <w:panose1 w:val="020B0504040200000003"/>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W Head Office">
    <w:panose1 w:val="020B0504040200000003"/>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panose1 w:val="020B0504040200000003"/>
    <w:charset w:val="00"/>
    <w:family w:val="auto"/>
    <w:pitch w:val="variable"/>
    <w:sig w:usb0="00000001" w:usb1="5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VW Text">
    <w:panose1 w:val="020B0504040200000003"/>
    <w:charset w:val="00"/>
    <w:family w:val="swiss"/>
    <w:notTrueType/>
    <w:pitch w:val="variable"/>
    <w:sig w:usb0="A00002AF" w:usb1="5000207B"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898E7" w14:textId="7BAD7BA9" w:rsidR="00C960CA" w:rsidRDefault="00C21846">
    <w:pPr>
      <w:pStyle w:val="Footer"/>
    </w:pPr>
    <w:r>
      <w:rPr>
        <w:noProof/>
        <w:snapToGrid/>
        <w:lang w:val="en-US" w:eastAsia="en-US"/>
      </w:rPr>
      <mc:AlternateContent>
        <mc:Choice Requires="wps">
          <w:drawing>
            <wp:anchor distT="0" distB="0" distL="114300" distR="114300" simplePos="0" relativeHeight="251658245" behindDoc="0" locked="0" layoutInCell="0" allowOverlap="1" wp14:anchorId="496DF8B5" wp14:editId="175813B3">
              <wp:simplePos x="0" y="0"/>
              <wp:positionH relativeFrom="page">
                <wp:posOffset>0</wp:posOffset>
              </wp:positionH>
              <wp:positionV relativeFrom="page">
                <wp:posOffset>10234930</wp:posOffset>
              </wp:positionV>
              <wp:extent cx="7560310" cy="266700"/>
              <wp:effectExtent l="0" t="0" r="0" b="0"/>
              <wp:wrapNone/>
              <wp:docPr id="20" name="MSIPCM4acf4f72b96f1e68979b732c" descr="{&quot;HashCode&quot;:-60275460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FAD24E" w14:textId="17CB6E00" w:rsidR="00C21846" w:rsidRPr="00C21846" w:rsidRDefault="00C21846" w:rsidP="00C21846">
                          <w:pPr>
                            <w:jc w:val="center"/>
                            <w:rPr>
                              <w:rFonts w:ascii="Arial" w:hAnsi="Arial"/>
                              <w:color w:val="001753"/>
                              <w:sz w:val="16"/>
                            </w:rPr>
                          </w:pPr>
                          <w:r w:rsidRPr="00C21846">
                            <w:rPr>
                              <w:rFonts w:ascii="Arial" w:hAnsi="Arial"/>
                              <w:color w:val="001753"/>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6DF8B5" id="_x0000_t202" coordsize="21600,21600" o:spt="202" path="m,l,21600r21600,l21600,xe">
              <v:stroke joinstyle="miter"/>
              <v:path gradientshapeok="t" o:connecttype="rect"/>
            </v:shapetype>
            <v:shape id="MSIPCM4acf4f72b96f1e68979b732c" o:spid="_x0000_s1028" type="#_x0000_t202" alt="{&quot;HashCode&quot;:-602754607,&quot;Height&quot;:841.0,&quot;Width&quot;:595.0,&quot;Placement&quot;:&quot;Footer&quot;,&quot;Index&quot;:&quot;Primary&quot;,&quot;Section&quot;:1,&quot;Top&quot;:0.0,&quot;Left&quot;:0.0}" style="position:absolute;margin-left:0;margin-top:805.9pt;width:595.3pt;height:21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" o:allowincell="f" filled="f" stroked="f" strokeweight=".5pt">
              <v:textbox inset=",0,,0">
                <w:txbxContent>
                  <w:p w14:paraId="45FAD24E" w14:textId="17CB6E00" w:rsidR="00C21846" w:rsidRPr="00C21846" w:rsidRDefault="00C21846" w:rsidP="00C21846">
                    <w:pPr>
                      <w:jc w:val="center"/>
                      <w:rPr>
                        <w:rFonts w:ascii="Arial" w:hAnsi="Arial"/>
                        <w:color w:val="001753"/>
                        <w:sz w:val="16"/>
                      </w:rPr>
                    </w:pPr>
                    <w:r w:rsidRPr="00C21846">
                      <w:rPr>
                        <w:rFonts w:ascii="Arial" w:hAnsi="Arial"/>
                        <w:color w:val="001753"/>
                        <w:sz w:val="16"/>
                      </w:rPr>
                      <w:t>Internal</w:t>
                    </w:r>
                  </w:p>
                </w:txbxContent>
              </v:textbox>
              <w10:wrap anchorx="page" anchory="page"/>
            </v:shape>
          </w:pict>
        </mc:Fallback>
      </mc:AlternateContent>
    </w:r>
    <w:r w:rsidR="006D265E">
      <w:rPr>
        <w:noProof/>
        <w:lang w:val="en-US" w:eastAsia="en-US"/>
      </w:rPr>
      <mc:AlternateContent>
        <mc:Choice Requires="wps">
          <w:drawing>
            <wp:anchor distT="0" distB="0" distL="114300" distR="114300" simplePos="0" relativeHeight="251658241" behindDoc="0" locked="0" layoutInCell="1" allowOverlap="1" wp14:anchorId="33C57819" wp14:editId="5CDEFBB6">
              <wp:simplePos x="0" y="0"/>
              <wp:positionH relativeFrom="page">
                <wp:posOffset>5965825</wp:posOffset>
              </wp:positionH>
              <wp:positionV relativeFrom="paragraph">
                <wp:posOffset>-455930</wp:posOffset>
              </wp:positionV>
              <wp:extent cx="1332230" cy="342265"/>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42265"/>
                      </a:xfrm>
                      <a:prstGeom prst="rect">
                        <a:avLst/>
                      </a:prstGeom>
                      <a:solidFill>
                        <a:srgbClr val="FFFFFF"/>
                      </a:solidFill>
                      <a:ln w="9525">
                        <a:noFill/>
                        <a:miter lim="800000"/>
                        <a:headEnd/>
                        <a:tailEnd/>
                      </a:ln>
                    </wps:spPr>
                    <wps:txbx>
                      <w:txbxContent>
                        <w:p w14:paraId="5DA06AB2" w14:textId="6317EC07" w:rsidR="00425870" w:rsidRDefault="007E42EC" w:rsidP="00227E36">
                          <w:pPr>
                            <w:pStyle w:val="Header"/>
                          </w:pPr>
                          <w:r>
                            <w:t xml:space="preserve">Page </w:t>
                          </w:r>
                          <w:r w:rsidR="00425870">
                            <w:fldChar w:fldCharType="begin"/>
                          </w:r>
                          <w:r w:rsidR="00425870">
                            <w:instrText>PAGE  \* Arabic  \* MERGEFORMAT</w:instrText>
                          </w:r>
                          <w:r w:rsidR="00425870">
                            <w:fldChar w:fldCharType="separate"/>
                          </w:r>
                          <w:r w:rsidR="0048199D">
                            <w:rPr>
                              <w:noProof/>
                            </w:rPr>
                            <w:t>1</w:t>
                          </w:r>
                          <w:r w:rsidR="00425870">
                            <w:fldChar w:fldCharType="end"/>
                          </w:r>
                          <w:r>
                            <w:t xml:space="preserve"> of </w:t>
                          </w:r>
                          <w:fldSimple w:instr="NUMPAGES  \* Arabic  \* MERGEFORMAT">
                            <w:r w:rsidR="0048199D">
                              <w:rPr>
                                <w:noProof/>
                              </w:rPr>
                              <w:t>2</w:t>
                            </w:r>
                          </w:fldSimple>
                        </w:p>
                        <w:p w14:paraId="6E2A1384" w14:textId="77777777" w:rsidR="005B01E8" w:rsidRDefault="005B01E8" w:rsidP="00AC717D">
                          <w:pPr>
                            <w:pStyle w:val="Head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57819" id="_x0000_s1029" type="#_x0000_t202" style="position:absolute;margin-left:469.75pt;margin-top:-35.9pt;width:104.9pt;height:26.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" stroked="f">
              <v:textbox inset="0,0,0,0">
                <w:txbxContent>
                  <w:p w14:paraId="5DA06AB2" w14:textId="6317EC07" w:rsidR="00425870" w:rsidRDefault="007E42EC" w:rsidP="00227E36">
                    <w:pPr>
                      <w:pStyle w:val="Header"/>
                    </w:pPr>
                    <w:r>
                      <w:t xml:space="preserve">Page </w:t>
                    </w:r>
                    <w:r w:rsidR="00425870">
                      <w:fldChar w:fldCharType="begin"/>
                    </w:r>
                    <w:r w:rsidR="00425870">
                      <w:instrText>PAGE  \* Arabic  \* MERGEFORMAT</w:instrText>
                    </w:r>
                    <w:r w:rsidR="00425870">
                      <w:fldChar w:fldCharType="separate"/>
                    </w:r>
                    <w:r w:rsidR="0048199D">
                      <w:rPr>
                        <w:noProof/>
                      </w:rPr>
                      <w:t>1</w:t>
                    </w:r>
                    <w:r w:rsidR="00425870">
                      <w:fldChar w:fldCharType="end"/>
                    </w:r>
                    <w:r>
                      <w:t xml:space="preserve"> of </w:t>
                    </w:r>
                    <w:r w:rsidR="00BD407B">
                      <w:fldChar w:fldCharType="begin"/>
                    </w:r>
                    <w:r w:rsidR="00BD407B">
                      <w:instrText>NUMPAGES  \* Arabic  \* MERGEFORMAT</w:instrText>
                    </w:r>
                    <w:r w:rsidR="00BD407B">
                      <w:fldChar w:fldCharType="separate"/>
                    </w:r>
                    <w:r w:rsidR="0048199D">
                      <w:rPr>
                        <w:noProof/>
                      </w:rPr>
                      <w:t>2</w:t>
                    </w:r>
                    <w:r w:rsidR="00BD407B">
                      <w:rPr>
                        <w:noProof/>
                      </w:rPr>
                      <w:fldChar w:fldCharType="end"/>
                    </w:r>
                  </w:p>
                  <w:p w14:paraId="6E2A1384" w14:textId="77777777" w:rsidR="005B01E8" w:rsidRDefault="005B01E8" w:rsidP="00AC717D">
                    <w:pPr>
                      <w:pStyle w:val="Heade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8686B8" w14:textId="77777777" w:rsidR="00E1549D" w:rsidRDefault="00E1549D">
      <w:r>
        <w:separator/>
      </w:r>
    </w:p>
  </w:footnote>
  <w:footnote w:type="continuationSeparator" w:id="0">
    <w:p w14:paraId="11CFED36" w14:textId="77777777" w:rsidR="00E1549D" w:rsidRDefault="00E1549D">
      <w:r>
        <w:continuationSeparator/>
      </w:r>
    </w:p>
  </w:footnote>
  <w:footnote w:type="continuationNotice" w:id="1">
    <w:p w14:paraId="5CD1692A" w14:textId="77777777" w:rsidR="00E1549D" w:rsidRDefault="00E154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AADA1" w14:textId="77777777" w:rsidR="005B01E8" w:rsidRDefault="009057EC">
    <w:pPr>
      <w:pStyle w:val="Header"/>
    </w:pPr>
    <w:r>
      <w:rPr>
        <w:noProof/>
        <w:lang w:val="en-US" w:eastAsia="en-US"/>
      </w:rPr>
      <w:drawing>
        <wp:anchor distT="0" distB="0" distL="114300" distR="114300" simplePos="0" relativeHeight="251658240" behindDoc="1" locked="0" layoutInCell="1" allowOverlap="1" wp14:anchorId="304B19F3" wp14:editId="4C2F5119">
          <wp:simplePos x="0" y="0"/>
          <wp:positionH relativeFrom="page">
            <wp:posOffset>5969000</wp:posOffset>
          </wp:positionH>
          <wp:positionV relativeFrom="page">
            <wp:posOffset>406400</wp:posOffset>
          </wp:positionV>
          <wp:extent cx="791845" cy="791845"/>
          <wp:effectExtent l="0" t="0" r="0" b="0"/>
          <wp:wrapNone/>
          <wp:docPr id="19"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pic:cNvPicPr>
                </pic:nvPicPr>
                <pic:blipFill>
                  <a:blip r:embed="rId1"/>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58243" behindDoc="0" locked="0" layoutInCell="1" allowOverlap="1" wp14:anchorId="4E471368" wp14:editId="17C06921">
              <wp:simplePos x="0" y="0"/>
              <wp:positionH relativeFrom="column">
                <wp:posOffset>-8255</wp:posOffset>
              </wp:positionH>
              <wp:positionV relativeFrom="paragraph">
                <wp:posOffset>665480</wp:posOffset>
              </wp:positionV>
              <wp:extent cx="3505200" cy="288290"/>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288290"/>
                      </a:xfrm>
                      <a:prstGeom prst="rect">
                        <a:avLst/>
                      </a:prstGeom>
                      <a:noFill/>
                      <a:ln>
                        <a:noFill/>
                      </a:ln>
                    </wps:spPr>
                    <wps:txbx>
                      <w:txbxContent>
                        <w:p w14:paraId="5A123174" w14:textId="12795BA7" w:rsidR="00FA39F7" w:rsidRPr="009825AB" w:rsidRDefault="00FA39F7" w:rsidP="00FA39F7">
                          <w:pPr>
                            <w:rPr>
                              <w:b/>
                              <w:bCs/>
                              <w:color w:val="00274A"/>
                              <w:sz w:val="36"/>
                              <w:szCs w:val="36"/>
                            </w:rPr>
                          </w:pPr>
                          <w:r>
                            <w:rPr>
                              <w:b/>
                              <w:bCs/>
                              <w:color w:val="00274A"/>
                              <w:sz w:val="36"/>
                              <w:szCs w:val="36"/>
                            </w:rPr>
                            <w:t xml:space="preserve">Media </w:t>
                          </w:r>
                          <w:r w:rsidR="001747C7">
                            <w:rPr>
                              <w:b/>
                              <w:bCs/>
                              <w:color w:val="00274A"/>
                              <w:sz w:val="36"/>
                              <w:szCs w:val="36"/>
                            </w:rPr>
                            <w:t>I</w:t>
                          </w:r>
                          <w:r>
                            <w:rPr>
                              <w:b/>
                              <w:bCs/>
                              <w:color w:val="00274A"/>
                              <w:sz w:val="36"/>
                              <w:szCs w:val="36"/>
                            </w:rPr>
                            <w:t>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471368" id="_x0000_t202" coordsize="21600,21600" o:spt="202" path="m,l,21600r21600,l21600,xe">
              <v:stroke joinstyle="miter"/>
              <v:path gradientshapeok="t" o:connecttype="rect"/>
            </v:shapetype>
            <v:shape id="Textfeld 8" o:spid="_x0000_s1026" type="#_x0000_t202" style="position:absolute;margin-left:-.65pt;margin-top:52.4pt;width:276pt;height:2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" filled="f" stroked="f">
              <v:textbox inset="0,0,0,0">
                <w:txbxContent>
                  <w:p w14:paraId="5A123174" w14:textId="12795BA7" w:rsidR="00FA39F7" w:rsidRPr="009825AB" w:rsidRDefault="00FA39F7" w:rsidP="00FA39F7">
                    <w:pPr>
                      <w:rPr>
                        <w:b/>
                        <w:bCs/>
                        <w:color w:val="00274A"/>
                        <w:sz w:val="36"/>
                        <w:szCs w:val="36"/>
                      </w:rPr>
                    </w:pPr>
                    <w:r>
                      <w:rPr>
                        <w:b/>
                        <w:bCs/>
                        <w:color w:val="00274A"/>
                        <w:sz w:val="36"/>
                        <w:szCs w:val="36"/>
                      </w:rPr>
                      <w:t xml:space="preserve">Media </w:t>
                    </w:r>
                    <w:r w:rsidR="001747C7">
                      <w:rPr>
                        <w:b/>
                        <w:bCs/>
                        <w:color w:val="00274A"/>
                        <w:sz w:val="36"/>
                        <w:szCs w:val="36"/>
                      </w:rPr>
                      <w:t>I</w:t>
                    </w:r>
                    <w:r>
                      <w:rPr>
                        <w:b/>
                        <w:bCs/>
                        <w:color w:val="00274A"/>
                        <w:sz w:val="36"/>
                        <w:szCs w:val="36"/>
                      </w:rPr>
                      <w:t>nformation</w:t>
                    </w:r>
                  </w:p>
                </w:txbxContent>
              </v:textbox>
            </v:shape>
          </w:pict>
        </mc:Fallback>
      </mc:AlternateContent>
    </w:r>
    <w:r>
      <w:rPr>
        <w:noProof/>
        <w:lang w:val="en-US" w:eastAsia="en-US"/>
      </w:rPr>
      <mc:AlternateContent>
        <mc:Choice Requires="wps">
          <w:drawing>
            <wp:anchor distT="0" distB="0" distL="114300" distR="114300" simplePos="0" relativeHeight="251658244" behindDoc="0" locked="0" layoutInCell="1" allowOverlap="1" wp14:anchorId="4B8DE37D" wp14:editId="1D5D1DB6">
              <wp:simplePos x="0" y="0"/>
              <wp:positionH relativeFrom="column">
                <wp:posOffset>10082530</wp:posOffset>
              </wp:positionH>
              <wp:positionV relativeFrom="paragraph">
                <wp:posOffset>532765</wp:posOffset>
              </wp:positionV>
              <wp:extent cx="970280" cy="4972685"/>
              <wp:effectExtent l="0" t="0" r="0" b="0"/>
              <wp:wrapNone/>
              <wp:docPr id="1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4972685"/>
                      </a:xfrm>
                      <a:prstGeom prst="rect">
                        <a:avLst/>
                      </a:prstGeom>
                      <a:solidFill>
                        <a:srgbClr val="E3DED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915D3" id="Rechteck 11" o:spid="_x0000_s1026" style="position:absolute;margin-left:793.9pt;margin-top:41.95pt;width:76.4pt;height:391.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" fillcolor="#e3ded1" stroked="f" strokeweight="2pt"/>
          </w:pict>
        </mc:Fallback>
      </mc:AlternateContent>
    </w:r>
    <w:r>
      <w:rPr>
        <w:noProof/>
        <w:lang w:val="en-US" w:eastAsia="en-US"/>
      </w:rPr>
      <mc:AlternateContent>
        <mc:Choice Requires="wps">
          <w:drawing>
            <wp:anchor distT="0" distB="0" distL="114300" distR="114300" simplePos="0" relativeHeight="251658242" behindDoc="0" locked="0" layoutInCell="1" allowOverlap="1" wp14:anchorId="184986CB" wp14:editId="57C4CBA6">
              <wp:simplePos x="0" y="0"/>
              <wp:positionH relativeFrom="page">
                <wp:posOffset>906780</wp:posOffset>
              </wp:positionH>
              <wp:positionV relativeFrom="paragraph">
                <wp:posOffset>-454025</wp:posOffset>
              </wp:positionV>
              <wp:extent cx="1331595" cy="304165"/>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04165"/>
                      </a:xfrm>
                      <a:prstGeom prst="rect">
                        <a:avLst/>
                      </a:prstGeom>
                      <a:solidFill>
                        <a:srgbClr val="FFFFFF"/>
                      </a:solidFill>
                      <a:ln w="9525">
                        <a:noFill/>
                        <a:miter lim="800000"/>
                        <a:headEnd/>
                        <a:tailEnd/>
                      </a:ln>
                    </wps:spPr>
                    <wps:txbx>
                      <w:txbxContent>
                        <w:p w14:paraId="2A9E51BE" w14:textId="77777777" w:rsidR="0007171A" w:rsidRPr="00BC24A2" w:rsidRDefault="0007171A" w:rsidP="0007171A">
                          <w:pPr>
                            <w:pStyle w:val="DatumAusgabe"/>
                          </w:pPr>
                          <w:r>
                            <w:t>No. xx/2019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986CB" id="Textfeld 2" o:spid="_x0000_s1027" type="#_x0000_t202" style="position:absolute;margin-left:71.4pt;margin-top:-35.75pt;width:104.85pt;height:23.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" stroked="f">
              <v:textbox inset="0,0,0,0">
                <w:txbxContent>
                  <w:p w14:paraId="2A9E51BE" w14:textId="77777777" w:rsidR="0007171A" w:rsidRPr="00BC24A2" w:rsidRDefault="0007171A" w:rsidP="0007171A">
                    <w:pPr>
                      <w:pStyle w:val="DatumAusgabe"/>
                    </w:pPr>
                    <w:r>
                      <w:t>No. xx/2019</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EAEEE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7"/>
    <w:lvl w:ilvl="0">
      <w:start w:val="1"/>
      <w:numFmt w:val="bullet"/>
      <w:lvlText w:val=""/>
      <w:lvlJc w:val="left"/>
      <w:pPr>
        <w:tabs>
          <w:tab w:val="num" w:pos="284"/>
        </w:tabs>
        <w:ind w:left="284" w:hanging="284"/>
      </w:pPr>
      <w:rPr>
        <w:rFonts w:ascii="Wingdings" w:hAnsi="Wingdings" w:cs="Wingdings" w:hint="default"/>
        <w:sz w:val="22"/>
        <w:szCs w:val="22"/>
      </w:rPr>
    </w:lvl>
  </w:abstractNum>
  <w:abstractNum w:abstractNumId="3"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390A80"/>
    <w:multiLevelType w:val="hybridMultilevel"/>
    <w:tmpl w:val="EAFE9218"/>
    <w:lvl w:ilvl="0" w:tplc="5D2E39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D744FF"/>
    <w:multiLevelType w:val="hybridMultilevel"/>
    <w:tmpl w:val="6B6A3990"/>
    <w:lvl w:ilvl="0" w:tplc="852092F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4"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D4F2E48"/>
    <w:multiLevelType w:val="hybridMultilevel"/>
    <w:tmpl w:val="753E2B8A"/>
    <w:lvl w:ilvl="0" w:tplc="BA2009BA">
      <w:start w:val="1"/>
      <w:numFmt w:val="bullet"/>
      <w:lvlText w:val="•"/>
      <w:lvlJc w:val="left"/>
      <w:pPr>
        <w:tabs>
          <w:tab w:val="num" w:pos="720"/>
        </w:tabs>
        <w:ind w:left="720" w:hanging="360"/>
      </w:pPr>
      <w:rPr>
        <w:rFonts w:ascii="Arial" w:hAnsi="Arial" w:hint="default"/>
      </w:rPr>
    </w:lvl>
    <w:lvl w:ilvl="1" w:tplc="76B0E14C">
      <w:start w:val="1"/>
      <w:numFmt w:val="lowerLetter"/>
      <w:lvlText w:val="%2."/>
      <w:lvlJc w:val="left"/>
      <w:pPr>
        <w:tabs>
          <w:tab w:val="num" w:pos="1440"/>
        </w:tabs>
        <w:ind w:left="1440" w:hanging="360"/>
      </w:pPr>
    </w:lvl>
    <w:lvl w:ilvl="2" w:tplc="DBDE65A6" w:tentative="1">
      <w:start w:val="1"/>
      <w:numFmt w:val="bullet"/>
      <w:lvlText w:val="•"/>
      <w:lvlJc w:val="left"/>
      <w:pPr>
        <w:tabs>
          <w:tab w:val="num" w:pos="2160"/>
        </w:tabs>
        <w:ind w:left="2160" w:hanging="360"/>
      </w:pPr>
      <w:rPr>
        <w:rFonts w:ascii="Arial" w:hAnsi="Arial" w:hint="default"/>
      </w:rPr>
    </w:lvl>
    <w:lvl w:ilvl="3" w:tplc="E884A4D2" w:tentative="1">
      <w:start w:val="1"/>
      <w:numFmt w:val="bullet"/>
      <w:lvlText w:val="•"/>
      <w:lvlJc w:val="left"/>
      <w:pPr>
        <w:tabs>
          <w:tab w:val="num" w:pos="2880"/>
        </w:tabs>
        <w:ind w:left="2880" w:hanging="360"/>
      </w:pPr>
      <w:rPr>
        <w:rFonts w:ascii="Arial" w:hAnsi="Arial" w:hint="default"/>
      </w:rPr>
    </w:lvl>
    <w:lvl w:ilvl="4" w:tplc="B29C983E" w:tentative="1">
      <w:start w:val="1"/>
      <w:numFmt w:val="bullet"/>
      <w:lvlText w:val="•"/>
      <w:lvlJc w:val="left"/>
      <w:pPr>
        <w:tabs>
          <w:tab w:val="num" w:pos="3600"/>
        </w:tabs>
        <w:ind w:left="3600" w:hanging="360"/>
      </w:pPr>
      <w:rPr>
        <w:rFonts w:ascii="Arial" w:hAnsi="Arial" w:hint="default"/>
      </w:rPr>
    </w:lvl>
    <w:lvl w:ilvl="5" w:tplc="0162847C" w:tentative="1">
      <w:start w:val="1"/>
      <w:numFmt w:val="bullet"/>
      <w:lvlText w:val="•"/>
      <w:lvlJc w:val="left"/>
      <w:pPr>
        <w:tabs>
          <w:tab w:val="num" w:pos="4320"/>
        </w:tabs>
        <w:ind w:left="4320" w:hanging="360"/>
      </w:pPr>
      <w:rPr>
        <w:rFonts w:ascii="Arial" w:hAnsi="Arial" w:hint="default"/>
      </w:rPr>
    </w:lvl>
    <w:lvl w:ilvl="6" w:tplc="1A56B5FE" w:tentative="1">
      <w:start w:val="1"/>
      <w:numFmt w:val="bullet"/>
      <w:lvlText w:val="•"/>
      <w:lvlJc w:val="left"/>
      <w:pPr>
        <w:tabs>
          <w:tab w:val="num" w:pos="5040"/>
        </w:tabs>
        <w:ind w:left="5040" w:hanging="360"/>
      </w:pPr>
      <w:rPr>
        <w:rFonts w:ascii="Arial" w:hAnsi="Arial" w:hint="default"/>
      </w:rPr>
    </w:lvl>
    <w:lvl w:ilvl="7" w:tplc="4AF4C636" w:tentative="1">
      <w:start w:val="1"/>
      <w:numFmt w:val="bullet"/>
      <w:lvlText w:val="•"/>
      <w:lvlJc w:val="left"/>
      <w:pPr>
        <w:tabs>
          <w:tab w:val="num" w:pos="5760"/>
        </w:tabs>
        <w:ind w:left="5760" w:hanging="360"/>
      </w:pPr>
      <w:rPr>
        <w:rFonts w:ascii="Arial" w:hAnsi="Arial" w:hint="default"/>
      </w:rPr>
    </w:lvl>
    <w:lvl w:ilvl="8" w:tplc="98F463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0DB5897"/>
    <w:multiLevelType w:val="hybridMultilevel"/>
    <w:tmpl w:val="E2BE1136"/>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num w:numId="1">
    <w:abstractNumId w:val="1"/>
  </w:num>
  <w:num w:numId="2">
    <w:abstractNumId w:val="1"/>
  </w:num>
  <w:num w:numId="3">
    <w:abstractNumId w:val="13"/>
  </w:num>
  <w:num w:numId="4">
    <w:abstractNumId w:val="0"/>
  </w:num>
  <w:num w:numId="5">
    <w:abstractNumId w:val="11"/>
  </w:num>
  <w:num w:numId="6">
    <w:abstractNumId w:val="10"/>
  </w:num>
  <w:num w:numId="7">
    <w:abstractNumId w:val="6"/>
  </w:num>
  <w:num w:numId="8">
    <w:abstractNumId w:val="4"/>
  </w:num>
  <w:num w:numId="9">
    <w:abstractNumId w:val="5"/>
  </w:num>
  <w:num w:numId="10">
    <w:abstractNumId w:val="7"/>
  </w:num>
  <w:num w:numId="11">
    <w:abstractNumId w:val="3"/>
  </w:num>
  <w:num w:numId="12">
    <w:abstractNumId w:val="14"/>
  </w:num>
  <w:num w:numId="13">
    <w:abstractNumId w:val="8"/>
  </w:num>
  <w:num w:numId="14">
    <w:abstractNumId w:val="2"/>
  </w:num>
  <w:num w:numId="15">
    <w:abstractNumId w:val="9"/>
  </w:num>
  <w:num w:numId="16">
    <w:abstractNumId w:val="15"/>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MY" w:vendorID="64" w:dllVersion="0" w:nlCheck="1" w:checkStyle="0"/>
  <w:activeWritingStyle w:appName="MSWord" w:lang="en-GB"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A35"/>
    <w:rsid w:val="00000E89"/>
    <w:rsid w:val="00003EB3"/>
    <w:rsid w:val="000045E9"/>
    <w:rsid w:val="000070F4"/>
    <w:rsid w:val="0001028F"/>
    <w:rsid w:val="000119D4"/>
    <w:rsid w:val="0001725D"/>
    <w:rsid w:val="000173AC"/>
    <w:rsid w:val="00021AB6"/>
    <w:rsid w:val="000246AC"/>
    <w:rsid w:val="00026A7B"/>
    <w:rsid w:val="00030E6A"/>
    <w:rsid w:val="0003417E"/>
    <w:rsid w:val="0004382E"/>
    <w:rsid w:val="00044DC6"/>
    <w:rsid w:val="00047F2E"/>
    <w:rsid w:val="00047FA3"/>
    <w:rsid w:val="0005079A"/>
    <w:rsid w:val="00050CFA"/>
    <w:rsid w:val="00052430"/>
    <w:rsid w:val="00052603"/>
    <w:rsid w:val="00053A80"/>
    <w:rsid w:val="000557A9"/>
    <w:rsid w:val="00055DD1"/>
    <w:rsid w:val="000572C6"/>
    <w:rsid w:val="000572DC"/>
    <w:rsid w:val="00061851"/>
    <w:rsid w:val="00062B94"/>
    <w:rsid w:val="00065B1B"/>
    <w:rsid w:val="00065B7A"/>
    <w:rsid w:val="0006775A"/>
    <w:rsid w:val="0007171A"/>
    <w:rsid w:val="00077E0D"/>
    <w:rsid w:val="0008258D"/>
    <w:rsid w:val="000858FA"/>
    <w:rsid w:val="00087172"/>
    <w:rsid w:val="00090D6B"/>
    <w:rsid w:val="000910FC"/>
    <w:rsid w:val="00095D7C"/>
    <w:rsid w:val="00095F86"/>
    <w:rsid w:val="000973F2"/>
    <w:rsid w:val="00097D36"/>
    <w:rsid w:val="000A0C8E"/>
    <w:rsid w:val="000A1D91"/>
    <w:rsid w:val="000A1FC5"/>
    <w:rsid w:val="000A224F"/>
    <w:rsid w:val="000A3E63"/>
    <w:rsid w:val="000A651D"/>
    <w:rsid w:val="000A78A2"/>
    <w:rsid w:val="000A7D88"/>
    <w:rsid w:val="000B1121"/>
    <w:rsid w:val="000B1B72"/>
    <w:rsid w:val="000B6A6C"/>
    <w:rsid w:val="000B75B7"/>
    <w:rsid w:val="000C243F"/>
    <w:rsid w:val="000C4532"/>
    <w:rsid w:val="000C5305"/>
    <w:rsid w:val="000C7E3A"/>
    <w:rsid w:val="000D4EF8"/>
    <w:rsid w:val="000D5718"/>
    <w:rsid w:val="000E3927"/>
    <w:rsid w:val="000E3D98"/>
    <w:rsid w:val="000E7574"/>
    <w:rsid w:val="000F7FCC"/>
    <w:rsid w:val="0010386D"/>
    <w:rsid w:val="0010481E"/>
    <w:rsid w:val="00104A61"/>
    <w:rsid w:val="001134F9"/>
    <w:rsid w:val="0012436E"/>
    <w:rsid w:val="00132564"/>
    <w:rsid w:val="00137A0F"/>
    <w:rsid w:val="0014112A"/>
    <w:rsid w:val="00142882"/>
    <w:rsid w:val="001435EA"/>
    <w:rsid w:val="001442CC"/>
    <w:rsid w:val="00147CA3"/>
    <w:rsid w:val="00154073"/>
    <w:rsid w:val="001540B9"/>
    <w:rsid w:val="001564C6"/>
    <w:rsid w:val="00157E9F"/>
    <w:rsid w:val="00161E02"/>
    <w:rsid w:val="00163862"/>
    <w:rsid w:val="001661DE"/>
    <w:rsid w:val="00166CD1"/>
    <w:rsid w:val="00171AEE"/>
    <w:rsid w:val="0017270C"/>
    <w:rsid w:val="001747C7"/>
    <w:rsid w:val="00181685"/>
    <w:rsid w:val="0018657D"/>
    <w:rsid w:val="0018666B"/>
    <w:rsid w:val="001916BF"/>
    <w:rsid w:val="00193543"/>
    <w:rsid w:val="00194235"/>
    <w:rsid w:val="001956B6"/>
    <w:rsid w:val="00195BC6"/>
    <w:rsid w:val="00197706"/>
    <w:rsid w:val="001A164B"/>
    <w:rsid w:val="001A3A82"/>
    <w:rsid w:val="001B052A"/>
    <w:rsid w:val="001B0D1A"/>
    <w:rsid w:val="001B66DE"/>
    <w:rsid w:val="001B7383"/>
    <w:rsid w:val="001C1689"/>
    <w:rsid w:val="001C432C"/>
    <w:rsid w:val="001C5B3E"/>
    <w:rsid w:val="001D0818"/>
    <w:rsid w:val="001E53D4"/>
    <w:rsid w:val="001E75B4"/>
    <w:rsid w:val="001F2DD4"/>
    <w:rsid w:val="001F73DB"/>
    <w:rsid w:val="00203DE7"/>
    <w:rsid w:val="00205C42"/>
    <w:rsid w:val="00211ECC"/>
    <w:rsid w:val="0021740A"/>
    <w:rsid w:val="0022590C"/>
    <w:rsid w:val="00225CC7"/>
    <w:rsid w:val="00227E36"/>
    <w:rsid w:val="002322F3"/>
    <w:rsid w:val="0024107B"/>
    <w:rsid w:val="00243DAF"/>
    <w:rsid w:val="002476C1"/>
    <w:rsid w:val="00255619"/>
    <w:rsid w:val="002610A8"/>
    <w:rsid w:val="00261B9E"/>
    <w:rsid w:val="002818E6"/>
    <w:rsid w:val="00290755"/>
    <w:rsid w:val="00297560"/>
    <w:rsid w:val="002A06F2"/>
    <w:rsid w:val="002A4711"/>
    <w:rsid w:val="002A5F7A"/>
    <w:rsid w:val="002B1916"/>
    <w:rsid w:val="002B4A35"/>
    <w:rsid w:val="002B602F"/>
    <w:rsid w:val="002C3746"/>
    <w:rsid w:val="002C44D9"/>
    <w:rsid w:val="002C4994"/>
    <w:rsid w:val="002C554A"/>
    <w:rsid w:val="002C5C21"/>
    <w:rsid w:val="002D0CE6"/>
    <w:rsid w:val="002D7019"/>
    <w:rsid w:val="002E0C2E"/>
    <w:rsid w:val="002E20DF"/>
    <w:rsid w:val="002E2D07"/>
    <w:rsid w:val="002E7A27"/>
    <w:rsid w:val="002F12F8"/>
    <w:rsid w:val="002F1704"/>
    <w:rsid w:val="002F3235"/>
    <w:rsid w:val="002F3315"/>
    <w:rsid w:val="002F5533"/>
    <w:rsid w:val="002F68BE"/>
    <w:rsid w:val="00304BFA"/>
    <w:rsid w:val="0030771D"/>
    <w:rsid w:val="00311192"/>
    <w:rsid w:val="00313CBC"/>
    <w:rsid w:val="00316D57"/>
    <w:rsid w:val="00320C34"/>
    <w:rsid w:val="00321882"/>
    <w:rsid w:val="00326656"/>
    <w:rsid w:val="00330E3C"/>
    <w:rsid w:val="00333E3F"/>
    <w:rsid w:val="00333F5D"/>
    <w:rsid w:val="0033448B"/>
    <w:rsid w:val="00335EF6"/>
    <w:rsid w:val="00341866"/>
    <w:rsid w:val="00343AFD"/>
    <w:rsid w:val="00344F9E"/>
    <w:rsid w:val="00352F45"/>
    <w:rsid w:val="003546F9"/>
    <w:rsid w:val="00356F67"/>
    <w:rsid w:val="003616C8"/>
    <w:rsid w:val="00361B8B"/>
    <w:rsid w:val="0036354C"/>
    <w:rsid w:val="00376C27"/>
    <w:rsid w:val="0038033A"/>
    <w:rsid w:val="00380E8D"/>
    <w:rsid w:val="0038136D"/>
    <w:rsid w:val="00385BC8"/>
    <w:rsid w:val="00386A36"/>
    <w:rsid w:val="00387016"/>
    <w:rsid w:val="003925B1"/>
    <w:rsid w:val="003943A9"/>
    <w:rsid w:val="00394A8F"/>
    <w:rsid w:val="003A4B93"/>
    <w:rsid w:val="003A54D1"/>
    <w:rsid w:val="003A5E6F"/>
    <w:rsid w:val="003A68A5"/>
    <w:rsid w:val="003A6E9D"/>
    <w:rsid w:val="003B29B9"/>
    <w:rsid w:val="003B3D30"/>
    <w:rsid w:val="003B482E"/>
    <w:rsid w:val="003B524A"/>
    <w:rsid w:val="003B58E4"/>
    <w:rsid w:val="003B6FC4"/>
    <w:rsid w:val="003C44D5"/>
    <w:rsid w:val="003C44EF"/>
    <w:rsid w:val="003D0596"/>
    <w:rsid w:val="003E0077"/>
    <w:rsid w:val="003E0717"/>
    <w:rsid w:val="003E2543"/>
    <w:rsid w:val="003E46F2"/>
    <w:rsid w:val="003E60F4"/>
    <w:rsid w:val="003E64D5"/>
    <w:rsid w:val="003F3BE4"/>
    <w:rsid w:val="003F4E93"/>
    <w:rsid w:val="003F7C2D"/>
    <w:rsid w:val="004001AE"/>
    <w:rsid w:val="00400E7C"/>
    <w:rsid w:val="00404205"/>
    <w:rsid w:val="004109E8"/>
    <w:rsid w:val="004118EA"/>
    <w:rsid w:val="0041208A"/>
    <w:rsid w:val="004162EC"/>
    <w:rsid w:val="004216B3"/>
    <w:rsid w:val="0042201C"/>
    <w:rsid w:val="00423C61"/>
    <w:rsid w:val="00423E91"/>
    <w:rsid w:val="00425870"/>
    <w:rsid w:val="00426569"/>
    <w:rsid w:val="004265B4"/>
    <w:rsid w:val="00434F36"/>
    <w:rsid w:val="00444C14"/>
    <w:rsid w:val="00444F5E"/>
    <w:rsid w:val="004470AB"/>
    <w:rsid w:val="00452BE7"/>
    <w:rsid w:val="004542D0"/>
    <w:rsid w:val="00454788"/>
    <w:rsid w:val="0045635D"/>
    <w:rsid w:val="004618BB"/>
    <w:rsid w:val="00461F41"/>
    <w:rsid w:val="004629A8"/>
    <w:rsid w:val="00464BEB"/>
    <w:rsid w:val="00464C8C"/>
    <w:rsid w:val="00466531"/>
    <w:rsid w:val="00471B46"/>
    <w:rsid w:val="004723A9"/>
    <w:rsid w:val="004756F9"/>
    <w:rsid w:val="0047667C"/>
    <w:rsid w:val="0047757B"/>
    <w:rsid w:val="0048199D"/>
    <w:rsid w:val="00483580"/>
    <w:rsid w:val="00483927"/>
    <w:rsid w:val="00487844"/>
    <w:rsid w:val="00487AB2"/>
    <w:rsid w:val="004908B4"/>
    <w:rsid w:val="0049319F"/>
    <w:rsid w:val="0049412D"/>
    <w:rsid w:val="004951EE"/>
    <w:rsid w:val="004978C2"/>
    <w:rsid w:val="004A1197"/>
    <w:rsid w:val="004A314E"/>
    <w:rsid w:val="004A367C"/>
    <w:rsid w:val="004B750F"/>
    <w:rsid w:val="004C1BCC"/>
    <w:rsid w:val="004C5D9B"/>
    <w:rsid w:val="004C6BB6"/>
    <w:rsid w:val="004C7E1D"/>
    <w:rsid w:val="004D144F"/>
    <w:rsid w:val="004D5E08"/>
    <w:rsid w:val="004D6C14"/>
    <w:rsid w:val="004D7274"/>
    <w:rsid w:val="004E1868"/>
    <w:rsid w:val="004E4384"/>
    <w:rsid w:val="004E5058"/>
    <w:rsid w:val="004F0F96"/>
    <w:rsid w:val="004F2BF3"/>
    <w:rsid w:val="004F52F0"/>
    <w:rsid w:val="004F5849"/>
    <w:rsid w:val="004F6DD2"/>
    <w:rsid w:val="0050020D"/>
    <w:rsid w:val="00501914"/>
    <w:rsid w:val="00503DD5"/>
    <w:rsid w:val="005042F2"/>
    <w:rsid w:val="00504720"/>
    <w:rsid w:val="00510BA3"/>
    <w:rsid w:val="005177FE"/>
    <w:rsid w:val="00517CF6"/>
    <w:rsid w:val="00517D47"/>
    <w:rsid w:val="0052193E"/>
    <w:rsid w:val="005246E2"/>
    <w:rsid w:val="00527F3D"/>
    <w:rsid w:val="00530377"/>
    <w:rsid w:val="0053225D"/>
    <w:rsid w:val="00535BC1"/>
    <w:rsid w:val="005371FA"/>
    <w:rsid w:val="00537546"/>
    <w:rsid w:val="005401AF"/>
    <w:rsid w:val="005420BB"/>
    <w:rsid w:val="005438A1"/>
    <w:rsid w:val="00543CA1"/>
    <w:rsid w:val="00543CBD"/>
    <w:rsid w:val="0055196B"/>
    <w:rsid w:val="00554786"/>
    <w:rsid w:val="0055703B"/>
    <w:rsid w:val="00560C33"/>
    <w:rsid w:val="005634FF"/>
    <w:rsid w:val="00563B14"/>
    <w:rsid w:val="00564C3C"/>
    <w:rsid w:val="005658CD"/>
    <w:rsid w:val="00566D65"/>
    <w:rsid w:val="005718BF"/>
    <w:rsid w:val="00572E00"/>
    <w:rsid w:val="00581888"/>
    <w:rsid w:val="005830F2"/>
    <w:rsid w:val="0058373A"/>
    <w:rsid w:val="00585393"/>
    <w:rsid w:val="005861F4"/>
    <w:rsid w:val="00587F3F"/>
    <w:rsid w:val="005924F3"/>
    <w:rsid w:val="00592B1E"/>
    <w:rsid w:val="0059399D"/>
    <w:rsid w:val="00595066"/>
    <w:rsid w:val="005A36E4"/>
    <w:rsid w:val="005A4D4B"/>
    <w:rsid w:val="005A67BC"/>
    <w:rsid w:val="005A73BF"/>
    <w:rsid w:val="005A7C8E"/>
    <w:rsid w:val="005B01E8"/>
    <w:rsid w:val="005B141A"/>
    <w:rsid w:val="005B2174"/>
    <w:rsid w:val="005C564B"/>
    <w:rsid w:val="005D0694"/>
    <w:rsid w:val="005D1D98"/>
    <w:rsid w:val="005D3578"/>
    <w:rsid w:val="005D408F"/>
    <w:rsid w:val="005D6EE3"/>
    <w:rsid w:val="005D7E8D"/>
    <w:rsid w:val="005E035E"/>
    <w:rsid w:val="005E1403"/>
    <w:rsid w:val="005F233F"/>
    <w:rsid w:val="005F7D58"/>
    <w:rsid w:val="0060062E"/>
    <w:rsid w:val="00600F35"/>
    <w:rsid w:val="00601520"/>
    <w:rsid w:val="00601D22"/>
    <w:rsid w:val="00603B92"/>
    <w:rsid w:val="006072C7"/>
    <w:rsid w:val="0060731E"/>
    <w:rsid w:val="006079AE"/>
    <w:rsid w:val="0061767D"/>
    <w:rsid w:val="00617AED"/>
    <w:rsid w:val="00621EE0"/>
    <w:rsid w:val="006249DD"/>
    <w:rsid w:val="00626591"/>
    <w:rsid w:val="006301BC"/>
    <w:rsid w:val="0063281E"/>
    <w:rsid w:val="00632F8C"/>
    <w:rsid w:val="00635246"/>
    <w:rsid w:val="0064072C"/>
    <w:rsid w:val="00647364"/>
    <w:rsid w:val="00653619"/>
    <w:rsid w:val="006538D3"/>
    <w:rsid w:val="00660B04"/>
    <w:rsid w:val="00662EF8"/>
    <w:rsid w:val="00662F46"/>
    <w:rsid w:val="0066329F"/>
    <w:rsid w:val="006640EB"/>
    <w:rsid w:val="00667CC9"/>
    <w:rsid w:val="00670FCB"/>
    <w:rsid w:val="00674153"/>
    <w:rsid w:val="00674413"/>
    <w:rsid w:val="006771D9"/>
    <w:rsid w:val="00681293"/>
    <w:rsid w:val="00681D48"/>
    <w:rsid w:val="00682D59"/>
    <w:rsid w:val="00682DEC"/>
    <w:rsid w:val="006834F7"/>
    <w:rsid w:val="00685467"/>
    <w:rsid w:val="00686C8C"/>
    <w:rsid w:val="0069054B"/>
    <w:rsid w:val="00692D2D"/>
    <w:rsid w:val="00692E44"/>
    <w:rsid w:val="006A0797"/>
    <w:rsid w:val="006A0C9D"/>
    <w:rsid w:val="006A2384"/>
    <w:rsid w:val="006A283B"/>
    <w:rsid w:val="006A2939"/>
    <w:rsid w:val="006A57BE"/>
    <w:rsid w:val="006B103E"/>
    <w:rsid w:val="006B25F1"/>
    <w:rsid w:val="006B54F7"/>
    <w:rsid w:val="006C0D07"/>
    <w:rsid w:val="006C3984"/>
    <w:rsid w:val="006C53D8"/>
    <w:rsid w:val="006C55DB"/>
    <w:rsid w:val="006C7F47"/>
    <w:rsid w:val="006D03AC"/>
    <w:rsid w:val="006D265E"/>
    <w:rsid w:val="006D2FD6"/>
    <w:rsid w:val="006E1AE8"/>
    <w:rsid w:val="006E3B36"/>
    <w:rsid w:val="006F6316"/>
    <w:rsid w:val="006F7C27"/>
    <w:rsid w:val="006F7D97"/>
    <w:rsid w:val="007020EB"/>
    <w:rsid w:val="00703D41"/>
    <w:rsid w:val="007079D1"/>
    <w:rsid w:val="0072017E"/>
    <w:rsid w:val="00720DEC"/>
    <w:rsid w:val="00720FB5"/>
    <w:rsid w:val="00722409"/>
    <w:rsid w:val="00726AD4"/>
    <w:rsid w:val="00726E38"/>
    <w:rsid w:val="007305E4"/>
    <w:rsid w:val="00730760"/>
    <w:rsid w:val="00731B21"/>
    <w:rsid w:val="00732D6C"/>
    <w:rsid w:val="00733AF6"/>
    <w:rsid w:val="00736F85"/>
    <w:rsid w:val="00742EC6"/>
    <w:rsid w:val="00747BF6"/>
    <w:rsid w:val="0075699C"/>
    <w:rsid w:val="00762D97"/>
    <w:rsid w:val="00765D68"/>
    <w:rsid w:val="00774385"/>
    <w:rsid w:val="007751AB"/>
    <w:rsid w:val="00775487"/>
    <w:rsid w:val="007800A6"/>
    <w:rsid w:val="00780287"/>
    <w:rsid w:val="00781117"/>
    <w:rsid w:val="00782565"/>
    <w:rsid w:val="00783EB1"/>
    <w:rsid w:val="007849EE"/>
    <w:rsid w:val="0079009C"/>
    <w:rsid w:val="00791E23"/>
    <w:rsid w:val="0079258E"/>
    <w:rsid w:val="00794357"/>
    <w:rsid w:val="007A1595"/>
    <w:rsid w:val="007A2A00"/>
    <w:rsid w:val="007A4DEE"/>
    <w:rsid w:val="007A5184"/>
    <w:rsid w:val="007B251E"/>
    <w:rsid w:val="007B324B"/>
    <w:rsid w:val="007C0376"/>
    <w:rsid w:val="007C1B3C"/>
    <w:rsid w:val="007C6EE7"/>
    <w:rsid w:val="007D5919"/>
    <w:rsid w:val="007E1C97"/>
    <w:rsid w:val="007E25F3"/>
    <w:rsid w:val="007E30BB"/>
    <w:rsid w:val="007E4297"/>
    <w:rsid w:val="007E42EC"/>
    <w:rsid w:val="007E6400"/>
    <w:rsid w:val="007F3AAA"/>
    <w:rsid w:val="007F4234"/>
    <w:rsid w:val="007F495B"/>
    <w:rsid w:val="00801267"/>
    <w:rsid w:val="00801404"/>
    <w:rsid w:val="00804576"/>
    <w:rsid w:val="0080730C"/>
    <w:rsid w:val="0081166E"/>
    <w:rsid w:val="00815BD2"/>
    <w:rsid w:val="0081677A"/>
    <w:rsid w:val="00817897"/>
    <w:rsid w:val="0082786C"/>
    <w:rsid w:val="00831EF1"/>
    <w:rsid w:val="00834C9A"/>
    <w:rsid w:val="00836584"/>
    <w:rsid w:val="008451AE"/>
    <w:rsid w:val="00852B9B"/>
    <w:rsid w:val="00853C1C"/>
    <w:rsid w:val="00854523"/>
    <w:rsid w:val="00855957"/>
    <w:rsid w:val="00856F2F"/>
    <w:rsid w:val="00862B08"/>
    <w:rsid w:val="00863517"/>
    <w:rsid w:val="008673FD"/>
    <w:rsid w:val="00870439"/>
    <w:rsid w:val="00875378"/>
    <w:rsid w:val="00875809"/>
    <w:rsid w:val="008770AD"/>
    <w:rsid w:val="008779ED"/>
    <w:rsid w:val="00883E6D"/>
    <w:rsid w:val="00887392"/>
    <w:rsid w:val="00890E66"/>
    <w:rsid w:val="0089171F"/>
    <w:rsid w:val="00892748"/>
    <w:rsid w:val="00893A2D"/>
    <w:rsid w:val="00896E41"/>
    <w:rsid w:val="008A0237"/>
    <w:rsid w:val="008A2C07"/>
    <w:rsid w:val="008A4764"/>
    <w:rsid w:val="008A52B5"/>
    <w:rsid w:val="008A5A7D"/>
    <w:rsid w:val="008B30FF"/>
    <w:rsid w:val="008B408C"/>
    <w:rsid w:val="008B7855"/>
    <w:rsid w:val="008C02E4"/>
    <w:rsid w:val="008C3865"/>
    <w:rsid w:val="008D2C29"/>
    <w:rsid w:val="008D5172"/>
    <w:rsid w:val="008D5F27"/>
    <w:rsid w:val="008D61CC"/>
    <w:rsid w:val="008D7FDC"/>
    <w:rsid w:val="008E0E2B"/>
    <w:rsid w:val="008E16C2"/>
    <w:rsid w:val="008E7970"/>
    <w:rsid w:val="008F000B"/>
    <w:rsid w:val="008F1A43"/>
    <w:rsid w:val="008F3AF5"/>
    <w:rsid w:val="008F4B4A"/>
    <w:rsid w:val="00900305"/>
    <w:rsid w:val="00900C85"/>
    <w:rsid w:val="00900CDB"/>
    <w:rsid w:val="0090250D"/>
    <w:rsid w:val="009032C2"/>
    <w:rsid w:val="009057EC"/>
    <w:rsid w:val="00906A3A"/>
    <w:rsid w:val="00915A70"/>
    <w:rsid w:val="00917588"/>
    <w:rsid w:val="00917819"/>
    <w:rsid w:val="009220FC"/>
    <w:rsid w:val="009266FC"/>
    <w:rsid w:val="00932AE1"/>
    <w:rsid w:val="00932C25"/>
    <w:rsid w:val="00932DD1"/>
    <w:rsid w:val="009332B4"/>
    <w:rsid w:val="00934A12"/>
    <w:rsid w:val="009364ED"/>
    <w:rsid w:val="00942C99"/>
    <w:rsid w:val="009431BC"/>
    <w:rsid w:val="00944618"/>
    <w:rsid w:val="0094566D"/>
    <w:rsid w:val="00945EA1"/>
    <w:rsid w:val="00945FDF"/>
    <w:rsid w:val="0095087B"/>
    <w:rsid w:val="00950CDD"/>
    <w:rsid w:val="0095451C"/>
    <w:rsid w:val="00962961"/>
    <w:rsid w:val="0096325B"/>
    <w:rsid w:val="00963F57"/>
    <w:rsid w:val="009825AB"/>
    <w:rsid w:val="00983243"/>
    <w:rsid w:val="00985FAE"/>
    <w:rsid w:val="00986DF9"/>
    <w:rsid w:val="0099090B"/>
    <w:rsid w:val="009966F1"/>
    <w:rsid w:val="009A1E31"/>
    <w:rsid w:val="009A26F4"/>
    <w:rsid w:val="009A5BC4"/>
    <w:rsid w:val="009A5E1D"/>
    <w:rsid w:val="009A66B4"/>
    <w:rsid w:val="009B40AD"/>
    <w:rsid w:val="009B5334"/>
    <w:rsid w:val="009B579D"/>
    <w:rsid w:val="009C3A2C"/>
    <w:rsid w:val="009C4FD4"/>
    <w:rsid w:val="009C6445"/>
    <w:rsid w:val="009D28A9"/>
    <w:rsid w:val="009D2A28"/>
    <w:rsid w:val="009D39DF"/>
    <w:rsid w:val="009D5324"/>
    <w:rsid w:val="009D6901"/>
    <w:rsid w:val="009E0777"/>
    <w:rsid w:val="009E24B3"/>
    <w:rsid w:val="009E4330"/>
    <w:rsid w:val="009F2F31"/>
    <w:rsid w:val="009F5837"/>
    <w:rsid w:val="00A00139"/>
    <w:rsid w:val="00A01F9B"/>
    <w:rsid w:val="00A04996"/>
    <w:rsid w:val="00A04D91"/>
    <w:rsid w:val="00A101E0"/>
    <w:rsid w:val="00A1083B"/>
    <w:rsid w:val="00A108B0"/>
    <w:rsid w:val="00A11A35"/>
    <w:rsid w:val="00A12B6C"/>
    <w:rsid w:val="00A14189"/>
    <w:rsid w:val="00A14AA6"/>
    <w:rsid w:val="00A173AC"/>
    <w:rsid w:val="00A271FF"/>
    <w:rsid w:val="00A309C8"/>
    <w:rsid w:val="00A33D67"/>
    <w:rsid w:val="00A35132"/>
    <w:rsid w:val="00A41286"/>
    <w:rsid w:val="00A50C93"/>
    <w:rsid w:val="00A51DF0"/>
    <w:rsid w:val="00A524FF"/>
    <w:rsid w:val="00A54F73"/>
    <w:rsid w:val="00A6337D"/>
    <w:rsid w:val="00A63D57"/>
    <w:rsid w:val="00A65095"/>
    <w:rsid w:val="00A653CA"/>
    <w:rsid w:val="00A67E2C"/>
    <w:rsid w:val="00A70C45"/>
    <w:rsid w:val="00A71084"/>
    <w:rsid w:val="00A75E57"/>
    <w:rsid w:val="00A810FD"/>
    <w:rsid w:val="00A86CFE"/>
    <w:rsid w:val="00A8767E"/>
    <w:rsid w:val="00A901EF"/>
    <w:rsid w:val="00A90C4C"/>
    <w:rsid w:val="00A9236D"/>
    <w:rsid w:val="00A92FD3"/>
    <w:rsid w:val="00AA5168"/>
    <w:rsid w:val="00AB2552"/>
    <w:rsid w:val="00AC6FD8"/>
    <w:rsid w:val="00AC717D"/>
    <w:rsid w:val="00AD51EF"/>
    <w:rsid w:val="00AD5FFB"/>
    <w:rsid w:val="00AD6D43"/>
    <w:rsid w:val="00AD7BE8"/>
    <w:rsid w:val="00AE7112"/>
    <w:rsid w:val="00AF0657"/>
    <w:rsid w:val="00AF19A5"/>
    <w:rsid w:val="00B0063B"/>
    <w:rsid w:val="00B0291F"/>
    <w:rsid w:val="00B1080B"/>
    <w:rsid w:val="00B109B4"/>
    <w:rsid w:val="00B15A62"/>
    <w:rsid w:val="00B17A19"/>
    <w:rsid w:val="00B252A3"/>
    <w:rsid w:val="00B25761"/>
    <w:rsid w:val="00B2771F"/>
    <w:rsid w:val="00B30FF4"/>
    <w:rsid w:val="00B32C5C"/>
    <w:rsid w:val="00B33574"/>
    <w:rsid w:val="00B37687"/>
    <w:rsid w:val="00B4118D"/>
    <w:rsid w:val="00B4143E"/>
    <w:rsid w:val="00B421B0"/>
    <w:rsid w:val="00B4337E"/>
    <w:rsid w:val="00B46BCB"/>
    <w:rsid w:val="00B50E23"/>
    <w:rsid w:val="00B522C2"/>
    <w:rsid w:val="00B61A36"/>
    <w:rsid w:val="00B61E1E"/>
    <w:rsid w:val="00B65199"/>
    <w:rsid w:val="00B70B8B"/>
    <w:rsid w:val="00B71D28"/>
    <w:rsid w:val="00B7447C"/>
    <w:rsid w:val="00B77424"/>
    <w:rsid w:val="00B80391"/>
    <w:rsid w:val="00B93325"/>
    <w:rsid w:val="00B93341"/>
    <w:rsid w:val="00B935E3"/>
    <w:rsid w:val="00BA2908"/>
    <w:rsid w:val="00BA4537"/>
    <w:rsid w:val="00BA4A75"/>
    <w:rsid w:val="00BB23C0"/>
    <w:rsid w:val="00BB2E60"/>
    <w:rsid w:val="00BB48BB"/>
    <w:rsid w:val="00BB5928"/>
    <w:rsid w:val="00BB6819"/>
    <w:rsid w:val="00BB6916"/>
    <w:rsid w:val="00BB6A42"/>
    <w:rsid w:val="00BC04B7"/>
    <w:rsid w:val="00BC1208"/>
    <w:rsid w:val="00BC24A2"/>
    <w:rsid w:val="00BC71F2"/>
    <w:rsid w:val="00BC7564"/>
    <w:rsid w:val="00BC7594"/>
    <w:rsid w:val="00BD407B"/>
    <w:rsid w:val="00BD5ADD"/>
    <w:rsid w:val="00BD6B85"/>
    <w:rsid w:val="00BD78AF"/>
    <w:rsid w:val="00BE07F9"/>
    <w:rsid w:val="00BE3EFA"/>
    <w:rsid w:val="00BE52B3"/>
    <w:rsid w:val="00BE562D"/>
    <w:rsid w:val="00BF3046"/>
    <w:rsid w:val="00BF47BD"/>
    <w:rsid w:val="00BF5C22"/>
    <w:rsid w:val="00BF5DF8"/>
    <w:rsid w:val="00C004E4"/>
    <w:rsid w:val="00C02004"/>
    <w:rsid w:val="00C06CCB"/>
    <w:rsid w:val="00C14131"/>
    <w:rsid w:val="00C15B7E"/>
    <w:rsid w:val="00C212B9"/>
    <w:rsid w:val="00C21721"/>
    <w:rsid w:val="00C21846"/>
    <w:rsid w:val="00C22136"/>
    <w:rsid w:val="00C2394B"/>
    <w:rsid w:val="00C25793"/>
    <w:rsid w:val="00C31C42"/>
    <w:rsid w:val="00C3448D"/>
    <w:rsid w:val="00C40C29"/>
    <w:rsid w:val="00C41051"/>
    <w:rsid w:val="00C416B5"/>
    <w:rsid w:val="00C44644"/>
    <w:rsid w:val="00C468A0"/>
    <w:rsid w:val="00C472CD"/>
    <w:rsid w:val="00C53B19"/>
    <w:rsid w:val="00C54D41"/>
    <w:rsid w:val="00C5528E"/>
    <w:rsid w:val="00C5728F"/>
    <w:rsid w:val="00C579B8"/>
    <w:rsid w:val="00C6357D"/>
    <w:rsid w:val="00C641B6"/>
    <w:rsid w:val="00C7276E"/>
    <w:rsid w:val="00C72F20"/>
    <w:rsid w:val="00C74A80"/>
    <w:rsid w:val="00C75CAD"/>
    <w:rsid w:val="00C76C8F"/>
    <w:rsid w:val="00C812AC"/>
    <w:rsid w:val="00C81E24"/>
    <w:rsid w:val="00C82439"/>
    <w:rsid w:val="00C8325C"/>
    <w:rsid w:val="00C90035"/>
    <w:rsid w:val="00C91069"/>
    <w:rsid w:val="00C91181"/>
    <w:rsid w:val="00C91649"/>
    <w:rsid w:val="00C92D20"/>
    <w:rsid w:val="00C93047"/>
    <w:rsid w:val="00C94807"/>
    <w:rsid w:val="00C960CA"/>
    <w:rsid w:val="00CA1BF9"/>
    <w:rsid w:val="00CA2205"/>
    <w:rsid w:val="00CA32F6"/>
    <w:rsid w:val="00CA61AE"/>
    <w:rsid w:val="00CB4D74"/>
    <w:rsid w:val="00CB5461"/>
    <w:rsid w:val="00CB5C94"/>
    <w:rsid w:val="00CB5D7F"/>
    <w:rsid w:val="00CC04D8"/>
    <w:rsid w:val="00CC21B4"/>
    <w:rsid w:val="00CC2A8F"/>
    <w:rsid w:val="00CC2E50"/>
    <w:rsid w:val="00CC4DC2"/>
    <w:rsid w:val="00CD4AEF"/>
    <w:rsid w:val="00CE367A"/>
    <w:rsid w:val="00CE3A06"/>
    <w:rsid w:val="00CE3CC6"/>
    <w:rsid w:val="00CE428A"/>
    <w:rsid w:val="00CE5F29"/>
    <w:rsid w:val="00CF3265"/>
    <w:rsid w:val="00CF7792"/>
    <w:rsid w:val="00D012AE"/>
    <w:rsid w:val="00D120BA"/>
    <w:rsid w:val="00D14248"/>
    <w:rsid w:val="00D15E10"/>
    <w:rsid w:val="00D17C84"/>
    <w:rsid w:val="00D23FCA"/>
    <w:rsid w:val="00D3149C"/>
    <w:rsid w:val="00D35F32"/>
    <w:rsid w:val="00D363F2"/>
    <w:rsid w:val="00D371BD"/>
    <w:rsid w:val="00D416ED"/>
    <w:rsid w:val="00D41BD2"/>
    <w:rsid w:val="00D44E94"/>
    <w:rsid w:val="00D47ACA"/>
    <w:rsid w:val="00D53EE3"/>
    <w:rsid w:val="00D6496D"/>
    <w:rsid w:val="00D65FF8"/>
    <w:rsid w:val="00D6608B"/>
    <w:rsid w:val="00D71E6E"/>
    <w:rsid w:val="00D7325A"/>
    <w:rsid w:val="00D76D03"/>
    <w:rsid w:val="00D77094"/>
    <w:rsid w:val="00D77135"/>
    <w:rsid w:val="00D832DE"/>
    <w:rsid w:val="00D83535"/>
    <w:rsid w:val="00D8634C"/>
    <w:rsid w:val="00D9085A"/>
    <w:rsid w:val="00D91AC7"/>
    <w:rsid w:val="00D91CDE"/>
    <w:rsid w:val="00DA0A60"/>
    <w:rsid w:val="00DA4E43"/>
    <w:rsid w:val="00DA509E"/>
    <w:rsid w:val="00DB439D"/>
    <w:rsid w:val="00DC2408"/>
    <w:rsid w:val="00DC58CE"/>
    <w:rsid w:val="00DC61B6"/>
    <w:rsid w:val="00DC717E"/>
    <w:rsid w:val="00DD070B"/>
    <w:rsid w:val="00DE3850"/>
    <w:rsid w:val="00DE4AE0"/>
    <w:rsid w:val="00DE6768"/>
    <w:rsid w:val="00DE7765"/>
    <w:rsid w:val="00DF0142"/>
    <w:rsid w:val="00DF0269"/>
    <w:rsid w:val="00DF042E"/>
    <w:rsid w:val="00DF22E6"/>
    <w:rsid w:val="00DF593D"/>
    <w:rsid w:val="00DF6A89"/>
    <w:rsid w:val="00E01BC2"/>
    <w:rsid w:val="00E04A9B"/>
    <w:rsid w:val="00E11E11"/>
    <w:rsid w:val="00E138B4"/>
    <w:rsid w:val="00E149AD"/>
    <w:rsid w:val="00E1549D"/>
    <w:rsid w:val="00E1685A"/>
    <w:rsid w:val="00E2059A"/>
    <w:rsid w:val="00E21264"/>
    <w:rsid w:val="00E2616A"/>
    <w:rsid w:val="00E27636"/>
    <w:rsid w:val="00E30F10"/>
    <w:rsid w:val="00E3241C"/>
    <w:rsid w:val="00E35D84"/>
    <w:rsid w:val="00E42C7F"/>
    <w:rsid w:val="00E4332F"/>
    <w:rsid w:val="00E43E3B"/>
    <w:rsid w:val="00E4674F"/>
    <w:rsid w:val="00E51F1F"/>
    <w:rsid w:val="00E54D48"/>
    <w:rsid w:val="00E653A8"/>
    <w:rsid w:val="00E67FF3"/>
    <w:rsid w:val="00E70AFC"/>
    <w:rsid w:val="00E7326B"/>
    <w:rsid w:val="00E74C48"/>
    <w:rsid w:val="00E806DD"/>
    <w:rsid w:val="00E8070B"/>
    <w:rsid w:val="00E8183D"/>
    <w:rsid w:val="00E86064"/>
    <w:rsid w:val="00E91F50"/>
    <w:rsid w:val="00EA04FB"/>
    <w:rsid w:val="00EA0AD8"/>
    <w:rsid w:val="00EA32A5"/>
    <w:rsid w:val="00EA45CF"/>
    <w:rsid w:val="00EA55F0"/>
    <w:rsid w:val="00EB13FC"/>
    <w:rsid w:val="00EB1BEB"/>
    <w:rsid w:val="00EB1D41"/>
    <w:rsid w:val="00EB2601"/>
    <w:rsid w:val="00EB3741"/>
    <w:rsid w:val="00EB558B"/>
    <w:rsid w:val="00EC013E"/>
    <w:rsid w:val="00EC1100"/>
    <w:rsid w:val="00EC2EEF"/>
    <w:rsid w:val="00EC3DA8"/>
    <w:rsid w:val="00EC44A7"/>
    <w:rsid w:val="00EC4A59"/>
    <w:rsid w:val="00EC509B"/>
    <w:rsid w:val="00ED0526"/>
    <w:rsid w:val="00ED14DD"/>
    <w:rsid w:val="00ED209B"/>
    <w:rsid w:val="00ED722E"/>
    <w:rsid w:val="00EE250B"/>
    <w:rsid w:val="00EE2B9B"/>
    <w:rsid w:val="00EE7F8D"/>
    <w:rsid w:val="00EF2C17"/>
    <w:rsid w:val="00EF3781"/>
    <w:rsid w:val="00EF6C8E"/>
    <w:rsid w:val="00EF78C8"/>
    <w:rsid w:val="00F014A6"/>
    <w:rsid w:val="00F06A1D"/>
    <w:rsid w:val="00F13CAB"/>
    <w:rsid w:val="00F14006"/>
    <w:rsid w:val="00F16A6D"/>
    <w:rsid w:val="00F22503"/>
    <w:rsid w:val="00F2463C"/>
    <w:rsid w:val="00F264AA"/>
    <w:rsid w:val="00F30A02"/>
    <w:rsid w:val="00F411AE"/>
    <w:rsid w:val="00F42CAE"/>
    <w:rsid w:val="00F4326E"/>
    <w:rsid w:val="00F43FF4"/>
    <w:rsid w:val="00F44448"/>
    <w:rsid w:val="00F46563"/>
    <w:rsid w:val="00F503DD"/>
    <w:rsid w:val="00F537BD"/>
    <w:rsid w:val="00F540E7"/>
    <w:rsid w:val="00F563F4"/>
    <w:rsid w:val="00F57E69"/>
    <w:rsid w:val="00F6208B"/>
    <w:rsid w:val="00F6253A"/>
    <w:rsid w:val="00F64165"/>
    <w:rsid w:val="00F660A7"/>
    <w:rsid w:val="00F66C6E"/>
    <w:rsid w:val="00F732BA"/>
    <w:rsid w:val="00F75712"/>
    <w:rsid w:val="00F80CC3"/>
    <w:rsid w:val="00F81ED1"/>
    <w:rsid w:val="00F840D6"/>
    <w:rsid w:val="00F91243"/>
    <w:rsid w:val="00F91B74"/>
    <w:rsid w:val="00F96F81"/>
    <w:rsid w:val="00FA39F7"/>
    <w:rsid w:val="00FA5205"/>
    <w:rsid w:val="00FA6B29"/>
    <w:rsid w:val="00FB0784"/>
    <w:rsid w:val="00FB5B92"/>
    <w:rsid w:val="00FB7DA1"/>
    <w:rsid w:val="00FC31AA"/>
    <w:rsid w:val="00FC3E29"/>
    <w:rsid w:val="00FC4A99"/>
    <w:rsid w:val="00FC5941"/>
    <w:rsid w:val="00FD0DC8"/>
    <w:rsid w:val="00FD1EAC"/>
    <w:rsid w:val="00FD4BC2"/>
    <w:rsid w:val="00FD6BCE"/>
    <w:rsid w:val="00FE073E"/>
    <w:rsid w:val="00FE1B7F"/>
    <w:rsid w:val="00FE21EE"/>
    <w:rsid w:val="00FE5FA9"/>
    <w:rsid w:val="00FE6653"/>
    <w:rsid w:val="00FE7AD6"/>
    <w:rsid w:val="00FF0B4D"/>
    <w:rsid w:val="00FF315A"/>
    <w:rsid w:val="00FF57A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533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link w:val="Heading1Char"/>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C0CF3A"/>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VW Head Office" w:hAnsi="VW Head Office"/>
      <w:b/>
      <w:bCs/>
      <w:color w:val="000000"/>
      <w:sz w:val="24"/>
    </w:rPr>
  </w:style>
  <w:style w:type="character" w:customStyle="1" w:styleId="HeaderChar">
    <w:name w:val="Header Char"/>
    <w:aliases w:val="_Seitenzahl Char"/>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9D6901"/>
    <w:pPr>
      <w:numPr>
        <w:numId w:val="10"/>
      </w:numPr>
      <w:spacing w:line="260" w:lineRule="exact"/>
      <w:ind w:left="170" w:hanging="170"/>
    </w:pPr>
    <w:rPr>
      <w:i/>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E3CC6"/>
    <w:rPr>
      <w:b/>
      <w:bCs/>
      <w:sz w:val="15"/>
      <w:szCs w:val="18"/>
    </w:rPr>
  </w:style>
  <w:style w:type="paragraph" w:customStyle="1" w:styleId="StandardAufzhlung">
    <w:name w:val="Standard Aufzählung"/>
    <w:basedOn w:val="Normal"/>
    <w:qFormat/>
    <w:rsid w:val="00560C33"/>
    <w:pPr>
      <w:numPr>
        <w:numId w:val="8"/>
      </w:numPr>
      <w:spacing w:line="240" w:lineRule="auto"/>
      <w:ind w:left="227" w:hanging="227"/>
    </w:pPr>
  </w:style>
  <w:style w:type="character" w:styleId="Hyperlink">
    <w:name w:val="Hyperlink"/>
    <w:uiPriority w:val="99"/>
    <w:unhideWhenUsed/>
    <w:rsid w:val="004978C2"/>
    <w:rPr>
      <w:color w:val="6B9F25"/>
      <w:u w:val="single"/>
    </w:rPr>
  </w:style>
  <w:style w:type="paragraph" w:customStyle="1" w:styleId="Abbinder">
    <w:name w:val="Abbinder"/>
    <w:qFormat/>
    <w:rsid w:val="009D6901"/>
    <w:pPr>
      <w:spacing w:line="240" w:lineRule="exact"/>
    </w:pPr>
    <w:rPr>
      <w:rFonts w:ascii="VW Text Office" w:hAnsi="VW Text Office" w:cs="VWText"/>
      <w:kern w:val="8"/>
      <w:sz w:val="15"/>
      <w:szCs w:val="19"/>
    </w:rPr>
  </w:style>
  <w:style w:type="character" w:styleId="FollowedHyperlink">
    <w:name w:val="FollowedHyperlink"/>
    <w:semiHidden/>
    <w:unhideWhenUsed/>
    <w:rsid w:val="004D7274"/>
    <w:rPr>
      <w:color w:val="BA6906"/>
      <w:u w:val="single"/>
    </w:rPr>
  </w:style>
  <w:style w:type="paragraph" w:customStyle="1" w:styleId="Default">
    <w:name w:val="Default"/>
    <w:rsid w:val="0004382E"/>
    <w:pPr>
      <w:autoSpaceDE w:val="0"/>
      <w:autoSpaceDN w:val="0"/>
      <w:adjustRightInd w:val="0"/>
    </w:pPr>
    <w:rPr>
      <w:rFonts w:ascii="VW Text Office" w:hAnsi="VW Text Office" w:cs="VW Text Office"/>
      <w:color w:val="000000"/>
      <w:sz w:val="24"/>
      <w:szCs w:val="24"/>
    </w:rPr>
  </w:style>
  <w:style w:type="character" w:customStyle="1" w:styleId="NichtaufgelsteErwhnung1">
    <w:name w:val="Nicht aufgelöste Erwähnung1"/>
    <w:uiPriority w:val="99"/>
    <w:semiHidden/>
    <w:unhideWhenUsed/>
    <w:rsid w:val="004978C2"/>
    <w:rPr>
      <w:color w:val="605E5C"/>
      <w:shd w:val="clear" w:color="auto" w:fill="E1DFDD"/>
    </w:rPr>
  </w:style>
  <w:style w:type="paragraph" w:styleId="Revision">
    <w:name w:val="Revision"/>
    <w:hidden/>
    <w:uiPriority w:val="99"/>
    <w:semiHidden/>
    <w:rsid w:val="00FA39F7"/>
    <w:rPr>
      <w:rFonts w:ascii="VW Text Office" w:hAnsi="VW Text Office" w:cs="Arial"/>
      <w:snapToGrid w:val="0"/>
      <w:kern w:val="8"/>
      <w:sz w:val="22"/>
      <w:szCs w:val="19"/>
    </w:rPr>
  </w:style>
  <w:style w:type="paragraph" w:styleId="ListParagraph">
    <w:name w:val="List Paragraph"/>
    <w:basedOn w:val="Normal"/>
    <w:uiPriority w:val="34"/>
    <w:qFormat/>
    <w:rsid w:val="00A11A35"/>
    <w:pPr>
      <w:spacing w:after="160" w:line="259" w:lineRule="auto"/>
      <w:ind w:left="720"/>
      <w:contextualSpacing/>
    </w:pPr>
    <w:rPr>
      <w:rFonts w:asciiTheme="minorHAnsi" w:eastAsiaTheme="minorEastAsia" w:hAnsiTheme="minorHAnsi" w:cstheme="minorBidi"/>
      <w:snapToGrid/>
      <w:kern w:val="0"/>
      <w:szCs w:val="22"/>
      <w:lang w:eastAsia="zh-CN"/>
    </w:rPr>
  </w:style>
  <w:style w:type="character" w:styleId="CommentReference">
    <w:name w:val="annotation reference"/>
    <w:basedOn w:val="DefaultParagraphFont"/>
    <w:semiHidden/>
    <w:unhideWhenUsed/>
    <w:rsid w:val="00C75CAD"/>
    <w:rPr>
      <w:sz w:val="16"/>
      <w:szCs w:val="16"/>
    </w:rPr>
  </w:style>
  <w:style w:type="paragraph" w:styleId="CommentText">
    <w:name w:val="annotation text"/>
    <w:basedOn w:val="Normal"/>
    <w:link w:val="CommentTextChar"/>
    <w:semiHidden/>
    <w:unhideWhenUsed/>
    <w:rsid w:val="00C75CAD"/>
    <w:pPr>
      <w:spacing w:line="240" w:lineRule="auto"/>
    </w:pPr>
    <w:rPr>
      <w:sz w:val="20"/>
      <w:szCs w:val="20"/>
    </w:rPr>
  </w:style>
  <w:style w:type="character" w:customStyle="1" w:styleId="CommentTextChar">
    <w:name w:val="Comment Text Char"/>
    <w:basedOn w:val="DefaultParagraphFont"/>
    <w:link w:val="CommentText"/>
    <w:semiHidden/>
    <w:rsid w:val="00C75CAD"/>
    <w:rPr>
      <w:rFonts w:ascii="VW Text Office" w:hAnsi="VW Text Office" w:cs="Arial"/>
      <w:snapToGrid w:val="0"/>
      <w:kern w:val="8"/>
    </w:rPr>
  </w:style>
  <w:style w:type="paragraph" w:styleId="CommentSubject">
    <w:name w:val="annotation subject"/>
    <w:basedOn w:val="CommentText"/>
    <w:next w:val="CommentText"/>
    <w:link w:val="CommentSubjectChar"/>
    <w:semiHidden/>
    <w:unhideWhenUsed/>
    <w:rsid w:val="00C75CAD"/>
    <w:rPr>
      <w:b/>
      <w:bCs/>
    </w:rPr>
  </w:style>
  <w:style w:type="character" w:customStyle="1" w:styleId="CommentSubjectChar">
    <w:name w:val="Comment Subject Char"/>
    <w:basedOn w:val="CommentTextChar"/>
    <w:link w:val="CommentSubject"/>
    <w:semiHidden/>
    <w:rsid w:val="00C75CAD"/>
    <w:rPr>
      <w:rFonts w:ascii="VW Text Office" w:hAnsi="VW Text Office" w:cs="Arial"/>
      <w:b/>
      <w:bCs/>
      <w:snapToGrid w:val="0"/>
      <w:kern w:val="8"/>
    </w:rPr>
  </w:style>
  <w:style w:type="character" w:styleId="UnresolvedMention">
    <w:name w:val="Unresolved Mention"/>
    <w:basedOn w:val="DefaultParagraphFont"/>
    <w:uiPriority w:val="99"/>
    <w:semiHidden/>
    <w:unhideWhenUsed/>
    <w:rsid w:val="00C21846"/>
    <w:rPr>
      <w:color w:val="605E5C"/>
      <w:shd w:val="clear" w:color="auto" w:fill="E1DFDD"/>
    </w:rPr>
  </w:style>
  <w:style w:type="character" w:customStyle="1" w:styleId="Heading1Char">
    <w:name w:val="Heading 1 Char"/>
    <w:basedOn w:val="DefaultParagraphFont"/>
    <w:link w:val="Heading1"/>
    <w:rsid w:val="003E0717"/>
    <w:rPr>
      <w:rFonts w:ascii="VW Head Office" w:hAnsi="VW Head Office" w:cs="Arial"/>
      <w:b/>
      <w:bCs/>
      <w:snapToGrid w:val="0"/>
      <w:kern w:val="8"/>
      <w:sz w:val="28"/>
      <w:szCs w:val="34"/>
    </w:rPr>
  </w:style>
  <w:style w:type="character" w:styleId="Emphasis">
    <w:name w:val="Emphasis"/>
    <w:basedOn w:val="DefaultParagraphFont"/>
    <w:uiPriority w:val="20"/>
    <w:qFormat/>
    <w:rsid w:val="00D91CDE"/>
    <w:rPr>
      <w:i/>
      <w:iCs/>
    </w:rPr>
  </w:style>
  <w:style w:type="character" w:customStyle="1" w:styleId="apple-converted-space">
    <w:name w:val="apple-converted-space"/>
    <w:basedOn w:val="DefaultParagraphFont"/>
    <w:rsid w:val="00AF0657"/>
  </w:style>
  <w:style w:type="paragraph" w:styleId="NormalWeb">
    <w:name w:val="Normal (Web)"/>
    <w:basedOn w:val="Normal"/>
    <w:uiPriority w:val="99"/>
    <w:unhideWhenUsed/>
    <w:rsid w:val="00E2616A"/>
    <w:pPr>
      <w:spacing w:before="100" w:beforeAutospacing="1" w:after="100" w:afterAutospacing="1" w:line="240" w:lineRule="auto"/>
    </w:pPr>
    <w:rPr>
      <w:rFonts w:ascii="Times New Roman" w:hAnsi="Times New Roman" w:cs="Times New Roman"/>
      <w:snapToGrid/>
      <w:kern w:val="0"/>
      <w:sz w:val="24"/>
      <w:szCs w:val="24"/>
      <w:lang w:val="en-US" w:eastAsia="en-US"/>
    </w:rPr>
  </w:style>
  <w:style w:type="paragraph" w:customStyle="1" w:styleId="touchhover">
    <w:name w:val="touch_hover"/>
    <w:basedOn w:val="Normal"/>
    <w:rsid w:val="00E806DD"/>
    <w:pPr>
      <w:spacing w:before="100" w:beforeAutospacing="1" w:after="100" w:afterAutospacing="1" w:line="240" w:lineRule="auto"/>
    </w:pPr>
    <w:rPr>
      <w:rFonts w:ascii="Times New Roman" w:hAnsi="Times New Roman" w:cs="Times New Roman"/>
      <w:snapToGrid/>
      <w:kern w:val="0"/>
      <w:sz w:val="24"/>
      <w:szCs w:val="24"/>
      <w:lang w:val="en-US" w:eastAsia="en-US"/>
    </w:rPr>
  </w:style>
  <w:style w:type="character" w:customStyle="1" w:styleId="normaltextrun">
    <w:name w:val="normaltextrun"/>
    <w:basedOn w:val="DefaultParagraphFont"/>
    <w:rsid w:val="00A00139"/>
  </w:style>
  <w:style w:type="character" w:styleId="Strong">
    <w:name w:val="Strong"/>
    <w:basedOn w:val="DefaultParagraphFont"/>
    <w:uiPriority w:val="22"/>
    <w:qFormat/>
    <w:rsid w:val="007925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54547">
      <w:bodyDiv w:val="1"/>
      <w:marLeft w:val="0"/>
      <w:marRight w:val="0"/>
      <w:marTop w:val="0"/>
      <w:marBottom w:val="0"/>
      <w:divBdr>
        <w:top w:val="none" w:sz="0" w:space="0" w:color="auto"/>
        <w:left w:val="none" w:sz="0" w:space="0" w:color="auto"/>
        <w:bottom w:val="none" w:sz="0" w:space="0" w:color="auto"/>
        <w:right w:val="none" w:sz="0" w:space="0" w:color="auto"/>
      </w:divBdr>
    </w:div>
    <w:div w:id="78915932">
      <w:bodyDiv w:val="1"/>
      <w:marLeft w:val="0"/>
      <w:marRight w:val="0"/>
      <w:marTop w:val="0"/>
      <w:marBottom w:val="0"/>
      <w:divBdr>
        <w:top w:val="none" w:sz="0" w:space="0" w:color="auto"/>
        <w:left w:val="none" w:sz="0" w:space="0" w:color="auto"/>
        <w:bottom w:val="none" w:sz="0" w:space="0" w:color="auto"/>
        <w:right w:val="none" w:sz="0" w:space="0" w:color="auto"/>
      </w:divBdr>
    </w:div>
    <w:div w:id="142742107">
      <w:bodyDiv w:val="1"/>
      <w:marLeft w:val="0"/>
      <w:marRight w:val="0"/>
      <w:marTop w:val="0"/>
      <w:marBottom w:val="0"/>
      <w:divBdr>
        <w:top w:val="none" w:sz="0" w:space="0" w:color="auto"/>
        <w:left w:val="none" w:sz="0" w:space="0" w:color="auto"/>
        <w:bottom w:val="none" w:sz="0" w:space="0" w:color="auto"/>
        <w:right w:val="none" w:sz="0" w:space="0" w:color="auto"/>
      </w:divBdr>
      <w:divsChild>
        <w:div w:id="1675187693">
          <w:marLeft w:val="0"/>
          <w:marRight w:val="0"/>
          <w:marTop w:val="0"/>
          <w:marBottom w:val="0"/>
          <w:divBdr>
            <w:top w:val="none" w:sz="0" w:space="0" w:color="auto"/>
            <w:left w:val="none" w:sz="0" w:space="0" w:color="auto"/>
            <w:bottom w:val="none" w:sz="0" w:space="0" w:color="auto"/>
            <w:right w:val="none" w:sz="0" w:space="0" w:color="auto"/>
          </w:divBdr>
        </w:div>
      </w:divsChild>
    </w:div>
    <w:div w:id="205871302">
      <w:bodyDiv w:val="1"/>
      <w:marLeft w:val="0"/>
      <w:marRight w:val="0"/>
      <w:marTop w:val="0"/>
      <w:marBottom w:val="0"/>
      <w:divBdr>
        <w:top w:val="none" w:sz="0" w:space="0" w:color="auto"/>
        <w:left w:val="none" w:sz="0" w:space="0" w:color="auto"/>
        <w:bottom w:val="none" w:sz="0" w:space="0" w:color="auto"/>
        <w:right w:val="none" w:sz="0" w:space="0" w:color="auto"/>
      </w:divBdr>
    </w:div>
    <w:div w:id="232008817">
      <w:bodyDiv w:val="1"/>
      <w:marLeft w:val="0"/>
      <w:marRight w:val="0"/>
      <w:marTop w:val="0"/>
      <w:marBottom w:val="0"/>
      <w:divBdr>
        <w:top w:val="none" w:sz="0" w:space="0" w:color="auto"/>
        <w:left w:val="none" w:sz="0" w:space="0" w:color="auto"/>
        <w:bottom w:val="none" w:sz="0" w:space="0" w:color="auto"/>
        <w:right w:val="none" w:sz="0" w:space="0" w:color="auto"/>
      </w:divBdr>
    </w:div>
    <w:div w:id="232862246">
      <w:bodyDiv w:val="1"/>
      <w:marLeft w:val="0"/>
      <w:marRight w:val="0"/>
      <w:marTop w:val="0"/>
      <w:marBottom w:val="0"/>
      <w:divBdr>
        <w:top w:val="none" w:sz="0" w:space="0" w:color="auto"/>
        <w:left w:val="none" w:sz="0" w:space="0" w:color="auto"/>
        <w:bottom w:val="none" w:sz="0" w:space="0" w:color="auto"/>
        <w:right w:val="none" w:sz="0" w:space="0" w:color="auto"/>
      </w:divBdr>
    </w:div>
    <w:div w:id="238101452">
      <w:bodyDiv w:val="1"/>
      <w:marLeft w:val="0"/>
      <w:marRight w:val="0"/>
      <w:marTop w:val="0"/>
      <w:marBottom w:val="0"/>
      <w:divBdr>
        <w:top w:val="none" w:sz="0" w:space="0" w:color="auto"/>
        <w:left w:val="none" w:sz="0" w:space="0" w:color="auto"/>
        <w:bottom w:val="none" w:sz="0" w:space="0" w:color="auto"/>
        <w:right w:val="none" w:sz="0" w:space="0" w:color="auto"/>
      </w:divBdr>
      <w:divsChild>
        <w:div w:id="1622956025">
          <w:marLeft w:val="0"/>
          <w:marRight w:val="0"/>
          <w:marTop w:val="0"/>
          <w:marBottom w:val="0"/>
          <w:divBdr>
            <w:top w:val="none" w:sz="0" w:space="0" w:color="auto"/>
            <w:left w:val="none" w:sz="0" w:space="0" w:color="auto"/>
            <w:bottom w:val="none" w:sz="0" w:space="0" w:color="auto"/>
            <w:right w:val="none" w:sz="0" w:space="0" w:color="auto"/>
          </w:divBdr>
        </w:div>
      </w:divsChild>
    </w:div>
    <w:div w:id="380905506">
      <w:bodyDiv w:val="1"/>
      <w:marLeft w:val="0"/>
      <w:marRight w:val="0"/>
      <w:marTop w:val="0"/>
      <w:marBottom w:val="0"/>
      <w:divBdr>
        <w:top w:val="none" w:sz="0" w:space="0" w:color="auto"/>
        <w:left w:val="none" w:sz="0" w:space="0" w:color="auto"/>
        <w:bottom w:val="none" w:sz="0" w:space="0" w:color="auto"/>
        <w:right w:val="none" w:sz="0" w:space="0" w:color="auto"/>
      </w:divBdr>
    </w:div>
    <w:div w:id="465048346">
      <w:bodyDiv w:val="1"/>
      <w:marLeft w:val="0"/>
      <w:marRight w:val="0"/>
      <w:marTop w:val="0"/>
      <w:marBottom w:val="0"/>
      <w:divBdr>
        <w:top w:val="none" w:sz="0" w:space="0" w:color="auto"/>
        <w:left w:val="none" w:sz="0" w:space="0" w:color="auto"/>
        <w:bottom w:val="none" w:sz="0" w:space="0" w:color="auto"/>
        <w:right w:val="none" w:sz="0" w:space="0" w:color="auto"/>
      </w:divBdr>
      <w:divsChild>
        <w:div w:id="381097706">
          <w:marLeft w:val="0"/>
          <w:marRight w:val="0"/>
          <w:marTop w:val="0"/>
          <w:marBottom w:val="0"/>
          <w:divBdr>
            <w:top w:val="none" w:sz="0" w:space="0" w:color="auto"/>
            <w:left w:val="none" w:sz="0" w:space="0" w:color="auto"/>
            <w:bottom w:val="none" w:sz="0" w:space="0" w:color="auto"/>
            <w:right w:val="none" w:sz="0" w:space="0" w:color="auto"/>
          </w:divBdr>
        </w:div>
      </w:divsChild>
    </w:div>
    <w:div w:id="465389851">
      <w:bodyDiv w:val="1"/>
      <w:marLeft w:val="0"/>
      <w:marRight w:val="0"/>
      <w:marTop w:val="0"/>
      <w:marBottom w:val="0"/>
      <w:divBdr>
        <w:top w:val="none" w:sz="0" w:space="0" w:color="auto"/>
        <w:left w:val="none" w:sz="0" w:space="0" w:color="auto"/>
        <w:bottom w:val="none" w:sz="0" w:space="0" w:color="auto"/>
        <w:right w:val="none" w:sz="0" w:space="0" w:color="auto"/>
      </w:divBdr>
    </w:div>
    <w:div w:id="534466744">
      <w:bodyDiv w:val="1"/>
      <w:marLeft w:val="0"/>
      <w:marRight w:val="0"/>
      <w:marTop w:val="0"/>
      <w:marBottom w:val="0"/>
      <w:divBdr>
        <w:top w:val="none" w:sz="0" w:space="0" w:color="auto"/>
        <w:left w:val="none" w:sz="0" w:space="0" w:color="auto"/>
        <w:bottom w:val="none" w:sz="0" w:space="0" w:color="auto"/>
        <w:right w:val="none" w:sz="0" w:space="0" w:color="auto"/>
      </w:divBdr>
      <w:divsChild>
        <w:div w:id="47383606">
          <w:marLeft w:val="0"/>
          <w:marRight w:val="0"/>
          <w:marTop w:val="0"/>
          <w:marBottom w:val="0"/>
          <w:divBdr>
            <w:top w:val="none" w:sz="0" w:space="0" w:color="auto"/>
            <w:left w:val="none" w:sz="0" w:space="0" w:color="auto"/>
            <w:bottom w:val="none" w:sz="0" w:space="0" w:color="auto"/>
            <w:right w:val="none" w:sz="0" w:space="0" w:color="auto"/>
          </w:divBdr>
        </w:div>
      </w:divsChild>
    </w:div>
    <w:div w:id="545719529">
      <w:bodyDiv w:val="1"/>
      <w:marLeft w:val="0"/>
      <w:marRight w:val="0"/>
      <w:marTop w:val="0"/>
      <w:marBottom w:val="0"/>
      <w:divBdr>
        <w:top w:val="none" w:sz="0" w:space="0" w:color="auto"/>
        <w:left w:val="none" w:sz="0" w:space="0" w:color="auto"/>
        <w:bottom w:val="none" w:sz="0" w:space="0" w:color="auto"/>
        <w:right w:val="none" w:sz="0" w:space="0" w:color="auto"/>
      </w:divBdr>
    </w:div>
    <w:div w:id="579100002">
      <w:bodyDiv w:val="1"/>
      <w:marLeft w:val="0"/>
      <w:marRight w:val="0"/>
      <w:marTop w:val="0"/>
      <w:marBottom w:val="0"/>
      <w:divBdr>
        <w:top w:val="none" w:sz="0" w:space="0" w:color="auto"/>
        <w:left w:val="none" w:sz="0" w:space="0" w:color="auto"/>
        <w:bottom w:val="none" w:sz="0" w:space="0" w:color="auto"/>
        <w:right w:val="none" w:sz="0" w:space="0" w:color="auto"/>
      </w:divBdr>
      <w:divsChild>
        <w:div w:id="1203247850">
          <w:marLeft w:val="0"/>
          <w:marRight w:val="0"/>
          <w:marTop w:val="0"/>
          <w:marBottom w:val="0"/>
          <w:divBdr>
            <w:top w:val="none" w:sz="0" w:space="0" w:color="auto"/>
            <w:left w:val="none" w:sz="0" w:space="0" w:color="auto"/>
            <w:bottom w:val="none" w:sz="0" w:space="0" w:color="auto"/>
            <w:right w:val="none" w:sz="0" w:space="0" w:color="auto"/>
          </w:divBdr>
        </w:div>
      </w:divsChild>
    </w:div>
    <w:div w:id="593906430">
      <w:bodyDiv w:val="1"/>
      <w:marLeft w:val="0"/>
      <w:marRight w:val="0"/>
      <w:marTop w:val="0"/>
      <w:marBottom w:val="0"/>
      <w:divBdr>
        <w:top w:val="none" w:sz="0" w:space="0" w:color="auto"/>
        <w:left w:val="none" w:sz="0" w:space="0" w:color="auto"/>
        <w:bottom w:val="none" w:sz="0" w:space="0" w:color="auto"/>
        <w:right w:val="none" w:sz="0" w:space="0" w:color="auto"/>
      </w:divBdr>
    </w:div>
    <w:div w:id="642539921">
      <w:bodyDiv w:val="1"/>
      <w:marLeft w:val="0"/>
      <w:marRight w:val="0"/>
      <w:marTop w:val="0"/>
      <w:marBottom w:val="0"/>
      <w:divBdr>
        <w:top w:val="none" w:sz="0" w:space="0" w:color="auto"/>
        <w:left w:val="none" w:sz="0" w:space="0" w:color="auto"/>
        <w:bottom w:val="none" w:sz="0" w:space="0" w:color="auto"/>
        <w:right w:val="none" w:sz="0" w:space="0" w:color="auto"/>
      </w:divBdr>
    </w:div>
    <w:div w:id="679240885">
      <w:bodyDiv w:val="1"/>
      <w:marLeft w:val="0"/>
      <w:marRight w:val="0"/>
      <w:marTop w:val="0"/>
      <w:marBottom w:val="0"/>
      <w:divBdr>
        <w:top w:val="none" w:sz="0" w:space="0" w:color="auto"/>
        <w:left w:val="none" w:sz="0" w:space="0" w:color="auto"/>
        <w:bottom w:val="none" w:sz="0" w:space="0" w:color="auto"/>
        <w:right w:val="none" w:sz="0" w:space="0" w:color="auto"/>
      </w:divBdr>
    </w:div>
    <w:div w:id="685912342">
      <w:bodyDiv w:val="1"/>
      <w:marLeft w:val="0"/>
      <w:marRight w:val="0"/>
      <w:marTop w:val="0"/>
      <w:marBottom w:val="0"/>
      <w:divBdr>
        <w:top w:val="none" w:sz="0" w:space="0" w:color="auto"/>
        <w:left w:val="none" w:sz="0" w:space="0" w:color="auto"/>
        <w:bottom w:val="none" w:sz="0" w:space="0" w:color="auto"/>
        <w:right w:val="none" w:sz="0" w:space="0" w:color="auto"/>
      </w:divBdr>
    </w:div>
    <w:div w:id="756436995">
      <w:bodyDiv w:val="1"/>
      <w:marLeft w:val="0"/>
      <w:marRight w:val="0"/>
      <w:marTop w:val="0"/>
      <w:marBottom w:val="0"/>
      <w:divBdr>
        <w:top w:val="none" w:sz="0" w:space="0" w:color="auto"/>
        <w:left w:val="none" w:sz="0" w:space="0" w:color="auto"/>
        <w:bottom w:val="none" w:sz="0" w:space="0" w:color="auto"/>
        <w:right w:val="none" w:sz="0" w:space="0" w:color="auto"/>
      </w:divBdr>
    </w:div>
    <w:div w:id="764228747">
      <w:bodyDiv w:val="1"/>
      <w:marLeft w:val="0"/>
      <w:marRight w:val="0"/>
      <w:marTop w:val="0"/>
      <w:marBottom w:val="0"/>
      <w:divBdr>
        <w:top w:val="none" w:sz="0" w:space="0" w:color="auto"/>
        <w:left w:val="none" w:sz="0" w:space="0" w:color="auto"/>
        <w:bottom w:val="none" w:sz="0" w:space="0" w:color="auto"/>
        <w:right w:val="none" w:sz="0" w:space="0" w:color="auto"/>
      </w:divBdr>
    </w:div>
    <w:div w:id="935601742">
      <w:bodyDiv w:val="1"/>
      <w:marLeft w:val="0"/>
      <w:marRight w:val="0"/>
      <w:marTop w:val="0"/>
      <w:marBottom w:val="0"/>
      <w:divBdr>
        <w:top w:val="none" w:sz="0" w:space="0" w:color="auto"/>
        <w:left w:val="none" w:sz="0" w:space="0" w:color="auto"/>
        <w:bottom w:val="none" w:sz="0" w:space="0" w:color="auto"/>
        <w:right w:val="none" w:sz="0" w:space="0" w:color="auto"/>
      </w:divBdr>
    </w:div>
    <w:div w:id="1017997067">
      <w:bodyDiv w:val="1"/>
      <w:marLeft w:val="0"/>
      <w:marRight w:val="0"/>
      <w:marTop w:val="0"/>
      <w:marBottom w:val="0"/>
      <w:divBdr>
        <w:top w:val="none" w:sz="0" w:space="0" w:color="auto"/>
        <w:left w:val="none" w:sz="0" w:space="0" w:color="auto"/>
        <w:bottom w:val="none" w:sz="0" w:space="0" w:color="auto"/>
        <w:right w:val="none" w:sz="0" w:space="0" w:color="auto"/>
      </w:divBdr>
    </w:div>
    <w:div w:id="1051803119">
      <w:bodyDiv w:val="1"/>
      <w:marLeft w:val="0"/>
      <w:marRight w:val="0"/>
      <w:marTop w:val="0"/>
      <w:marBottom w:val="0"/>
      <w:divBdr>
        <w:top w:val="none" w:sz="0" w:space="0" w:color="auto"/>
        <w:left w:val="none" w:sz="0" w:space="0" w:color="auto"/>
        <w:bottom w:val="none" w:sz="0" w:space="0" w:color="auto"/>
        <w:right w:val="none" w:sz="0" w:space="0" w:color="auto"/>
      </w:divBdr>
    </w:div>
    <w:div w:id="1174684071">
      <w:bodyDiv w:val="1"/>
      <w:marLeft w:val="0"/>
      <w:marRight w:val="0"/>
      <w:marTop w:val="0"/>
      <w:marBottom w:val="0"/>
      <w:divBdr>
        <w:top w:val="none" w:sz="0" w:space="0" w:color="auto"/>
        <w:left w:val="none" w:sz="0" w:space="0" w:color="auto"/>
        <w:bottom w:val="none" w:sz="0" w:space="0" w:color="auto"/>
        <w:right w:val="none" w:sz="0" w:space="0" w:color="auto"/>
      </w:divBdr>
    </w:div>
    <w:div w:id="1341354645">
      <w:bodyDiv w:val="1"/>
      <w:marLeft w:val="0"/>
      <w:marRight w:val="0"/>
      <w:marTop w:val="0"/>
      <w:marBottom w:val="0"/>
      <w:divBdr>
        <w:top w:val="none" w:sz="0" w:space="0" w:color="auto"/>
        <w:left w:val="none" w:sz="0" w:space="0" w:color="auto"/>
        <w:bottom w:val="none" w:sz="0" w:space="0" w:color="auto"/>
        <w:right w:val="none" w:sz="0" w:space="0" w:color="auto"/>
      </w:divBdr>
      <w:divsChild>
        <w:div w:id="1718164567">
          <w:marLeft w:val="0"/>
          <w:marRight w:val="0"/>
          <w:marTop w:val="0"/>
          <w:marBottom w:val="0"/>
          <w:divBdr>
            <w:top w:val="none" w:sz="0" w:space="0" w:color="auto"/>
            <w:left w:val="none" w:sz="0" w:space="0" w:color="auto"/>
            <w:bottom w:val="none" w:sz="0" w:space="0" w:color="auto"/>
            <w:right w:val="none" w:sz="0" w:space="0" w:color="auto"/>
          </w:divBdr>
        </w:div>
      </w:divsChild>
    </w:div>
    <w:div w:id="1514490441">
      <w:bodyDiv w:val="1"/>
      <w:marLeft w:val="0"/>
      <w:marRight w:val="0"/>
      <w:marTop w:val="0"/>
      <w:marBottom w:val="0"/>
      <w:divBdr>
        <w:top w:val="none" w:sz="0" w:space="0" w:color="auto"/>
        <w:left w:val="none" w:sz="0" w:space="0" w:color="auto"/>
        <w:bottom w:val="none" w:sz="0" w:space="0" w:color="auto"/>
        <w:right w:val="none" w:sz="0" w:space="0" w:color="auto"/>
      </w:divBdr>
    </w:div>
    <w:div w:id="1651053627">
      <w:bodyDiv w:val="1"/>
      <w:marLeft w:val="0"/>
      <w:marRight w:val="0"/>
      <w:marTop w:val="0"/>
      <w:marBottom w:val="0"/>
      <w:divBdr>
        <w:top w:val="none" w:sz="0" w:space="0" w:color="auto"/>
        <w:left w:val="none" w:sz="0" w:space="0" w:color="auto"/>
        <w:bottom w:val="none" w:sz="0" w:space="0" w:color="auto"/>
        <w:right w:val="none" w:sz="0" w:space="0" w:color="auto"/>
      </w:divBdr>
    </w:div>
    <w:div w:id="1701473177">
      <w:bodyDiv w:val="1"/>
      <w:marLeft w:val="0"/>
      <w:marRight w:val="0"/>
      <w:marTop w:val="0"/>
      <w:marBottom w:val="0"/>
      <w:divBdr>
        <w:top w:val="none" w:sz="0" w:space="0" w:color="auto"/>
        <w:left w:val="none" w:sz="0" w:space="0" w:color="auto"/>
        <w:bottom w:val="none" w:sz="0" w:space="0" w:color="auto"/>
        <w:right w:val="none" w:sz="0" w:space="0" w:color="auto"/>
      </w:divBdr>
    </w:div>
    <w:div w:id="1879274428">
      <w:bodyDiv w:val="1"/>
      <w:marLeft w:val="0"/>
      <w:marRight w:val="0"/>
      <w:marTop w:val="0"/>
      <w:marBottom w:val="0"/>
      <w:divBdr>
        <w:top w:val="none" w:sz="0" w:space="0" w:color="auto"/>
        <w:left w:val="none" w:sz="0" w:space="0" w:color="auto"/>
        <w:bottom w:val="none" w:sz="0" w:space="0" w:color="auto"/>
        <w:right w:val="none" w:sz="0" w:space="0" w:color="auto"/>
      </w:divBdr>
    </w:div>
    <w:div w:id="1882593061">
      <w:bodyDiv w:val="1"/>
      <w:marLeft w:val="0"/>
      <w:marRight w:val="0"/>
      <w:marTop w:val="0"/>
      <w:marBottom w:val="0"/>
      <w:divBdr>
        <w:top w:val="none" w:sz="0" w:space="0" w:color="auto"/>
        <w:left w:val="none" w:sz="0" w:space="0" w:color="auto"/>
        <w:bottom w:val="none" w:sz="0" w:space="0" w:color="auto"/>
        <w:right w:val="none" w:sz="0" w:space="0" w:color="auto"/>
      </w:divBdr>
    </w:div>
    <w:div w:id="1976401296">
      <w:bodyDiv w:val="1"/>
      <w:marLeft w:val="0"/>
      <w:marRight w:val="0"/>
      <w:marTop w:val="0"/>
      <w:marBottom w:val="0"/>
      <w:divBdr>
        <w:top w:val="none" w:sz="0" w:space="0" w:color="auto"/>
        <w:left w:val="none" w:sz="0" w:space="0" w:color="auto"/>
        <w:bottom w:val="none" w:sz="0" w:space="0" w:color="auto"/>
        <w:right w:val="none" w:sz="0" w:space="0" w:color="auto"/>
      </w:divBdr>
      <w:divsChild>
        <w:div w:id="249855652">
          <w:marLeft w:val="720"/>
          <w:marRight w:val="0"/>
          <w:marTop w:val="0"/>
          <w:marBottom w:val="0"/>
          <w:divBdr>
            <w:top w:val="none" w:sz="0" w:space="0" w:color="auto"/>
            <w:left w:val="none" w:sz="0" w:space="0" w:color="auto"/>
            <w:bottom w:val="none" w:sz="0" w:space="0" w:color="auto"/>
            <w:right w:val="none" w:sz="0" w:space="0" w:color="auto"/>
          </w:divBdr>
        </w:div>
        <w:div w:id="377750436">
          <w:marLeft w:val="432"/>
          <w:marRight w:val="0"/>
          <w:marTop w:val="0"/>
          <w:marBottom w:val="0"/>
          <w:divBdr>
            <w:top w:val="none" w:sz="0" w:space="0" w:color="auto"/>
            <w:left w:val="none" w:sz="0" w:space="0" w:color="auto"/>
            <w:bottom w:val="none" w:sz="0" w:space="0" w:color="auto"/>
            <w:right w:val="none" w:sz="0" w:space="0" w:color="auto"/>
          </w:divBdr>
        </w:div>
        <w:div w:id="544610806">
          <w:marLeft w:val="432"/>
          <w:marRight w:val="0"/>
          <w:marTop w:val="0"/>
          <w:marBottom w:val="0"/>
          <w:divBdr>
            <w:top w:val="none" w:sz="0" w:space="0" w:color="auto"/>
            <w:left w:val="none" w:sz="0" w:space="0" w:color="auto"/>
            <w:bottom w:val="none" w:sz="0" w:space="0" w:color="auto"/>
            <w:right w:val="none" w:sz="0" w:space="0" w:color="auto"/>
          </w:divBdr>
        </w:div>
        <w:div w:id="698627677">
          <w:marLeft w:val="720"/>
          <w:marRight w:val="0"/>
          <w:marTop w:val="0"/>
          <w:marBottom w:val="0"/>
          <w:divBdr>
            <w:top w:val="none" w:sz="0" w:space="0" w:color="auto"/>
            <w:left w:val="none" w:sz="0" w:space="0" w:color="auto"/>
            <w:bottom w:val="none" w:sz="0" w:space="0" w:color="auto"/>
            <w:right w:val="none" w:sz="0" w:space="0" w:color="auto"/>
          </w:divBdr>
        </w:div>
        <w:div w:id="731119757">
          <w:marLeft w:val="720"/>
          <w:marRight w:val="0"/>
          <w:marTop w:val="0"/>
          <w:marBottom w:val="0"/>
          <w:divBdr>
            <w:top w:val="none" w:sz="0" w:space="0" w:color="auto"/>
            <w:left w:val="none" w:sz="0" w:space="0" w:color="auto"/>
            <w:bottom w:val="none" w:sz="0" w:space="0" w:color="auto"/>
            <w:right w:val="none" w:sz="0" w:space="0" w:color="auto"/>
          </w:divBdr>
        </w:div>
        <w:div w:id="780799403">
          <w:marLeft w:val="720"/>
          <w:marRight w:val="0"/>
          <w:marTop w:val="0"/>
          <w:marBottom w:val="0"/>
          <w:divBdr>
            <w:top w:val="none" w:sz="0" w:space="0" w:color="auto"/>
            <w:left w:val="none" w:sz="0" w:space="0" w:color="auto"/>
            <w:bottom w:val="none" w:sz="0" w:space="0" w:color="auto"/>
            <w:right w:val="none" w:sz="0" w:space="0" w:color="auto"/>
          </w:divBdr>
        </w:div>
        <w:div w:id="853807897">
          <w:marLeft w:val="432"/>
          <w:marRight w:val="0"/>
          <w:marTop w:val="0"/>
          <w:marBottom w:val="0"/>
          <w:divBdr>
            <w:top w:val="none" w:sz="0" w:space="0" w:color="auto"/>
            <w:left w:val="none" w:sz="0" w:space="0" w:color="auto"/>
            <w:bottom w:val="none" w:sz="0" w:space="0" w:color="auto"/>
            <w:right w:val="none" w:sz="0" w:space="0" w:color="auto"/>
          </w:divBdr>
        </w:div>
        <w:div w:id="1228298493">
          <w:marLeft w:val="720"/>
          <w:marRight w:val="0"/>
          <w:marTop w:val="0"/>
          <w:marBottom w:val="0"/>
          <w:divBdr>
            <w:top w:val="none" w:sz="0" w:space="0" w:color="auto"/>
            <w:left w:val="none" w:sz="0" w:space="0" w:color="auto"/>
            <w:bottom w:val="none" w:sz="0" w:space="0" w:color="auto"/>
            <w:right w:val="none" w:sz="0" w:space="0" w:color="auto"/>
          </w:divBdr>
        </w:div>
      </w:divsChild>
    </w:div>
    <w:div w:id="1976787504">
      <w:bodyDiv w:val="1"/>
      <w:marLeft w:val="0"/>
      <w:marRight w:val="0"/>
      <w:marTop w:val="0"/>
      <w:marBottom w:val="0"/>
      <w:divBdr>
        <w:top w:val="none" w:sz="0" w:space="0" w:color="auto"/>
        <w:left w:val="none" w:sz="0" w:space="0" w:color="auto"/>
        <w:bottom w:val="none" w:sz="0" w:space="0" w:color="auto"/>
        <w:right w:val="none" w:sz="0" w:space="0" w:color="auto"/>
      </w:divBdr>
    </w:div>
    <w:div w:id="1984042777">
      <w:bodyDiv w:val="1"/>
      <w:marLeft w:val="0"/>
      <w:marRight w:val="0"/>
      <w:marTop w:val="0"/>
      <w:marBottom w:val="0"/>
      <w:divBdr>
        <w:top w:val="none" w:sz="0" w:space="0" w:color="auto"/>
        <w:left w:val="none" w:sz="0" w:space="0" w:color="auto"/>
        <w:bottom w:val="none" w:sz="0" w:space="0" w:color="auto"/>
        <w:right w:val="none" w:sz="0" w:space="0" w:color="auto"/>
      </w:divBdr>
    </w:div>
    <w:div w:id="2041708906">
      <w:bodyDiv w:val="1"/>
      <w:marLeft w:val="0"/>
      <w:marRight w:val="0"/>
      <w:marTop w:val="0"/>
      <w:marBottom w:val="0"/>
      <w:divBdr>
        <w:top w:val="none" w:sz="0" w:space="0" w:color="auto"/>
        <w:left w:val="none" w:sz="0" w:space="0" w:color="auto"/>
        <w:bottom w:val="none" w:sz="0" w:space="0" w:color="auto"/>
        <w:right w:val="none" w:sz="0" w:space="0" w:color="auto"/>
      </w:divBdr>
    </w:div>
    <w:div w:id="2113012275">
      <w:bodyDiv w:val="1"/>
      <w:marLeft w:val="0"/>
      <w:marRight w:val="0"/>
      <w:marTop w:val="0"/>
      <w:marBottom w:val="0"/>
      <w:divBdr>
        <w:top w:val="none" w:sz="0" w:space="0" w:color="auto"/>
        <w:left w:val="none" w:sz="0" w:space="0" w:color="auto"/>
        <w:bottom w:val="none" w:sz="0" w:space="0" w:color="auto"/>
        <w:right w:val="none" w:sz="0" w:space="0" w:color="auto"/>
      </w:divBdr>
      <w:divsChild>
        <w:div w:id="1959754056">
          <w:marLeft w:val="0"/>
          <w:marRight w:val="0"/>
          <w:marTop w:val="0"/>
          <w:marBottom w:val="0"/>
          <w:divBdr>
            <w:top w:val="none" w:sz="0" w:space="0" w:color="auto"/>
            <w:left w:val="none" w:sz="0" w:space="0" w:color="auto"/>
            <w:bottom w:val="none" w:sz="0" w:space="0" w:color="auto"/>
            <w:right w:val="none" w:sz="0" w:space="0" w:color="auto"/>
          </w:divBdr>
        </w:div>
      </w:divsChild>
    </w:div>
    <w:div w:id="2129545578">
      <w:bodyDiv w:val="1"/>
      <w:marLeft w:val="0"/>
      <w:marRight w:val="0"/>
      <w:marTop w:val="0"/>
      <w:marBottom w:val="0"/>
      <w:divBdr>
        <w:top w:val="none" w:sz="0" w:space="0" w:color="auto"/>
        <w:left w:val="none" w:sz="0" w:space="0" w:color="auto"/>
        <w:bottom w:val="none" w:sz="0" w:space="0" w:color="auto"/>
        <w:right w:val="none" w:sz="0" w:space="0" w:color="auto"/>
      </w:divBdr>
      <w:divsChild>
        <w:div w:id="982663346">
          <w:marLeft w:val="0"/>
          <w:marRight w:val="0"/>
          <w:marTop w:val="0"/>
          <w:marBottom w:val="0"/>
          <w:divBdr>
            <w:top w:val="none" w:sz="0" w:space="0" w:color="auto"/>
            <w:left w:val="none" w:sz="0" w:space="0" w:color="auto"/>
            <w:bottom w:val="none" w:sz="0" w:space="0" w:color="auto"/>
            <w:right w:val="none" w:sz="0" w:space="0" w:color="auto"/>
          </w:divBdr>
          <w:divsChild>
            <w:div w:id="1678579902">
              <w:marLeft w:val="0"/>
              <w:marRight w:val="0"/>
              <w:marTop w:val="0"/>
              <w:marBottom w:val="0"/>
              <w:divBdr>
                <w:top w:val="none" w:sz="0" w:space="0" w:color="auto"/>
                <w:left w:val="none" w:sz="0" w:space="0" w:color="auto"/>
                <w:bottom w:val="none" w:sz="0" w:space="0" w:color="auto"/>
                <w:right w:val="none" w:sz="0" w:space="0" w:color="auto"/>
              </w:divBdr>
              <w:divsChild>
                <w:div w:id="1042562705">
                  <w:marLeft w:val="0"/>
                  <w:marRight w:val="0"/>
                  <w:marTop w:val="0"/>
                  <w:marBottom w:val="0"/>
                  <w:divBdr>
                    <w:top w:val="none" w:sz="0" w:space="0" w:color="auto"/>
                    <w:left w:val="none" w:sz="0" w:space="0" w:color="auto"/>
                    <w:bottom w:val="none" w:sz="0" w:space="0" w:color="auto"/>
                    <w:right w:val="none" w:sz="0" w:space="0" w:color="auto"/>
                  </w:divBdr>
                  <w:divsChild>
                    <w:div w:id="1166476964">
                      <w:marLeft w:val="0"/>
                      <w:marRight w:val="0"/>
                      <w:marTop w:val="0"/>
                      <w:marBottom w:val="0"/>
                      <w:divBdr>
                        <w:top w:val="none" w:sz="0" w:space="0" w:color="auto"/>
                        <w:left w:val="none" w:sz="0" w:space="0" w:color="auto"/>
                        <w:bottom w:val="none" w:sz="0" w:space="0" w:color="auto"/>
                        <w:right w:val="none" w:sz="0" w:space="0" w:color="auto"/>
                      </w:divBdr>
                      <w:divsChild>
                        <w:div w:id="1947080884">
                          <w:marLeft w:val="0"/>
                          <w:marRight w:val="0"/>
                          <w:marTop w:val="0"/>
                          <w:marBottom w:val="0"/>
                          <w:divBdr>
                            <w:top w:val="none" w:sz="0" w:space="0" w:color="auto"/>
                            <w:left w:val="none" w:sz="0" w:space="0" w:color="auto"/>
                            <w:bottom w:val="none" w:sz="0" w:space="0" w:color="auto"/>
                            <w:right w:val="none" w:sz="0" w:space="0" w:color="auto"/>
                          </w:divBdr>
                          <w:divsChild>
                            <w:div w:id="1770663952">
                              <w:marLeft w:val="0"/>
                              <w:marRight w:val="0"/>
                              <w:marTop w:val="0"/>
                              <w:marBottom w:val="0"/>
                              <w:divBdr>
                                <w:top w:val="none" w:sz="0" w:space="0" w:color="auto"/>
                                <w:left w:val="none" w:sz="0" w:space="0" w:color="auto"/>
                                <w:bottom w:val="none" w:sz="0" w:space="0" w:color="auto"/>
                                <w:right w:val="none" w:sz="0" w:space="0" w:color="auto"/>
                              </w:divBdr>
                              <w:divsChild>
                                <w:div w:id="116956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i.fadzil@vw.com.my" TargetMode="External"/><Relationship Id="rId13" Type="http://schemas.openxmlformats.org/officeDocument/2006/relationships/hyperlink" Target="https://www.facebook.com/VolkswagenMalaysia" TargetMode="External"/><Relationship Id="rId18" Type="http://schemas.openxmlformats.org/officeDocument/2006/relationships/hyperlink" Target="https://eshowroom.volkswagen.com.my/"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volkswagen.com.my/volksphere/newsro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channel/UCHCiP5ShiMSZGpnsjHOPWiA" TargetMode="External"/><Relationship Id="rId5" Type="http://schemas.openxmlformats.org/officeDocument/2006/relationships/webSettings" Target="webSettings.xml"/><Relationship Id="rId15" Type="http://schemas.openxmlformats.org/officeDocument/2006/relationships/hyperlink" Target="https://www.volkswagen.com.my/volksphere/newsroom"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volkswagen.com.my/the-new-arteon-r-line-4motion" TargetMode="External"/><Relationship Id="rId4" Type="http://schemas.openxmlformats.org/officeDocument/2006/relationships/settings" Target="settings.xml"/><Relationship Id="rId9" Type="http://schemas.openxmlformats.org/officeDocument/2006/relationships/hyperlink" Target="https://www.instagram.com/volkswagenmalaysia/"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3JSK7\AppData\Local\Microsoft\Windows\INetCache\Content.Outlook\NKZSFKSY\Vorlage_Medieninformationen_d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BC532-14F8-4E41-99A1-670A3FEA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Vorlage_Medieninformationen_de</Template>
  <TotalTime>0</TotalTime>
  <Pages>2</Pages>
  <Words>644</Words>
  <Characters>3673</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4309</CharactersWithSpaces>
  <SharedDoc>false</SharedDoc>
  <HLinks>
    <vt:vector size="24" baseType="variant">
      <vt:variant>
        <vt:i4>5242953</vt:i4>
      </vt:variant>
      <vt:variant>
        <vt:i4>9</vt:i4>
      </vt:variant>
      <vt:variant>
        <vt:i4>0</vt:i4>
      </vt:variant>
      <vt:variant>
        <vt:i4>5</vt:i4>
      </vt:variant>
      <vt:variant>
        <vt:lpwstr>http://www.volkswagen.com.my/</vt:lpwstr>
      </vt:variant>
      <vt:variant>
        <vt:lpwstr/>
      </vt:variant>
      <vt:variant>
        <vt:i4>8257595</vt:i4>
      </vt:variant>
      <vt:variant>
        <vt:i4>6</vt:i4>
      </vt:variant>
      <vt:variant>
        <vt:i4>0</vt:i4>
      </vt:variant>
      <vt:variant>
        <vt:i4>5</vt:i4>
      </vt:variant>
      <vt:variant>
        <vt:lpwstr>https://www.volkswagen.com.my/</vt:lpwstr>
      </vt:variant>
      <vt:variant>
        <vt:lpwstr/>
      </vt:variant>
      <vt:variant>
        <vt:i4>3211283</vt:i4>
      </vt:variant>
      <vt:variant>
        <vt:i4>3</vt:i4>
      </vt:variant>
      <vt:variant>
        <vt:i4>0</vt:i4>
      </vt:variant>
      <vt:variant>
        <vt:i4>5</vt:i4>
      </vt:variant>
      <vt:variant>
        <vt:lpwstr>mailto:dawn.ling@vw.com.my</vt:lpwstr>
      </vt:variant>
      <vt:variant>
        <vt:lpwstr/>
      </vt:variant>
      <vt:variant>
        <vt:i4>4980861</vt:i4>
      </vt:variant>
      <vt:variant>
        <vt:i4>0</vt:i4>
      </vt:variant>
      <vt:variant>
        <vt:i4>0</vt:i4>
      </vt:variant>
      <vt:variant>
        <vt:i4>5</vt:i4>
      </vt:variant>
      <vt:variant>
        <vt:lpwstr>mailto:yani.fadzil@vw.com.my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2021-06-14T13:18:00Z</dcterms:created>
  <dcterms:modified xsi:type="dcterms:W3CDTF">2021-06-17T02:02:00Z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3d67188-4396-4f49-b241-070cf408d0d1_Enabled">
    <vt:lpwstr>True</vt:lpwstr>
  </property>
  <property fmtid="{D5CDD505-2E9C-101B-9397-08002B2CF9AE}" pid="4" name="MSIP_Label_43d67188-4396-4f49-b241-070cf408d0d1_SiteId">
    <vt:lpwstr>0f6f68be-4ef2-465a-986b-eb9a250d9789</vt:lpwstr>
  </property>
  <property fmtid="{D5CDD505-2E9C-101B-9397-08002B2CF9AE}" pid="5" name="MSIP_Label_43d67188-4396-4f49-b241-070cf408d0d1_Owner">
    <vt:lpwstr>dawn.ling@vw.com.my</vt:lpwstr>
  </property>
  <property fmtid="{D5CDD505-2E9C-101B-9397-08002B2CF9AE}" pid="6" name="MSIP_Label_43d67188-4396-4f49-b241-070cf408d0d1_SetDate">
    <vt:lpwstr>2020-05-07T02:59:23.4182542Z</vt:lpwstr>
  </property>
  <property fmtid="{D5CDD505-2E9C-101B-9397-08002B2CF9AE}" pid="7" name="MSIP_Label_43d67188-4396-4f49-b241-070cf408d0d1_Name">
    <vt:lpwstr>Internal</vt:lpwstr>
  </property>
  <property fmtid="{D5CDD505-2E9C-101B-9397-08002B2CF9AE}" pid="8" name="MSIP_Label_43d67188-4396-4f49-b241-070cf408d0d1_Application">
    <vt:lpwstr>Microsoft Azure Information Protection</vt:lpwstr>
  </property>
  <property fmtid="{D5CDD505-2E9C-101B-9397-08002B2CF9AE}" pid="9" name="MSIP_Label_43d67188-4396-4f49-b241-070cf408d0d1_Extended_MSFT_Method">
    <vt:lpwstr>Automatic</vt:lpwstr>
  </property>
  <property fmtid="{D5CDD505-2E9C-101B-9397-08002B2CF9AE}" pid="10" name="Sensitivity">
    <vt:lpwstr>Internal</vt:lpwstr>
  </property>
</Properties>
</file>