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66A99" w14:textId="5888C640" w:rsidR="00CE3CC6" w:rsidRPr="005E1B4E" w:rsidRDefault="002F4E0B" w:rsidP="004D7274">
      <w:pPr>
        <w:pStyle w:val="DatumAusgabe"/>
        <w:rPr>
          <w:b w:val="0"/>
          <w:bCs w:val="0"/>
          <w:color w:val="auto"/>
          <w:lang w:val="cs-CZ"/>
        </w:rPr>
      </w:pPr>
      <w:r w:rsidRPr="005E1B4E">
        <w:rPr>
          <w:b w:val="0"/>
          <w:bCs w:val="0"/>
          <w:color w:val="auto"/>
          <w:lang w:val="cs-CZ"/>
        </w:rPr>
        <w:t>2</w:t>
      </w:r>
      <w:r w:rsidR="00A937BC" w:rsidRPr="005E1B4E">
        <w:rPr>
          <w:b w:val="0"/>
          <w:bCs w:val="0"/>
          <w:color w:val="auto"/>
          <w:lang w:val="cs-CZ"/>
        </w:rPr>
        <w:t>9</w:t>
      </w:r>
      <w:r w:rsidR="00873755" w:rsidRPr="005E1B4E">
        <w:rPr>
          <w:b w:val="0"/>
          <w:bCs w:val="0"/>
          <w:color w:val="auto"/>
          <w:lang w:val="cs-CZ"/>
        </w:rPr>
        <w:t>.</w:t>
      </w:r>
      <w:r w:rsidR="00482A35" w:rsidRPr="005E1B4E">
        <w:rPr>
          <w:b w:val="0"/>
          <w:bCs w:val="0"/>
          <w:color w:val="auto"/>
          <w:lang w:val="cs-CZ"/>
        </w:rPr>
        <w:t xml:space="preserve"> </w:t>
      </w:r>
      <w:r w:rsidR="007116EE" w:rsidRPr="005E1B4E">
        <w:rPr>
          <w:b w:val="0"/>
          <w:bCs w:val="0"/>
          <w:color w:val="auto"/>
          <w:lang w:val="cs-CZ"/>
        </w:rPr>
        <w:t>březn</w:t>
      </w:r>
      <w:r w:rsidR="001F17EB" w:rsidRPr="005E1B4E">
        <w:rPr>
          <w:b w:val="0"/>
          <w:bCs w:val="0"/>
          <w:color w:val="auto"/>
          <w:lang w:val="cs-CZ"/>
        </w:rPr>
        <w:t>a</w:t>
      </w:r>
      <w:r w:rsidR="004C4469" w:rsidRPr="005E1B4E">
        <w:rPr>
          <w:b w:val="0"/>
          <w:bCs w:val="0"/>
          <w:color w:val="auto"/>
          <w:lang w:val="cs-CZ"/>
        </w:rPr>
        <w:t xml:space="preserve"> </w:t>
      </w:r>
      <w:r w:rsidR="00D86D2A" w:rsidRPr="005E1B4E">
        <w:rPr>
          <w:b w:val="0"/>
          <w:bCs w:val="0"/>
          <w:color w:val="auto"/>
          <w:lang w:val="cs-CZ"/>
        </w:rPr>
        <w:t>202</w:t>
      </w:r>
      <w:r w:rsidR="001F17EB" w:rsidRPr="005E1B4E">
        <w:rPr>
          <w:b w:val="0"/>
          <w:bCs w:val="0"/>
          <w:color w:val="auto"/>
          <w:lang w:val="cs-CZ"/>
        </w:rPr>
        <w:t>3</w:t>
      </w:r>
    </w:p>
    <w:p w14:paraId="66E46897" w14:textId="047ACF2E" w:rsidR="0096119A" w:rsidRPr="005E1B4E" w:rsidRDefault="00A937BC" w:rsidP="003075B0">
      <w:pPr>
        <w:pStyle w:val="Nadpis1"/>
        <w:rPr>
          <w:rFonts w:ascii="VW Text Office" w:hAnsi="VW Text Office"/>
          <w:w w:val="95"/>
          <w:sz w:val="30"/>
          <w:lang w:val="cs-CZ"/>
        </w:rPr>
      </w:pPr>
      <w:r w:rsidRPr="005E1B4E">
        <w:rPr>
          <w:w w:val="95"/>
          <w:sz w:val="30"/>
          <w:lang w:val="cs-CZ"/>
        </w:rPr>
        <w:t xml:space="preserve">Hodně prostoru pro skvělé nápady –                    Ohlédnutí za 20 roky modelu </w:t>
      </w:r>
      <w:r w:rsidR="00FD6BC8" w:rsidRPr="005E1B4E">
        <w:rPr>
          <w:w w:val="95"/>
          <w:sz w:val="30"/>
          <w:lang w:val="cs-CZ"/>
        </w:rPr>
        <w:t xml:space="preserve">Volkswagen </w:t>
      </w:r>
      <w:proofErr w:type="spellStart"/>
      <w:r w:rsidRPr="005E1B4E">
        <w:rPr>
          <w:w w:val="95"/>
          <w:sz w:val="30"/>
          <w:lang w:val="cs-CZ"/>
        </w:rPr>
        <w:t>Touran</w:t>
      </w:r>
      <w:proofErr w:type="spellEnd"/>
    </w:p>
    <w:p w14:paraId="330076F4" w14:textId="77777777" w:rsidR="00AD51EF" w:rsidRPr="005E1B4E" w:rsidRDefault="00AD51EF" w:rsidP="00AD51EF">
      <w:pPr>
        <w:rPr>
          <w:vanish/>
          <w:lang w:val="cs-CZ"/>
        </w:rPr>
      </w:pPr>
    </w:p>
    <w:tbl>
      <w:tblPr>
        <w:tblpPr w:vertAnchor="page" w:horzAnchor="page" w:tblpX="9389" w:tblpY="387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</w:tblGrid>
      <w:tr w:rsidR="00400E7C" w:rsidRPr="005E1B4E" w14:paraId="328FA9B4" w14:textId="77777777" w:rsidTr="00AD51EF">
        <w:trPr>
          <w:trHeight w:val="2997"/>
        </w:trPr>
        <w:tc>
          <w:tcPr>
            <w:tcW w:w="2268" w:type="dxa"/>
            <w:shd w:val="clear" w:color="auto" w:fill="auto"/>
            <w:noWrap/>
          </w:tcPr>
          <w:p w14:paraId="33E0476F" w14:textId="77777777" w:rsidR="00400E7C" w:rsidRPr="005E1B4E" w:rsidRDefault="00873755" w:rsidP="00AD51EF">
            <w:pPr>
              <w:pStyle w:val="Titulek"/>
              <w:spacing w:line="190" w:lineRule="exact"/>
              <w:jc w:val="both"/>
              <w:rPr>
                <w:bCs w:val="0"/>
                <w:color w:val="000000"/>
                <w:sz w:val="14"/>
                <w:szCs w:val="14"/>
                <w:lang w:val="cs-CZ"/>
              </w:rPr>
            </w:pPr>
            <w:r w:rsidRPr="005E1B4E">
              <w:rPr>
                <w:bCs w:val="0"/>
                <w:color w:val="000000"/>
                <w:sz w:val="14"/>
                <w:szCs w:val="14"/>
                <w:lang w:val="cs-CZ"/>
              </w:rPr>
              <w:t>Kontakt pro novináře</w:t>
            </w:r>
          </w:p>
          <w:p w14:paraId="3E212A2B" w14:textId="77777777" w:rsidR="00873755" w:rsidRPr="005E1B4E" w:rsidRDefault="00873755" w:rsidP="00873755">
            <w:pPr>
              <w:rPr>
                <w:sz w:val="14"/>
                <w:szCs w:val="14"/>
                <w:lang w:val="cs-CZ"/>
              </w:rPr>
            </w:pPr>
            <w:r w:rsidRPr="005E1B4E">
              <w:rPr>
                <w:sz w:val="14"/>
                <w:szCs w:val="14"/>
                <w:lang w:val="cs-CZ"/>
              </w:rPr>
              <w:t>Volkswagen osobní vozy</w:t>
            </w:r>
          </w:p>
          <w:p w14:paraId="195B79FB" w14:textId="77777777" w:rsidR="00873755" w:rsidRPr="005E1B4E" w:rsidRDefault="00873755" w:rsidP="00873755">
            <w:pPr>
              <w:rPr>
                <w:sz w:val="14"/>
                <w:szCs w:val="14"/>
                <w:lang w:val="cs-CZ"/>
              </w:rPr>
            </w:pPr>
            <w:r w:rsidRPr="005E1B4E">
              <w:rPr>
                <w:sz w:val="14"/>
                <w:szCs w:val="14"/>
                <w:lang w:val="cs-CZ"/>
              </w:rPr>
              <w:t>David Valenta</w:t>
            </w:r>
          </w:p>
          <w:p w14:paraId="65635B29" w14:textId="5B14CDC2" w:rsidR="00400E7C" w:rsidRPr="005E1B4E" w:rsidRDefault="00873755" w:rsidP="00873755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  <w:r w:rsidRPr="005E1B4E">
              <w:rPr>
                <w:sz w:val="14"/>
                <w:szCs w:val="14"/>
                <w:lang w:val="cs-CZ"/>
              </w:rPr>
              <w:t xml:space="preserve">Public Relations  </w:t>
            </w:r>
            <w:r w:rsidRPr="005E1B4E">
              <w:rPr>
                <w:sz w:val="14"/>
                <w:szCs w:val="14"/>
                <w:lang w:val="cs-CZ"/>
              </w:rPr>
              <w:br/>
              <w:t xml:space="preserve">Telefon: +420 251 033 806 </w:t>
            </w:r>
            <w:r w:rsidRPr="005E1B4E">
              <w:rPr>
                <w:sz w:val="14"/>
                <w:szCs w:val="14"/>
                <w:lang w:val="cs-CZ"/>
              </w:rPr>
              <w:br/>
            </w:r>
            <w:hyperlink r:id="rId8" w:history="1">
              <w:r w:rsidRPr="005E1B4E">
                <w:rPr>
                  <w:rStyle w:val="Hypertextovodkaz"/>
                  <w:color w:val="0082BF"/>
                  <w:sz w:val="14"/>
                  <w:szCs w:val="14"/>
                  <w:lang w:val="cs-CZ"/>
                </w:rPr>
                <w:t>david.valenta@porsche.co.cz</w:t>
              </w:r>
            </w:hyperlink>
          </w:p>
          <w:p w14:paraId="2FAD30F3" w14:textId="77777777" w:rsidR="00400E7C" w:rsidRPr="005E1B4E" w:rsidRDefault="00400E7C" w:rsidP="00AD51EF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223BBA30" w14:textId="77777777" w:rsidR="00873755" w:rsidRPr="005E1B4E" w:rsidRDefault="00873755" w:rsidP="00AD51EF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68628A18" w14:textId="77777777" w:rsidR="00873755" w:rsidRPr="005E1B4E" w:rsidRDefault="00873755" w:rsidP="00AD51EF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27589F93" w14:textId="77777777" w:rsidR="00873755" w:rsidRPr="005E1B4E" w:rsidRDefault="00873755" w:rsidP="00AD51EF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0DEE909D" w14:textId="77777777" w:rsidR="00873755" w:rsidRPr="005E1B4E" w:rsidRDefault="00873755" w:rsidP="00AD51EF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142E9215" w14:textId="77777777" w:rsidR="00873755" w:rsidRPr="005E1B4E" w:rsidRDefault="00873755" w:rsidP="00AD51EF">
            <w:pPr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59A6E833" w14:textId="77777777" w:rsidR="00400E7C" w:rsidRPr="005E1B4E" w:rsidRDefault="00A97C61" w:rsidP="00AD51EF">
            <w:pPr>
              <w:spacing w:line="240" w:lineRule="auto"/>
              <w:rPr>
                <w:b/>
                <w:bCs/>
                <w:lang w:val="cs-CZ"/>
              </w:rPr>
            </w:pPr>
            <w:r w:rsidRPr="005E1B4E">
              <w:rPr>
                <w:b/>
                <w:noProof/>
                <w:snapToGrid/>
                <w:lang w:val="cs-CZ" w:eastAsia="cs-CZ"/>
              </w:rPr>
              <w:drawing>
                <wp:inline distT="0" distB="0" distL="0" distR="0" wp14:anchorId="293C248F" wp14:editId="03534DB5">
                  <wp:extent cx="136525" cy="128270"/>
                  <wp:effectExtent l="0" t="0" r="0" b="0"/>
                  <wp:docPr id="1" name="Grafik 30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4">
                            <a:hlinkClick r:id="rId9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E7C" w:rsidRPr="005E1B4E">
              <w:rPr>
                <w:b/>
                <w:bCs/>
                <w:lang w:val="cs-CZ"/>
              </w:rPr>
              <w:t xml:space="preserve">  </w:t>
            </w:r>
            <w:r w:rsidRPr="005E1B4E">
              <w:rPr>
                <w:noProof/>
                <w:snapToGrid/>
                <w:lang w:val="cs-CZ" w:eastAsia="cs-CZ"/>
              </w:rPr>
              <w:drawing>
                <wp:inline distT="0" distB="0" distL="0" distR="0" wp14:anchorId="2DD8BE5F" wp14:editId="6F0BFD08">
                  <wp:extent cx="224790" cy="128270"/>
                  <wp:effectExtent l="0" t="0" r="0" b="0"/>
                  <wp:docPr id="2" name="Grafik 30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4">
                            <a:hlinkClick r:id="rId11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E7C" w:rsidRPr="005E1B4E">
              <w:rPr>
                <w:b/>
                <w:bCs/>
                <w:lang w:val="cs-CZ"/>
              </w:rPr>
              <w:t xml:space="preserve">  </w:t>
            </w:r>
            <w:r w:rsidRPr="005E1B4E">
              <w:rPr>
                <w:noProof/>
                <w:snapToGrid/>
                <w:lang w:val="cs-CZ" w:eastAsia="cs-CZ"/>
              </w:rPr>
              <w:drawing>
                <wp:inline distT="0" distB="0" distL="0" distR="0" wp14:anchorId="39F7076E" wp14:editId="54E4D39D">
                  <wp:extent cx="296545" cy="128270"/>
                  <wp:effectExtent l="0" t="0" r="0" b="0"/>
                  <wp:docPr id="3" name="Grafik 30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4">
                            <a:hlinkClick r:id="rId13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6CBAF" w14:textId="77777777" w:rsidR="00400E7C" w:rsidRPr="005E1B4E" w:rsidRDefault="00400E7C" w:rsidP="00AD51EF">
            <w:pPr>
              <w:pStyle w:val="Pressekontakt"/>
              <w:spacing w:line="240" w:lineRule="auto"/>
              <w:rPr>
                <w:color w:val="1B1810"/>
                <w:sz w:val="14"/>
                <w:szCs w:val="14"/>
                <w:lang w:val="cs-CZ"/>
              </w:rPr>
            </w:pPr>
          </w:p>
          <w:p w14:paraId="3260ECA4" w14:textId="77777777" w:rsidR="00400E7C" w:rsidRPr="005E1B4E" w:rsidRDefault="00873755" w:rsidP="00AD51EF">
            <w:pPr>
              <w:pStyle w:val="Pressekontakt"/>
              <w:spacing w:line="240" w:lineRule="auto"/>
              <w:rPr>
                <w:b w:val="0"/>
                <w:bCs w:val="0"/>
                <w:color w:val="1B1810"/>
                <w:sz w:val="14"/>
                <w:szCs w:val="14"/>
                <w:lang w:val="cs-CZ"/>
              </w:rPr>
            </w:pPr>
            <w:r w:rsidRPr="005E1B4E">
              <w:rPr>
                <w:sz w:val="14"/>
                <w:szCs w:val="14"/>
                <w:lang w:val="cs-CZ"/>
              </w:rPr>
              <w:t>Více informací na</w:t>
            </w:r>
          </w:p>
          <w:p w14:paraId="4B6310FD" w14:textId="77777777" w:rsidR="00400E7C" w:rsidRPr="005E1B4E" w:rsidRDefault="00000000" w:rsidP="00AD51EF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000000"/>
                <w:sz w:val="14"/>
                <w:szCs w:val="14"/>
                <w:lang w:val="cs-CZ"/>
              </w:rPr>
            </w:pPr>
            <w:hyperlink r:id="rId15" w:history="1">
              <w:r w:rsidR="00400E7C" w:rsidRPr="005E1B4E">
                <w:rPr>
                  <w:bCs w:val="0"/>
                  <w:color w:val="1B1810"/>
                  <w:sz w:val="14"/>
                  <w:szCs w:val="14"/>
                  <w:lang w:val="cs-CZ"/>
                </w:rPr>
                <w:t>volkswagen-newsroom.com</w:t>
              </w:r>
            </w:hyperlink>
          </w:p>
        </w:tc>
      </w:tr>
    </w:tbl>
    <w:p w14:paraId="4C6E3887" w14:textId="77777777" w:rsidR="00B46BCB" w:rsidRPr="005E1B4E" w:rsidRDefault="00B46BCB" w:rsidP="004118EA">
      <w:pPr>
        <w:spacing w:line="240" w:lineRule="exact"/>
        <w:rPr>
          <w:rFonts w:ascii="VW Head Office" w:hAnsi="VW Head Office"/>
          <w:bCs/>
          <w:sz w:val="19"/>
          <w:lang w:val="cs-CZ"/>
        </w:rPr>
      </w:pPr>
    </w:p>
    <w:p w14:paraId="700B8F68" w14:textId="252355E5" w:rsidR="0005257F" w:rsidRPr="005E1B4E" w:rsidRDefault="00873755" w:rsidP="007116EE">
      <w:pPr>
        <w:pStyle w:val="Default"/>
        <w:spacing w:line="240" w:lineRule="exact"/>
        <w:rPr>
          <w:rFonts w:ascii="VW Head Office" w:hAnsi="VW Head Office"/>
          <w:b/>
          <w:sz w:val="19"/>
          <w:szCs w:val="19"/>
          <w:lang w:val="cs-CZ"/>
        </w:rPr>
      </w:pPr>
      <w:r w:rsidRPr="005E1B4E">
        <w:rPr>
          <w:rFonts w:ascii="VW Head Office" w:hAnsi="VW Head Office"/>
          <w:b/>
          <w:sz w:val="19"/>
          <w:szCs w:val="19"/>
          <w:lang w:val="cs-CZ"/>
        </w:rPr>
        <w:t>Praha</w:t>
      </w:r>
      <w:r w:rsidR="0004382E" w:rsidRPr="005E1B4E">
        <w:rPr>
          <w:rFonts w:ascii="VW Head Office" w:hAnsi="VW Head Office"/>
          <w:b/>
          <w:sz w:val="19"/>
          <w:szCs w:val="19"/>
          <w:lang w:val="cs-CZ"/>
        </w:rPr>
        <w:t xml:space="preserve"> </w:t>
      </w:r>
      <w:r w:rsidR="00535C8B" w:rsidRPr="005E1B4E">
        <w:rPr>
          <w:rFonts w:ascii="VW Head Office" w:hAnsi="VW Head Office"/>
          <w:b/>
          <w:sz w:val="19"/>
          <w:szCs w:val="19"/>
          <w:lang w:val="cs-CZ"/>
        </w:rPr>
        <w:t>–</w:t>
      </w:r>
      <w:r w:rsidR="00963A2C" w:rsidRPr="005E1B4E">
        <w:rPr>
          <w:rFonts w:ascii="VW Head Office" w:hAnsi="VW Head Office"/>
          <w:b/>
          <w:sz w:val="19"/>
          <w:szCs w:val="19"/>
          <w:lang w:val="cs-CZ"/>
        </w:rPr>
        <w:t xml:space="preserve"> 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První generace modelu </w:t>
      </w:r>
      <w:proofErr w:type="spellStart"/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>Touran</w:t>
      </w:r>
      <w:proofErr w:type="spellEnd"/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 byla uvedena na trh v roce 2003. Od základu nově zkonstruované kompaktní MPV se brzy stalo hvězdou dynamicky </w:t>
      </w:r>
      <w:r w:rsidR="00C25560">
        <w:rPr>
          <w:rFonts w:ascii="VW Head Office" w:hAnsi="VW Head Office"/>
          <w:b/>
          <w:sz w:val="19"/>
          <w:szCs w:val="19"/>
          <w:lang w:val="cs-CZ"/>
        </w:rPr>
        <w:t>rostou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>cího automobilového segmentu</w:t>
      </w:r>
      <w:r w:rsidR="00590D29" w:rsidRPr="005E1B4E">
        <w:rPr>
          <w:rFonts w:ascii="VW Head Office" w:hAnsi="VW Head Office"/>
          <w:b/>
          <w:sz w:val="19"/>
          <w:szCs w:val="19"/>
          <w:lang w:val="cs-CZ"/>
        </w:rPr>
        <w:t>.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 Volkswagen </w:t>
      </w:r>
      <w:proofErr w:type="spellStart"/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>Touran</w:t>
      </w:r>
      <w:proofErr w:type="spellEnd"/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 se již tehdy etabloval jako mimořádně variabilní automobil pro rodiny, volný čas i podnikání, který nabízel pro značku Volkswagen typickou vysokou kvalitu </w:t>
      </w:r>
      <w:r w:rsidR="004E7EEA">
        <w:rPr>
          <w:rFonts w:ascii="VW Head Office" w:hAnsi="VW Head Office"/>
          <w:b/>
          <w:sz w:val="19"/>
          <w:szCs w:val="19"/>
          <w:lang w:val="cs-CZ"/>
        </w:rPr>
        <w:t>ve spojení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 </w:t>
      </w:r>
      <w:r w:rsidR="004E7EEA">
        <w:rPr>
          <w:rFonts w:ascii="VW Head Office" w:hAnsi="VW Head Office"/>
          <w:b/>
          <w:sz w:val="19"/>
          <w:szCs w:val="19"/>
          <w:lang w:val="cs-CZ"/>
        </w:rPr>
        <w:t>s všestranností a praktičností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>. T</w:t>
      </w:r>
      <w:r w:rsidR="00F3475D">
        <w:rPr>
          <w:rFonts w:ascii="VW Head Office" w:hAnsi="VW Head Office"/>
          <w:b/>
          <w:sz w:val="19"/>
          <w:szCs w:val="19"/>
          <w:lang w:val="cs-CZ"/>
        </w:rPr>
        <w:t>yto vlastnosti vyjadřoval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 i slogan „Víc než jen rodinný vůz“, s nímž byl </w:t>
      </w:r>
      <w:proofErr w:type="spellStart"/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>Touran</w:t>
      </w:r>
      <w:proofErr w:type="spellEnd"/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 xml:space="preserve"> </w:t>
      </w:r>
      <w:r w:rsidR="007204C4" w:rsidRPr="005E1B4E">
        <w:rPr>
          <w:rFonts w:ascii="VW Head Office" w:hAnsi="VW Head Office"/>
          <w:b/>
          <w:sz w:val="19"/>
          <w:szCs w:val="19"/>
          <w:lang w:val="cs-CZ"/>
        </w:rPr>
        <w:t>14. března 2003</w:t>
      </w:r>
      <w:r w:rsidR="007204C4">
        <w:rPr>
          <w:rFonts w:ascii="VW Head Office" w:hAnsi="VW Head Office"/>
          <w:b/>
          <w:sz w:val="19"/>
          <w:szCs w:val="19"/>
          <w:lang w:val="cs-CZ"/>
        </w:rPr>
        <w:t xml:space="preserve"> </w:t>
      </w:r>
      <w:r w:rsidR="002C67A1" w:rsidRPr="005E1B4E">
        <w:rPr>
          <w:rFonts w:ascii="VW Head Office" w:hAnsi="VW Head Office"/>
          <w:b/>
          <w:sz w:val="19"/>
          <w:szCs w:val="19"/>
          <w:lang w:val="cs-CZ"/>
        </w:rPr>
        <w:t>uveden na trh.</w:t>
      </w:r>
    </w:p>
    <w:p w14:paraId="522F965F" w14:textId="7ADE0245" w:rsidR="00885852" w:rsidRPr="005E1B4E" w:rsidRDefault="00885852" w:rsidP="00233489">
      <w:pPr>
        <w:pStyle w:val="Default"/>
        <w:spacing w:line="240" w:lineRule="exact"/>
        <w:rPr>
          <w:bCs/>
          <w:sz w:val="19"/>
          <w:lang w:val="cs-CZ"/>
        </w:rPr>
      </w:pPr>
    </w:p>
    <w:tbl>
      <w:tblPr>
        <w:tblpPr w:rightFromText="284" w:topFromText="142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8"/>
      </w:tblGrid>
      <w:tr w:rsidR="00520799" w:rsidRPr="005E1B4E" w14:paraId="04A4AC66" w14:textId="77777777" w:rsidTr="00323B8D">
        <w:trPr>
          <w:trHeight w:hRule="exact" w:val="2269"/>
        </w:trPr>
        <w:tc>
          <w:tcPr>
            <w:tcW w:w="3328" w:type="dxa"/>
            <w:shd w:val="clear" w:color="auto" w:fill="auto"/>
            <w:noWrap/>
          </w:tcPr>
          <w:p w14:paraId="338807EC" w14:textId="77777777" w:rsidR="00520799" w:rsidRPr="005E1B4E" w:rsidRDefault="00520799" w:rsidP="00441554">
            <w:pPr>
              <w:spacing w:before="80" w:line="276" w:lineRule="auto"/>
              <w:rPr>
                <w:b/>
                <w:bCs/>
                <w:sz w:val="18"/>
                <w:szCs w:val="18"/>
                <w:lang w:val="cs-CZ"/>
              </w:rPr>
            </w:pPr>
            <w:r w:rsidRPr="005E1B4E">
              <w:rPr>
                <w:b/>
                <w:noProof/>
                <w:snapToGrid/>
                <w:sz w:val="18"/>
                <w:szCs w:val="18"/>
                <w:lang w:val="cs-CZ" w:eastAsia="zh-CN"/>
              </w:rPr>
              <w:drawing>
                <wp:inline distT="0" distB="0" distL="0" distR="0" wp14:anchorId="18542475" wp14:editId="139F7C39">
                  <wp:extent cx="1866900" cy="1409700"/>
                  <wp:effectExtent l="0" t="0" r="0" b="0"/>
                  <wp:docPr id="4" name="Bild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 19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46" cy="14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799" w:rsidRPr="00F14F02" w14:paraId="281A69A8" w14:textId="77777777" w:rsidTr="00441554">
        <w:trPr>
          <w:trHeight w:val="265"/>
        </w:trPr>
        <w:tc>
          <w:tcPr>
            <w:tcW w:w="3328" w:type="dxa"/>
            <w:shd w:val="clear" w:color="auto" w:fill="auto"/>
            <w:noWrap/>
            <w:tcMar>
              <w:top w:w="170" w:type="dxa"/>
            </w:tcMar>
          </w:tcPr>
          <w:p w14:paraId="3C76795B" w14:textId="33AE519B" w:rsidR="00520799" w:rsidRPr="005E1B4E" w:rsidRDefault="00A937BC" w:rsidP="00441554">
            <w:pPr>
              <w:pStyle w:val="Titulek"/>
              <w:spacing w:line="276" w:lineRule="auto"/>
              <w:rPr>
                <w:snapToGrid/>
                <w:szCs w:val="15"/>
                <w:lang w:val="cs-CZ"/>
              </w:rPr>
            </w:pPr>
            <w:r w:rsidRPr="005E1B4E">
              <w:rPr>
                <w:snapToGrid/>
                <w:szCs w:val="15"/>
                <w:lang w:val="cs-CZ"/>
              </w:rPr>
              <w:t xml:space="preserve">První generace modelu </w:t>
            </w:r>
            <w:proofErr w:type="spellStart"/>
            <w:r w:rsidRPr="005E1B4E">
              <w:rPr>
                <w:snapToGrid/>
                <w:szCs w:val="15"/>
                <w:lang w:val="cs-CZ"/>
              </w:rPr>
              <w:t>Touran</w:t>
            </w:r>
            <w:proofErr w:type="spellEnd"/>
            <w:r w:rsidRPr="005E1B4E">
              <w:rPr>
                <w:snapToGrid/>
                <w:szCs w:val="15"/>
                <w:lang w:val="cs-CZ"/>
              </w:rPr>
              <w:t xml:space="preserve"> byla uvedena na trh v roce 2003</w:t>
            </w:r>
          </w:p>
        </w:tc>
      </w:tr>
    </w:tbl>
    <w:p w14:paraId="417A1078" w14:textId="33CBE9C4" w:rsidR="002C67A1" w:rsidRPr="005E1B4E" w:rsidRDefault="002C67A1" w:rsidP="0005257F">
      <w:pPr>
        <w:pStyle w:val="Default"/>
        <w:spacing w:line="240" w:lineRule="exact"/>
        <w:rPr>
          <w:b/>
          <w:sz w:val="19"/>
          <w:szCs w:val="19"/>
          <w:lang w:val="cs-CZ"/>
        </w:rPr>
      </w:pPr>
      <w:r w:rsidRPr="005E1B4E">
        <w:rPr>
          <w:b/>
          <w:sz w:val="19"/>
          <w:szCs w:val="19"/>
          <w:lang w:val="cs-CZ"/>
        </w:rPr>
        <w:t>Inovativní výroba ve Wolfsburgu</w:t>
      </w:r>
    </w:p>
    <w:p w14:paraId="7EDA8D66" w14:textId="420BFD2F" w:rsidR="002C67A1" w:rsidRPr="005E1B4E" w:rsidRDefault="002C67A1" w:rsidP="0005257F">
      <w:pPr>
        <w:pStyle w:val="Default"/>
        <w:spacing w:line="240" w:lineRule="exact"/>
        <w:rPr>
          <w:bCs/>
          <w:sz w:val="19"/>
          <w:szCs w:val="19"/>
          <w:lang w:val="cs-CZ"/>
        </w:rPr>
      </w:pPr>
    </w:p>
    <w:p w14:paraId="75E985E3" w14:textId="08489595" w:rsidR="002C67A1" w:rsidRPr="005E1B4E" w:rsidRDefault="002C67A1" w:rsidP="0005257F">
      <w:pPr>
        <w:pStyle w:val="Default"/>
        <w:spacing w:line="240" w:lineRule="exact"/>
        <w:rPr>
          <w:bCs/>
          <w:sz w:val="19"/>
          <w:szCs w:val="19"/>
          <w:lang w:val="cs-CZ"/>
        </w:rPr>
      </w:pPr>
      <w:r w:rsidRPr="005E1B4E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58BED34C" wp14:editId="7375BF8A">
            <wp:simplePos x="0" y="0"/>
            <wp:positionH relativeFrom="column">
              <wp:posOffset>4919345</wp:posOffset>
            </wp:positionH>
            <wp:positionV relativeFrom="paragraph">
              <wp:posOffset>308610</wp:posOffset>
            </wp:positionV>
            <wp:extent cx="1440180" cy="810260"/>
            <wp:effectExtent l="0" t="0" r="0" b="0"/>
            <wp:wrapTight wrapText="bothSides">
              <wp:wrapPolygon edited="0">
                <wp:start x="2857" y="7110"/>
                <wp:lineTo x="1143" y="9141"/>
                <wp:lineTo x="1143" y="10665"/>
                <wp:lineTo x="2571" y="16759"/>
                <wp:lineTo x="19429" y="16759"/>
                <wp:lineTo x="20000" y="15743"/>
                <wp:lineTo x="21143" y="10157"/>
                <wp:lineTo x="20857" y="7110"/>
                <wp:lineTo x="2857" y="7110"/>
              </wp:wrapPolygon>
            </wp:wrapTight>
            <wp:docPr id="11" name="Grafi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6" descr="Obsah obrázku text&#10;&#10;Popis byl vytvořen automaticky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B4E">
        <w:rPr>
          <w:bCs/>
          <w:sz w:val="19"/>
          <w:szCs w:val="19"/>
          <w:lang w:val="cs-CZ"/>
        </w:rPr>
        <w:t xml:space="preserve">Vozy </w:t>
      </w:r>
      <w:proofErr w:type="spellStart"/>
      <w:r w:rsidRPr="005E1B4E">
        <w:rPr>
          <w:bCs/>
          <w:sz w:val="19"/>
          <w:szCs w:val="19"/>
          <w:lang w:val="cs-CZ"/>
        </w:rPr>
        <w:t>Touran</w:t>
      </w:r>
      <w:proofErr w:type="spellEnd"/>
      <w:r w:rsidRPr="005E1B4E">
        <w:rPr>
          <w:bCs/>
          <w:sz w:val="19"/>
          <w:szCs w:val="19"/>
          <w:lang w:val="cs-CZ"/>
        </w:rPr>
        <w:t xml:space="preserve"> </w:t>
      </w:r>
      <w:r w:rsidR="00516D70">
        <w:rPr>
          <w:bCs/>
          <w:sz w:val="19"/>
          <w:szCs w:val="19"/>
          <w:lang w:val="cs-CZ"/>
        </w:rPr>
        <w:t xml:space="preserve">začala </w:t>
      </w:r>
      <w:r w:rsidRPr="005E1B4E">
        <w:rPr>
          <w:bCs/>
          <w:sz w:val="19"/>
          <w:szCs w:val="19"/>
          <w:lang w:val="cs-CZ"/>
        </w:rPr>
        <w:t>vyráb</w:t>
      </w:r>
      <w:r w:rsidR="00516D70">
        <w:rPr>
          <w:bCs/>
          <w:sz w:val="19"/>
          <w:szCs w:val="19"/>
          <w:lang w:val="cs-CZ"/>
        </w:rPr>
        <w:t>ět</w:t>
      </w:r>
      <w:r w:rsidRPr="005E1B4E">
        <w:rPr>
          <w:bCs/>
          <w:sz w:val="19"/>
          <w:szCs w:val="19"/>
          <w:lang w:val="cs-CZ"/>
        </w:rPr>
        <w:t xml:space="preserve"> dceřiná společnost koncernu Volkswagen, Auto 5000 </w:t>
      </w:r>
      <w:proofErr w:type="spellStart"/>
      <w:r w:rsidRPr="005E1B4E">
        <w:rPr>
          <w:bCs/>
          <w:sz w:val="19"/>
          <w:szCs w:val="19"/>
          <w:lang w:val="cs-CZ"/>
        </w:rPr>
        <w:t>GmbH</w:t>
      </w:r>
      <w:proofErr w:type="spellEnd"/>
      <w:r w:rsidRPr="005E1B4E">
        <w:rPr>
          <w:bCs/>
          <w:sz w:val="19"/>
          <w:szCs w:val="19"/>
          <w:lang w:val="cs-CZ"/>
        </w:rPr>
        <w:t xml:space="preserve">, založená </w:t>
      </w:r>
      <w:r w:rsidR="00516D70" w:rsidRPr="005E1B4E">
        <w:rPr>
          <w:bCs/>
          <w:sz w:val="19"/>
          <w:szCs w:val="19"/>
          <w:lang w:val="cs-CZ"/>
        </w:rPr>
        <w:t>ve Wolfsburgu</w:t>
      </w:r>
      <w:r w:rsidR="00516D70" w:rsidRPr="005E1B4E">
        <w:rPr>
          <w:bCs/>
          <w:sz w:val="19"/>
          <w:szCs w:val="19"/>
          <w:lang w:val="cs-CZ"/>
        </w:rPr>
        <w:t xml:space="preserve"> </w:t>
      </w:r>
      <w:r w:rsidRPr="005E1B4E">
        <w:rPr>
          <w:bCs/>
          <w:sz w:val="19"/>
          <w:szCs w:val="19"/>
          <w:lang w:val="cs-CZ"/>
        </w:rPr>
        <w:t xml:space="preserve">v roce 2001. </w:t>
      </w:r>
      <w:proofErr w:type="spellStart"/>
      <w:r w:rsidRPr="005E1B4E">
        <w:rPr>
          <w:bCs/>
          <w:sz w:val="19"/>
          <w:szCs w:val="19"/>
          <w:lang w:val="cs-CZ"/>
        </w:rPr>
        <w:t>Touran</w:t>
      </w:r>
      <w:proofErr w:type="spellEnd"/>
      <w:r w:rsidRPr="005E1B4E">
        <w:rPr>
          <w:bCs/>
          <w:sz w:val="19"/>
          <w:szCs w:val="19"/>
          <w:lang w:val="cs-CZ"/>
        </w:rPr>
        <w:t xml:space="preserve"> tak </w:t>
      </w:r>
      <w:r w:rsidR="0003525C">
        <w:rPr>
          <w:bCs/>
          <w:sz w:val="19"/>
          <w:szCs w:val="19"/>
          <w:lang w:val="cs-CZ"/>
        </w:rPr>
        <w:t>se</w:t>
      </w:r>
      <w:r w:rsidRPr="005E1B4E">
        <w:rPr>
          <w:bCs/>
          <w:sz w:val="19"/>
          <w:szCs w:val="19"/>
          <w:lang w:val="cs-CZ"/>
        </w:rPr>
        <w:t>hr</w:t>
      </w:r>
      <w:r w:rsidR="0003525C">
        <w:rPr>
          <w:bCs/>
          <w:sz w:val="19"/>
          <w:szCs w:val="19"/>
          <w:lang w:val="cs-CZ"/>
        </w:rPr>
        <w:t>ál</w:t>
      </w:r>
      <w:r w:rsidRPr="005E1B4E">
        <w:rPr>
          <w:bCs/>
          <w:sz w:val="19"/>
          <w:szCs w:val="19"/>
          <w:lang w:val="cs-CZ"/>
        </w:rPr>
        <w:t xml:space="preserve"> významnou roli pro zaměstnanost v Dolním Sasku. </w:t>
      </w:r>
      <w:r w:rsidR="00CA6BBA">
        <w:rPr>
          <w:bCs/>
          <w:sz w:val="19"/>
          <w:szCs w:val="19"/>
          <w:lang w:val="cs-CZ"/>
        </w:rPr>
        <w:t>S</w:t>
      </w:r>
      <w:r w:rsidR="00CA6BBA" w:rsidRPr="005E1B4E">
        <w:rPr>
          <w:bCs/>
          <w:sz w:val="19"/>
          <w:szCs w:val="19"/>
          <w:lang w:val="cs-CZ"/>
        </w:rPr>
        <w:t>ystematická školení</w:t>
      </w:r>
      <w:r w:rsidR="00CA6BBA">
        <w:rPr>
          <w:bCs/>
          <w:sz w:val="19"/>
          <w:szCs w:val="19"/>
          <w:lang w:val="cs-CZ"/>
        </w:rPr>
        <w:t xml:space="preserve"> </w:t>
      </w:r>
      <w:r w:rsidR="0084069C">
        <w:rPr>
          <w:bCs/>
          <w:sz w:val="19"/>
          <w:szCs w:val="19"/>
          <w:lang w:val="cs-CZ"/>
        </w:rPr>
        <w:t xml:space="preserve">tehdy </w:t>
      </w:r>
      <w:r w:rsidRPr="005E1B4E">
        <w:rPr>
          <w:bCs/>
          <w:sz w:val="19"/>
          <w:szCs w:val="19"/>
          <w:lang w:val="cs-CZ"/>
        </w:rPr>
        <w:t>absolvovalo</w:t>
      </w:r>
      <w:r w:rsidR="00CA6BBA" w:rsidRPr="00CA6BBA">
        <w:rPr>
          <w:bCs/>
          <w:sz w:val="19"/>
          <w:szCs w:val="19"/>
          <w:lang w:val="cs-CZ"/>
        </w:rPr>
        <w:t xml:space="preserve"> </w:t>
      </w:r>
      <w:r w:rsidR="00CA6BBA">
        <w:rPr>
          <w:bCs/>
          <w:sz w:val="19"/>
          <w:szCs w:val="19"/>
          <w:lang w:val="cs-CZ"/>
        </w:rPr>
        <w:t>v</w:t>
      </w:r>
      <w:r w:rsidR="00CA6BBA" w:rsidRPr="005E1B4E">
        <w:rPr>
          <w:bCs/>
          <w:sz w:val="19"/>
          <w:szCs w:val="19"/>
          <w:lang w:val="cs-CZ"/>
        </w:rPr>
        <w:t>íce než 3500 nových zaměstnanců</w:t>
      </w:r>
      <w:r w:rsidR="00050287">
        <w:rPr>
          <w:bCs/>
          <w:sz w:val="19"/>
          <w:szCs w:val="19"/>
          <w:lang w:val="cs-CZ"/>
        </w:rPr>
        <w:t xml:space="preserve">. V </w:t>
      </w:r>
      <w:r w:rsidR="00050287" w:rsidRPr="005E1B4E">
        <w:rPr>
          <w:bCs/>
          <w:sz w:val="19"/>
          <w:szCs w:val="19"/>
          <w:lang w:val="cs-CZ"/>
        </w:rPr>
        <w:t>německém průmyslu</w:t>
      </w:r>
      <w:r w:rsidRPr="005E1B4E">
        <w:rPr>
          <w:bCs/>
          <w:sz w:val="19"/>
          <w:szCs w:val="19"/>
          <w:lang w:val="cs-CZ"/>
        </w:rPr>
        <w:t xml:space="preserve"> tím byla vytvořena dodatečná pracovní místa. Volkswagen svou inovativní strategií, která zahrn</w:t>
      </w:r>
      <w:r w:rsidR="00112705">
        <w:rPr>
          <w:bCs/>
          <w:sz w:val="19"/>
          <w:szCs w:val="19"/>
          <w:lang w:val="cs-CZ"/>
        </w:rPr>
        <w:t>ovala</w:t>
      </w:r>
      <w:r w:rsidRPr="005E1B4E">
        <w:rPr>
          <w:bCs/>
          <w:sz w:val="19"/>
          <w:szCs w:val="19"/>
          <w:lang w:val="cs-CZ"/>
        </w:rPr>
        <w:t xml:space="preserve"> nové pracovní modely, moderní výrobní zařízení a efektivní koncepty prodeje a logistiky, prokázal </w:t>
      </w:r>
      <w:r w:rsidR="0063552B" w:rsidRPr="005E1B4E">
        <w:rPr>
          <w:bCs/>
          <w:sz w:val="19"/>
          <w:szCs w:val="19"/>
          <w:lang w:val="cs-CZ"/>
        </w:rPr>
        <w:t xml:space="preserve">konkurenceschopnost </w:t>
      </w:r>
      <w:r w:rsidR="00E802A5">
        <w:rPr>
          <w:bCs/>
          <w:sz w:val="19"/>
          <w:szCs w:val="19"/>
          <w:lang w:val="cs-CZ"/>
        </w:rPr>
        <w:t>průmyslové</w:t>
      </w:r>
      <w:r w:rsidR="0063552B" w:rsidRPr="005E1B4E">
        <w:rPr>
          <w:bCs/>
          <w:sz w:val="19"/>
          <w:szCs w:val="19"/>
          <w:lang w:val="cs-CZ"/>
        </w:rPr>
        <w:t xml:space="preserve"> výrob</w:t>
      </w:r>
      <w:r w:rsidR="008631E5">
        <w:rPr>
          <w:bCs/>
          <w:sz w:val="19"/>
          <w:szCs w:val="19"/>
          <w:lang w:val="cs-CZ"/>
        </w:rPr>
        <w:t>y</w:t>
      </w:r>
      <w:r w:rsidR="0063552B" w:rsidRPr="005E1B4E">
        <w:rPr>
          <w:bCs/>
          <w:sz w:val="19"/>
          <w:szCs w:val="19"/>
          <w:lang w:val="cs-CZ"/>
        </w:rPr>
        <w:t xml:space="preserve"> v Německu.</w:t>
      </w:r>
    </w:p>
    <w:p w14:paraId="68D56677" w14:textId="5DC8C9E2" w:rsidR="0063552B" w:rsidRPr="005E1B4E" w:rsidRDefault="0063552B" w:rsidP="0005257F">
      <w:pPr>
        <w:pStyle w:val="Default"/>
        <w:spacing w:line="240" w:lineRule="exact"/>
        <w:rPr>
          <w:bCs/>
          <w:sz w:val="19"/>
          <w:szCs w:val="19"/>
          <w:lang w:val="cs-CZ"/>
        </w:rPr>
      </w:pPr>
    </w:p>
    <w:p w14:paraId="7AF5C28F" w14:textId="13E93D9A" w:rsidR="0063552B" w:rsidRPr="005E1B4E" w:rsidRDefault="0063552B" w:rsidP="0005257F">
      <w:pPr>
        <w:pStyle w:val="Default"/>
        <w:spacing w:line="240" w:lineRule="exact"/>
        <w:rPr>
          <w:b/>
          <w:sz w:val="19"/>
          <w:szCs w:val="19"/>
          <w:lang w:val="cs-CZ"/>
        </w:rPr>
      </w:pPr>
      <w:r w:rsidRPr="005E1B4E">
        <w:rPr>
          <w:b/>
          <w:sz w:val="19"/>
          <w:szCs w:val="19"/>
          <w:lang w:val="cs-CZ"/>
        </w:rPr>
        <w:t xml:space="preserve">První generace modelu </w:t>
      </w:r>
      <w:proofErr w:type="spellStart"/>
      <w:r w:rsidRPr="005E1B4E">
        <w:rPr>
          <w:b/>
          <w:sz w:val="19"/>
          <w:szCs w:val="19"/>
          <w:lang w:val="cs-CZ"/>
        </w:rPr>
        <w:t>Touran</w:t>
      </w:r>
      <w:proofErr w:type="spellEnd"/>
      <w:r w:rsidRPr="005E1B4E">
        <w:rPr>
          <w:b/>
          <w:sz w:val="19"/>
          <w:szCs w:val="19"/>
          <w:lang w:val="cs-CZ"/>
        </w:rPr>
        <w:t xml:space="preserve"> se brzy stala bestsellerem</w:t>
      </w:r>
    </w:p>
    <w:p w14:paraId="2C0436CE" w14:textId="77777777" w:rsidR="002C67A1" w:rsidRPr="005E1B4E" w:rsidRDefault="002C67A1" w:rsidP="0005257F">
      <w:pPr>
        <w:pStyle w:val="Default"/>
        <w:spacing w:line="240" w:lineRule="exact"/>
        <w:rPr>
          <w:bCs/>
          <w:sz w:val="19"/>
          <w:szCs w:val="19"/>
          <w:lang w:val="cs-CZ"/>
        </w:rPr>
      </w:pPr>
    </w:p>
    <w:p w14:paraId="556C833A" w14:textId="013E3BB9" w:rsidR="001B3D61" w:rsidRPr="005E1B4E" w:rsidRDefault="001B3D61" w:rsidP="00F14F02">
      <w:pPr>
        <w:pStyle w:val="Default"/>
        <w:spacing w:line="240" w:lineRule="exact"/>
        <w:rPr>
          <w:bCs/>
          <w:sz w:val="19"/>
          <w:szCs w:val="19"/>
          <w:lang w:val="cs-CZ"/>
        </w:rPr>
      </w:pPr>
      <w:proofErr w:type="spellStart"/>
      <w:r w:rsidRPr="005E1B4E">
        <w:rPr>
          <w:bCs/>
          <w:sz w:val="19"/>
          <w:szCs w:val="19"/>
          <w:lang w:val="cs-CZ"/>
        </w:rPr>
        <w:t>Touran</w:t>
      </w:r>
      <w:proofErr w:type="spellEnd"/>
      <w:r w:rsidRPr="005E1B4E">
        <w:rPr>
          <w:bCs/>
          <w:sz w:val="19"/>
          <w:szCs w:val="19"/>
          <w:lang w:val="cs-CZ"/>
        </w:rPr>
        <w:t xml:space="preserve"> od začátku bodoval výjimečnými vlastnostmi. </w:t>
      </w:r>
      <w:r w:rsidR="00E14B25">
        <w:rPr>
          <w:bCs/>
          <w:sz w:val="19"/>
          <w:szCs w:val="19"/>
          <w:lang w:val="cs-CZ"/>
        </w:rPr>
        <w:t>Kompaktní MPV</w:t>
      </w:r>
      <w:r w:rsidRPr="005E1B4E">
        <w:rPr>
          <w:bCs/>
          <w:sz w:val="19"/>
          <w:szCs w:val="19"/>
          <w:lang w:val="cs-CZ"/>
        </w:rPr>
        <w:t xml:space="preserve"> s vnější délkou 4,40 metru byl</w:t>
      </w:r>
      <w:r w:rsidR="005E19AB">
        <w:rPr>
          <w:bCs/>
          <w:sz w:val="19"/>
          <w:szCs w:val="19"/>
          <w:lang w:val="cs-CZ"/>
        </w:rPr>
        <w:t>o</w:t>
      </w:r>
      <w:r w:rsidRPr="005E1B4E">
        <w:rPr>
          <w:bCs/>
          <w:sz w:val="19"/>
          <w:szCs w:val="19"/>
          <w:lang w:val="cs-CZ"/>
        </w:rPr>
        <w:t xml:space="preserve"> zkonstruován</w:t>
      </w:r>
      <w:r w:rsidR="005E19AB">
        <w:rPr>
          <w:bCs/>
          <w:sz w:val="19"/>
          <w:szCs w:val="19"/>
          <w:lang w:val="cs-CZ"/>
        </w:rPr>
        <w:t>o</w:t>
      </w:r>
      <w:r w:rsidRPr="005E1B4E">
        <w:rPr>
          <w:bCs/>
          <w:sz w:val="19"/>
          <w:szCs w:val="19"/>
          <w:lang w:val="cs-CZ"/>
        </w:rPr>
        <w:t xml:space="preserve"> na stejné platformě jako </w:t>
      </w:r>
      <w:proofErr w:type="spellStart"/>
      <w:r w:rsidRPr="005E1B4E">
        <w:rPr>
          <w:bCs/>
          <w:sz w:val="19"/>
          <w:szCs w:val="19"/>
          <w:lang w:val="cs-CZ"/>
        </w:rPr>
        <w:t>wolfsburský</w:t>
      </w:r>
      <w:proofErr w:type="spellEnd"/>
      <w:r w:rsidRPr="005E1B4E">
        <w:rPr>
          <w:bCs/>
          <w:sz w:val="19"/>
          <w:szCs w:val="19"/>
          <w:lang w:val="cs-CZ"/>
        </w:rPr>
        <w:t xml:space="preserve"> bestseller Golf a ihned se stal</w:t>
      </w:r>
      <w:r w:rsidR="0028396F">
        <w:rPr>
          <w:bCs/>
          <w:sz w:val="19"/>
          <w:szCs w:val="19"/>
          <w:lang w:val="cs-CZ"/>
        </w:rPr>
        <w:t>o</w:t>
      </w:r>
      <w:r w:rsidRPr="005E1B4E">
        <w:rPr>
          <w:bCs/>
          <w:sz w:val="19"/>
          <w:szCs w:val="19"/>
          <w:lang w:val="cs-CZ"/>
        </w:rPr>
        <w:t xml:space="preserve"> novým etalonem své třídy. Rozhodujícím rozdílem byla bezkonkurenční funkčnost spolu s enormní nabídkou prostoru v až sedmimístném interiéru</w:t>
      </w:r>
      <w:r w:rsidR="00F23174">
        <w:rPr>
          <w:bCs/>
          <w:sz w:val="19"/>
          <w:szCs w:val="19"/>
          <w:lang w:val="cs-CZ"/>
        </w:rPr>
        <w:t xml:space="preserve">. </w:t>
      </w:r>
      <w:proofErr w:type="spellStart"/>
      <w:r w:rsidR="00F23174">
        <w:rPr>
          <w:bCs/>
          <w:sz w:val="19"/>
          <w:szCs w:val="19"/>
          <w:lang w:val="cs-CZ"/>
        </w:rPr>
        <w:t>Touran</w:t>
      </w:r>
      <w:proofErr w:type="spellEnd"/>
      <w:r w:rsidR="00F23174">
        <w:rPr>
          <w:bCs/>
          <w:sz w:val="19"/>
          <w:szCs w:val="19"/>
          <w:lang w:val="cs-CZ"/>
        </w:rPr>
        <w:t xml:space="preserve"> navíc nabízel</w:t>
      </w:r>
      <w:r w:rsidR="0028396F">
        <w:rPr>
          <w:bCs/>
          <w:sz w:val="19"/>
          <w:szCs w:val="19"/>
          <w:lang w:val="cs-CZ"/>
        </w:rPr>
        <w:t xml:space="preserve"> </w:t>
      </w:r>
      <w:r w:rsidR="00B80CC1">
        <w:rPr>
          <w:bCs/>
          <w:sz w:val="19"/>
          <w:szCs w:val="19"/>
          <w:lang w:val="cs-CZ"/>
        </w:rPr>
        <w:t xml:space="preserve">také </w:t>
      </w:r>
      <w:r w:rsidRPr="005E1B4E">
        <w:rPr>
          <w:bCs/>
          <w:sz w:val="19"/>
          <w:szCs w:val="19"/>
          <w:lang w:val="cs-CZ"/>
        </w:rPr>
        <w:t>vynikající</w:t>
      </w:r>
      <w:r w:rsidR="00F23174">
        <w:rPr>
          <w:bCs/>
          <w:sz w:val="19"/>
          <w:szCs w:val="19"/>
          <w:lang w:val="cs-CZ"/>
        </w:rPr>
        <w:t xml:space="preserve"> </w:t>
      </w:r>
      <w:r w:rsidRPr="005E1B4E">
        <w:rPr>
          <w:bCs/>
          <w:sz w:val="19"/>
          <w:szCs w:val="19"/>
          <w:lang w:val="cs-CZ"/>
        </w:rPr>
        <w:t>jízdní vlastnosti.</w:t>
      </w:r>
      <w:r w:rsidR="00717D93" w:rsidRPr="005E1B4E">
        <w:rPr>
          <w:sz w:val="19"/>
          <w:szCs w:val="19"/>
          <w:lang w:val="cs-CZ"/>
        </w:rPr>
        <w:t xml:space="preserve"> </w:t>
      </w:r>
      <w:r w:rsidR="00F14F02">
        <w:rPr>
          <w:sz w:val="19"/>
          <w:szCs w:val="19"/>
          <w:lang w:val="cs-CZ"/>
        </w:rPr>
        <w:t>Jak se na opravdový Volkswagen sluší a patří, bod</w:t>
      </w:r>
      <w:r w:rsidR="003509A3">
        <w:rPr>
          <w:sz w:val="19"/>
          <w:szCs w:val="19"/>
          <w:lang w:val="cs-CZ"/>
        </w:rPr>
        <w:t>oval</w:t>
      </w:r>
      <w:r w:rsidR="00F14F02">
        <w:rPr>
          <w:sz w:val="19"/>
          <w:szCs w:val="19"/>
          <w:lang w:val="cs-CZ"/>
        </w:rPr>
        <w:t xml:space="preserve"> </w:t>
      </w:r>
      <w:proofErr w:type="spellStart"/>
      <w:r w:rsidR="00F14F02">
        <w:rPr>
          <w:sz w:val="19"/>
          <w:szCs w:val="19"/>
          <w:lang w:val="cs-CZ"/>
        </w:rPr>
        <w:t>Touran</w:t>
      </w:r>
      <w:proofErr w:type="spellEnd"/>
      <w:r w:rsidR="00F14F02">
        <w:rPr>
          <w:sz w:val="19"/>
          <w:szCs w:val="19"/>
          <w:lang w:val="cs-CZ"/>
        </w:rPr>
        <w:t xml:space="preserve"> </w:t>
      </w:r>
      <w:r w:rsidR="003509A3">
        <w:rPr>
          <w:sz w:val="19"/>
          <w:szCs w:val="19"/>
          <w:lang w:val="cs-CZ"/>
        </w:rPr>
        <w:t xml:space="preserve">rovněž </w:t>
      </w:r>
      <w:r w:rsidR="00F14F02">
        <w:rPr>
          <w:sz w:val="19"/>
          <w:szCs w:val="19"/>
          <w:lang w:val="cs-CZ"/>
        </w:rPr>
        <w:t xml:space="preserve">perfektní ergonomií. </w:t>
      </w:r>
      <w:r w:rsidR="007E401E">
        <w:rPr>
          <w:sz w:val="19"/>
          <w:szCs w:val="19"/>
          <w:lang w:val="cs-CZ"/>
        </w:rPr>
        <w:t>Již v</w:t>
      </w:r>
      <w:r w:rsidR="00F14F02">
        <w:rPr>
          <w:sz w:val="19"/>
          <w:szCs w:val="19"/>
          <w:lang w:val="cs-CZ"/>
        </w:rPr>
        <w:t> Golfu osvědčený koncept ovládání byl pro MPV v detailech optimalizován.</w:t>
      </w:r>
    </w:p>
    <w:p w14:paraId="7E043E0A" w14:textId="77777777" w:rsidR="0063552B" w:rsidRPr="005E1B4E" w:rsidRDefault="0063552B" w:rsidP="005E1B4E">
      <w:pPr>
        <w:pStyle w:val="Default"/>
        <w:spacing w:line="240" w:lineRule="exact"/>
        <w:rPr>
          <w:bCs/>
          <w:sz w:val="19"/>
          <w:szCs w:val="19"/>
          <w:lang w:val="cs-CZ"/>
        </w:rPr>
      </w:pPr>
    </w:p>
    <w:p w14:paraId="24A5333F" w14:textId="78119F32" w:rsidR="00717D93" w:rsidRPr="005E1B4E" w:rsidRDefault="00F14F02" w:rsidP="009D772D">
      <w:pPr>
        <w:pStyle w:val="Default"/>
        <w:spacing w:line="240" w:lineRule="exact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Objemem zavazadlového prostoru a variabilitou interiéru stanov</w:t>
      </w:r>
      <w:r w:rsidR="001C2324">
        <w:rPr>
          <w:sz w:val="19"/>
          <w:szCs w:val="19"/>
          <w:lang w:val="cs-CZ"/>
        </w:rPr>
        <w:t>il</w:t>
      </w:r>
      <w:r>
        <w:rPr>
          <w:sz w:val="19"/>
          <w:szCs w:val="19"/>
          <w:lang w:val="cs-CZ"/>
        </w:rPr>
        <w:t xml:space="preserve"> </w:t>
      </w:r>
      <w:proofErr w:type="spellStart"/>
      <w:r>
        <w:rPr>
          <w:sz w:val="19"/>
          <w:szCs w:val="19"/>
          <w:lang w:val="cs-CZ"/>
        </w:rPr>
        <w:t>Touran</w:t>
      </w:r>
      <w:proofErr w:type="spellEnd"/>
      <w:r>
        <w:rPr>
          <w:sz w:val="19"/>
          <w:szCs w:val="19"/>
          <w:lang w:val="cs-CZ"/>
        </w:rPr>
        <w:t xml:space="preserve"> ve své třídě nová měřítka. Pětimístná verze nabíz</w:t>
      </w:r>
      <w:r w:rsidR="00FE2BC0">
        <w:rPr>
          <w:sz w:val="19"/>
          <w:szCs w:val="19"/>
          <w:lang w:val="cs-CZ"/>
        </w:rPr>
        <w:t>ela</w:t>
      </w:r>
      <w:r w:rsidR="00790FBC">
        <w:rPr>
          <w:sz w:val="19"/>
          <w:szCs w:val="19"/>
          <w:lang w:val="cs-CZ"/>
        </w:rPr>
        <w:t xml:space="preserve"> pro zavazadla</w:t>
      </w:r>
      <w:r>
        <w:rPr>
          <w:sz w:val="19"/>
          <w:szCs w:val="19"/>
          <w:lang w:val="cs-CZ"/>
        </w:rPr>
        <w:t xml:space="preserve"> standardně </w:t>
      </w:r>
      <w:r w:rsidR="00276141">
        <w:rPr>
          <w:sz w:val="19"/>
          <w:szCs w:val="19"/>
          <w:lang w:val="cs-CZ"/>
        </w:rPr>
        <w:t xml:space="preserve">objem </w:t>
      </w:r>
      <w:r w:rsidR="00717D93" w:rsidRPr="005E1B4E">
        <w:rPr>
          <w:sz w:val="19"/>
          <w:szCs w:val="19"/>
          <w:lang w:val="cs-CZ"/>
        </w:rPr>
        <w:t xml:space="preserve">695 </w:t>
      </w:r>
      <w:r>
        <w:rPr>
          <w:sz w:val="19"/>
          <w:szCs w:val="19"/>
          <w:lang w:val="cs-CZ"/>
        </w:rPr>
        <w:t>l</w:t>
      </w:r>
      <w:r w:rsidR="00717D93" w:rsidRPr="005E1B4E">
        <w:rPr>
          <w:sz w:val="19"/>
          <w:szCs w:val="19"/>
          <w:lang w:val="cs-CZ"/>
        </w:rPr>
        <w:t>itr</w:t>
      </w:r>
      <w:r>
        <w:rPr>
          <w:sz w:val="19"/>
          <w:szCs w:val="19"/>
          <w:lang w:val="cs-CZ"/>
        </w:rPr>
        <w:t>ů</w:t>
      </w:r>
      <w:r w:rsidR="00717D93" w:rsidRPr="005E1B4E">
        <w:rPr>
          <w:sz w:val="19"/>
          <w:szCs w:val="19"/>
          <w:lang w:val="cs-CZ"/>
        </w:rPr>
        <w:t xml:space="preserve">, </w:t>
      </w:r>
      <w:r w:rsidR="00276141">
        <w:rPr>
          <w:sz w:val="19"/>
          <w:szCs w:val="19"/>
          <w:lang w:val="cs-CZ"/>
        </w:rPr>
        <w:t xml:space="preserve">který </w:t>
      </w:r>
      <w:r w:rsidR="00A31C4E">
        <w:rPr>
          <w:sz w:val="19"/>
          <w:szCs w:val="19"/>
          <w:lang w:val="cs-CZ"/>
        </w:rPr>
        <w:t>bylo</w:t>
      </w:r>
      <w:r w:rsidR="00276141">
        <w:rPr>
          <w:sz w:val="19"/>
          <w:szCs w:val="19"/>
          <w:lang w:val="cs-CZ"/>
        </w:rPr>
        <w:t xml:space="preserve"> demontáží tří samostatných sedadel</w:t>
      </w:r>
      <w:r w:rsidR="00FF4A77" w:rsidRPr="00FF4A77">
        <w:rPr>
          <w:sz w:val="19"/>
          <w:szCs w:val="19"/>
          <w:lang w:val="cs-CZ"/>
        </w:rPr>
        <w:t xml:space="preserve"> </w:t>
      </w:r>
      <w:r w:rsidR="00FF4A77">
        <w:rPr>
          <w:sz w:val="19"/>
          <w:szCs w:val="19"/>
          <w:lang w:val="cs-CZ"/>
        </w:rPr>
        <w:t>ve druhé řadě</w:t>
      </w:r>
      <w:r w:rsidR="00276141">
        <w:rPr>
          <w:sz w:val="19"/>
          <w:szCs w:val="19"/>
          <w:lang w:val="cs-CZ"/>
        </w:rPr>
        <w:t xml:space="preserve">, </w:t>
      </w:r>
      <w:r w:rsidR="00EC7F6D">
        <w:rPr>
          <w:sz w:val="19"/>
          <w:szCs w:val="19"/>
          <w:lang w:val="cs-CZ"/>
        </w:rPr>
        <w:t xml:space="preserve">z nichž </w:t>
      </w:r>
      <w:r w:rsidR="00276141">
        <w:rPr>
          <w:sz w:val="19"/>
          <w:szCs w:val="19"/>
          <w:lang w:val="cs-CZ"/>
        </w:rPr>
        <w:t xml:space="preserve">každé </w:t>
      </w:r>
      <w:r w:rsidR="00EC7F6D">
        <w:rPr>
          <w:sz w:val="19"/>
          <w:szCs w:val="19"/>
          <w:lang w:val="cs-CZ"/>
        </w:rPr>
        <w:t>mělo</w:t>
      </w:r>
      <w:r w:rsidR="00276141">
        <w:rPr>
          <w:sz w:val="19"/>
          <w:szCs w:val="19"/>
          <w:lang w:val="cs-CZ"/>
        </w:rPr>
        <w:t xml:space="preserve"> hmotnost pouhých 17 kilogramů, </w:t>
      </w:r>
      <w:r w:rsidR="00A31C4E">
        <w:rPr>
          <w:sz w:val="19"/>
          <w:szCs w:val="19"/>
          <w:lang w:val="cs-CZ"/>
        </w:rPr>
        <w:t xml:space="preserve">možné </w:t>
      </w:r>
      <w:r w:rsidR="00276141">
        <w:rPr>
          <w:sz w:val="19"/>
          <w:szCs w:val="19"/>
          <w:lang w:val="cs-CZ"/>
        </w:rPr>
        <w:t>zvětšit až na 1989 litrů. V sedmimístné konfiguraci zůst</w:t>
      </w:r>
      <w:r w:rsidR="00D743C2">
        <w:rPr>
          <w:sz w:val="19"/>
          <w:szCs w:val="19"/>
          <w:lang w:val="cs-CZ"/>
        </w:rPr>
        <w:t>al</w:t>
      </w:r>
      <w:r w:rsidR="00276141">
        <w:rPr>
          <w:sz w:val="19"/>
          <w:szCs w:val="19"/>
          <w:lang w:val="cs-CZ"/>
        </w:rPr>
        <w:t xml:space="preserve"> zachován zavazadlový prostor o objemu minimálně 121 litrů. </w:t>
      </w:r>
      <w:r w:rsidR="00E50934">
        <w:rPr>
          <w:sz w:val="19"/>
          <w:szCs w:val="19"/>
          <w:lang w:val="cs-CZ"/>
        </w:rPr>
        <w:t xml:space="preserve">První </w:t>
      </w:r>
      <w:proofErr w:type="spellStart"/>
      <w:r w:rsidR="009D772D">
        <w:rPr>
          <w:sz w:val="19"/>
          <w:szCs w:val="19"/>
          <w:lang w:val="cs-CZ"/>
        </w:rPr>
        <w:t>Touran</w:t>
      </w:r>
      <w:proofErr w:type="spellEnd"/>
      <w:r w:rsidR="009D772D">
        <w:rPr>
          <w:sz w:val="19"/>
          <w:szCs w:val="19"/>
          <w:lang w:val="cs-CZ"/>
        </w:rPr>
        <w:t xml:space="preserve"> </w:t>
      </w:r>
      <w:r w:rsidR="00E50934">
        <w:rPr>
          <w:sz w:val="19"/>
          <w:szCs w:val="19"/>
          <w:lang w:val="cs-CZ"/>
        </w:rPr>
        <w:t>byl</w:t>
      </w:r>
      <w:r w:rsidR="009D772D">
        <w:rPr>
          <w:sz w:val="19"/>
          <w:szCs w:val="19"/>
          <w:lang w:val="cs-CZ"/>
        </w:rPr>
        <w:t xml:space="preserve"> enormně praktický nejen díky mimořádnému vnitřnímu prostoru a variabilitě. Nové standardy zavedl také svou užitečnou hmotností více než 660 kilogramů. Uživatelé tak moh</w:t>
      </w:r>
      <w:r w:rsidR="008E5B03">
        <w:rPr>
          <w:sz w:val="19"/>
          <w:szCs w:val="19"/>
          <w:lang w:val="cs-CZ"/>
        </w:rPr>
        <w:t>li</w:t>
      </w:r>
      <w:r w:rsidR="009D772D">
        <w:rPr>
          <w:sz w:val="19"/>
          <w:szCs w:val="19"/>
          <w:lang w:val="cs-CZ"/>
        </w:rPr>
        <w:t xml:space="preserve"> v </w:t>
      </w:r>
      <w:proofErr w:type="spellStart"/>
      <w:r w:rsidR="009D772D">
        <w:rPr>
          <w:sz w:val="19"/>
          <w:szCs w:val="19"/>
          <w:lang w:val="cs-CZ"/>
        </w:rPr>
        <w:t>Touranu</w:t>
      </w:r>
      <w:proofErr w:type="spellEnd"/>
      <w:r w:rsidR="009D772D">
        <w:rPr>
          <w:sz w:val="19"/>
          <w:szCs w:val="19"/>
          <w:lang w:val="cs-CZ"/>
        </w:rPr>
        <w:t xml:space="preserve"> přepravovat i opravdu velké náklady.</w:t>
      </w:r>
    </w:p>
    <w:p w14:paraId="38D2A0F3" w14:textId="42E1CE34" w:rsidR="00717D93" w:rsidRDefault="00717D93" w:rsidP="005E1B4E">
      <w:pPr>
        <w:pStyle w:val="Default"/>
        <w:spacing w:line="240" w:lineRule="exact"/>
        <w:rPr>
          <w:sz w:val="19"/>
          <w:szCs w:val="19"/>
          <w:lang w:val="cs-CZ"/>
        </w:rPr>
      </w:pPr>
    </w:p>
    <w:p w14:paraId="6BB08152" w14:textId="6D5E1E39" w:rsidR="008371C4" w:rsidRDefault="008371C4" w:rsidP="005E1B4E">
      <w:pPr>
        <w:pStyle w:val="Default"/>
        <w:spacing w:line="240" w:lineRule="exact"/>
        <w:rPr>
          <w:sz w:val="19"/>
          <w:szCs w:val="19"/>
          <w:lang w:val="cs-CZ"/>
        </w:rPr>
      </w:pPr>
    </w:p>
    <w:p w14:paraId="4EBA5F3A" w14:textId="5EE40AE9" w:rsidR="008371C4" w:rsidRDefault="008371C4" w:rsidP="005E1B4E">
      <w:pPr>
        <w:pStyle w:val="Default"/>
        <w:spacing w:line="240" w:lineRule="exact"/>
        <w:rPr>
          <w:sz w:val="19"/>
          <w:szCs w:val="19"/>
          <w:lang w:val="cs-CZ"/>
        </w:rPr>
      </w:pPr>
    </w:p>
    <w:p w14:paraId="6D837A7D" w14:textId="77777777" w:rsidR="008371C4" w:rsidRPr="005E1B4E" w:rsidRDefault="008371C4" w:rsidP="005E1B4E">
      <w:pPr>
        <w:pStyle w:val="Default"/>
        <w:spacing w:line="240" w:lineRule="exact"/>
        <w:rPr>
          <w:sz w:val="19"/>
          <w:szCs w:val="19"/>
          <w:lang w:val="cs-CZ"/>
        </w:rPr>
      </w:pPr>
    </w:p>
    <w:p w14:paraId="44172525" w14:textId="727D19BC" w:rsidR="00717D93" w:rsidRPr="005E1B4E" w:rsidRDefault="009D772D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>
        <w:rPr>
          <w:rStyle w:val="Siln"/>
          <w:rFonts w:ascii="VW Text Office" w:hAnsi="VW Text Office"/>
          <w:sz w:val="19"/>
          <w:szCs w:val="19"/>
        </w:rPr>
        <w:lastRenderedPageBreak/>
        <w:t xml:space="preserve">Připraven na </w:t>
      </w:r>
      <w:r w:rsidR="00DB05D9">
        <w:rPr>
          <w:rStyle w:val="Siln"/>
          <w:rFonts w:ascii="VW Text Office" w:hAnsi="VW Text Office"/>
          <w:sz w:val="19"/>
          <w:szCs w:val="19"/>
        </w:rPr>
        <w:t>cokoli</w:t>
      </w:r>
    </w:p>
    <w:p w14:paraId="195B9A24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46F8D216" w14:textId="7CD03B4E" w:rsidR="00717D93" w:rsidRPr="005E1B4E" w:rsidRDefault="00EE2F02" w:rsidP="00FD608D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proofErr w:type="spellStart"/>
      <w:r>
        <w:rPr>
          <w:rFonts w:ascii="VW Text Office" w:hAnsi="VW Text Office"/>
          <w:sz w:val="19"/>
          <w:szCs w:val="19"/>
        </w:rPr>
        <w:t>Touran</w:t>
      </w:r>
      <w:proofErr w:type="spellEnd"/>
      <w:r>
        <w:rPr>
          <w:rFonts w:ascii="VW Text Office" w:hAnsi="VW Text Office"/>
          <w:sz w:val="19"/>
          <w:szCs w:val="19"/>
        </w:rPr>
        <w:t xml:space="preserve"> jako typický Volkswagen přesvědč</w:t>
      </w:r>
      <w:r w:rsidR="00D96ED3">
        <w:rPr>
          <w:rFonts w:ascii="VW Text Office" w:hAnsi="VW Text Office"/>
          <w:sz w:val="19"/>
          <w:szCs w:val="19"/>
        </w:rPr>
        <w:t>il</w:t>
      </w:r>
      <w:r>
        <w:rPr>
          <w:rFonts w:ascii="VW Text Office" w:hAnsi="VW Text Office"/>
          <w:sz w:val="19"/>
          <w:szCs w:val="19"/>
        </w:rPr>
        <w:t xml:space="preserve"> nejen svými celkovými vlastnostmi, ale také detaily. Pořádek na palubě zaruč</w:t>
      </w:r>
      <w:r w:rsidR="00D96ED3">
        <w:rPr>
          <w:rFonts w:ascii="VW Text Office" w:hAnsi="VW Text Office"/>
          <w:sz w:val="19"/>
          <w:szCs w:val="19"/>
        </w:rPr>
        <w:t>ovalo</w:t>
      </w:r>
      <w:r>
        <w:rPr>
          <w:rFonts w:ascii="VW Text Office" w:hAnsi="VW Text Office"/>
          <w:sz w:val="19"/>
          <w:szCs w:val="19"/>
        </w:rPr>
        <w:t xml:space="preserve"> až 39 odkládacích prostorů. Obzvlášť děti </w:t>
      </w:r>
      <w:r w:rsidR="00FD1245">
        <w:rPr>
          <w:rFonts w:ascii="VW Text Office" w:hAnsi="VW Text Office"/>
          <w:sz w:val="19"/>
          <w:szCs w:val="19"/>
        </w:rPr>
        <w:t>s nadšením používaly</w:t>
      </w:r>
      <w:r>
        <w:rPr>
          <w:rFonts w:ascii="VW Text Office" w:hAnsi="VW Text Office"/>
          <w:sz w:val="19"/>
          <w:szCs w:val="19"/>
        </w:rPr>
        <w:t xml:space="preserve"> praktické sklopné stolky pro cestující vzadu. Sklopné opěradlo sedadla spolujezdce vpředu </w:t>
      </w:r>
      <w:r w:rsidR="0028631E">
        <w:rPr>
          <w:rFonts w:ascii="VW Text Office" w:hAnsi="VW Text Office"/>
          <w:sz w:val="19"/>
          <w:szCs w:val="19"/>
        </w:rPr>
        <w:t>bylo možné</w:t>
      </w:r>
      <w:r>
        <w:rPr>
          <w:rFonts w:ascii="VW Text Office" w:hAnsi="VW Text Office"/>
          <w:sz w:val="19"/>
          <w:szCs w:val="19"/>
        </w:rPr>
        <w:t xml:space="preserve"> </w:t>
      </w:r>
      <w:r w:rsidR="00EA4C68">
        <w:rPr>
          <w:rFonts w:ascii="VW Text Office" w:hAnsi="VW Text Office"/>
          <w:sz w:val="19"/>
          <w:szCs w:val="19"/>
        </w:rPr>
        <w:t>po</w:t>
      </w:r>
      <w:r>
        <w:rPr>
          <w:rFonts w:ascii="VW Text Office" w:hAnsi="VW Text Office"/>
          <w:sz w:val="19"/>
          <w:szCs w:val="19"/>
        </w:rPr>
        <w:t xml:space="preserve">užívat také jako stolek mobilní kanceláře. </w:t>
      </w:r>
      <w:r w:rsidR="00A844F7">
        <w:rPr>
          <w:rFonts w:ascii="VW Text Office" w:hAnsi="VW Text Office"/>
          <w:sz w:val="19"/>
          <w:szCs w:val="19"/>
        </w:rPr>
        <w:t xml:space="preserve">První </w:t>
      </w:r>
      <w:proofErr w:type="spellStart"/>
      <w:r>
        <w:rPr>
          <w:rFonts w:ascii="VW Text Office" w:hAnsi="VW Text Office"/>
          <w:sz w:val="19"/>
          <w:szCs w:val="19"/>
        </w:rPr>
        <w:t>Touran</w:t>
      </w:r>
      <w:proofErr w:type="spellEnd"/>
      <w:r>
        <w:rPr>
          <w:rFonts w:ascii="VW Text Office" w:hAnsi="VW Text Office"/>
          <w:sz w:val="19"/>
          <w:szCs w:val="19"/>
        </w:rPr>
        <w:t xml:space="preserve"> </w:t>
      </w:r>
      <w:r w:rsidR="00A844F7">
        <w:rPr>
          <w:rFonts w:ascii="VW Text Office" w:hAnsi="VW Text Office"/>
          <w:sz w:val="19"/>
          <w:szCs w:val="19"/>
        </w:rPr>
        <w:t>byl</w:t>
      </w:r>
      <w:r>
        <w:rPr>
          <w:rFonts w:ascii="VW Text Office" w:hAnsi="VW Text Office"/>
          <w:sz w:val="19"/>
          <w:szCs w:val="19"/>
        </w:rPr>
        <w:t xml:space="preserve"> ve svém segmentu jedinečný </w:t>
      </w:r>
      <w:r w:rsidR="00AC606A">
        <w:rPr>
          <w:rFonts w:ascii="VW Text Office" w:hAnsi="VW Text Office"/>
          <w:sz w:val="19"/>
          <w:szCs w:val="19"/>
        </w:rPr>
        <w:t>i</w:t>
      </w:r>
      <w:r>
        <w:rPr>
          <w:rFonts w:ascii="VW Text Office" w:hAnsi="VW Text Office"/>
          <w:sz w:val="19"/>
          <w:szCs w:val="19"/>
        </w:rPr>
        <w:t xml:space="preserve"> velk</w:t>
      </w:r>
      <w:r w:rsidR="00AC606A">
        <w:rPr>
          <w:rFonts w:ascii="VW Text Office" w:hAnsi="VW Text Office"/>
          <w:sz w:val="19"/>
          <w:szCs w:val="19"/>
        </w:rPr>
        <w:t>ý</w:t>
      </w:r>
      <w:r>
        <w:rPr>
          <w:rFonts w:ascii="VW Text Office" w:hAnsi="VW Text Office"/>
          <w:sz w:val="19"/>
          <w:szCs w:val="19"/>
        </w:rPr>
        <w:t>m počt</w:t>
      </w:r>
      <w:r w:rsidR="00AC606A">
        <w:rPr>
          <w:rFonts w:ascii="VW Text Office" w:hAnsi="VW Text Office"/>
          <w:sz w:val="19"/>
          <w:szCs w:val="19"/>
        </w:rPr>
        <w:t>em</w:t>
      </w:r>
      <w:r>
        <w:rPr>
          <w:rFonts w:ascii="VW Text Office" w:hAnsi="VW Text Office"/>
          <w:sz w:val="19"/>
          <w:szCs w:val="19"/>
        </w:rPr>
        <w:t xml:space="preserve"> </w:t>
      </w:r>
      <w:r w:rsidR="00CF61E9">
        <w:rPr>
          <w:rFonts w:ascii="VW Text Office" w:hAnsi="VW Text Office"/>
          <w:sz w:val="19"/>
          <w:szCs w:val="19"/>
        </w:rPr>
        <w:t>důmysln</w:t>
      </w:r>
      <w:r w:rsidR="00AC606A">
        <w:rPr>
          <w:rFonts w:ascii="VW Text Office" w:hAnsi="VW Text Office"/>
          <w:sz w:val="19"/>
          <w:szCs w:val="19"/>
        </w:rPr>
        <w:t>ých</w:t>
      </w:r>
      <w:r w:rsidR="00CF61E9">
        <w:rPr>
          <w:rFonts w:ascii="VW Text Office" w:hAnsi="VW Text Office"/>
          <w:sz w:val="19"/>
          <w:szCs w:val="19"/>
        </w:rPr>
        <w:t xml:space="preserve"> </w:t>
      </w:r>
      <w:r>
        <w:rPr>
          <w:rFonts w:ascii="VW Text Office" w:hAnsi="VW Text Office"/>
          <w:sz w:val="19"/>
          <w:szCs w:val="19"/>
        </w:rPr>
        <w:t>řešení</w:t>
      </w:r>
      <w:r w:rsidR="00AC606A">
        <w:rPr>
          <w:rFonts w:ascii="VW Text Office" w:hAnsi="VW Text Office"/>
          <w:sz w:val="19"/>
          <w:szCs w:val="19"/>
        </w:rPr>
        <w:t>, která</w:t>
      </w:r>
      <w:r>
        <w:rPr>
          <w:rFonts w:ascii="VW Text Office" w:hAnsi="VW Text Office"/>
          <w:sz w:val="19"/>
          <w:szCs w:val="19"/>
        </w:rPr>
        <w:t xml:space="preserve"> </w:t>
      </w:r>
      <w:r w:rsidR="00CF61E9">
        <w:rPr>
          <w:rFonts w:ascii="VW Text Office" w:hAnsi="VW Text Office"/>
          <w:sz w:val="19"/>
          <w:szCs w:val="19"/>
        </w:rPr>
        <w:t xml:space="preserve">dokázala </w:t>
      </w:r>
      <w:r>
        <w:rPr>
          <w:rFonts w:ascii="VW Text Office" w:hAnsi="VW Text Office"/>
          <w:sz w:val="19"/>
          <w:szCs w:val="19"/>
        </w:rPr>
        <w:t>nadchnou</w:t>
      </w:r>
      <w:r w:rsidR="00CF61E9">
        <w:rPr>
          <w:rFonts w:ascii="VW Text Office" w:hAnsi="VW Text Office"/>
          <w:sz w:val="19"/>
          <w:szCs w:val="19"/>
        </w:rPr>
        <w:t>t</w:t>
      </w:r>
      <w:r>
        <w:rPr>
          <w:rFonts w:ascii="VW Text Office" w:hAnsi="VW Text Office"/>
          <w:sz w:val="19"/>
          <w:szCs w:val="19"/>
        </w:rPr>
        <w:t xml:space="preserve"> rodiny, sportovce i osoby pracující v</w:t>
      </w:r>
      <w:r w:rsidR="00D62E2C">
        <w:rPr>
          <w:rFonts w:ascii="VW Text Office" w:hAnsi="VW Text Office"/>
          <w:sz w:val="19"/>
          <w:szCs w:val="19"/>
        </w:rPr>
        <w:t> </w:t>
      </w:r>
      <w:r>
        <w:rPr>
          <w:rFonts w:ascii="VW Text Office" w:hAnsi="VW Text Office"/>
          <w:sz w:val="19"/>
          <w:szCs w:val="19"/>
        </w:rPr>
        <w:t>terénu</w:t>
      </w:r>
      <w:r w:rsidR="00D62E2C">
        <w:rPr>
          <w:rFonts w:ascii="VW Text Office" w:hAnsi="VW Text Office"/>
          <w:sz w:val="19"/>
          <w:szCs w:val="19"/>
        </w:rPr>
        <w:t xml:space="preserve"> –</w:t>
      </w:r>
      <w:r>
        <w:rPr>
          <w:rFonts w:ascii="VW Text Office" w:hAnsi="VW Text Office"/>
          <w:sz w:val="19"/>
          <w:szCs w:val="19"/>
        </w:rPr>
        <w:t xml:space="preserve"> </w:t>
      </w:r>
      <w:r w:rsidR="00AB7CFE">
        <w:rPr>
          <w:rFonts w:ascii="VW Text Office" w:hAnsi="VW Text Office"/>
          <w:sz w:val="19"/>
          <w:szCs w:val="19"/>
        </w:rPr>
        <w:t xml:space="preserve">zkrátka </w:t>
      </w:r>
      <w:r>
        <w:rPr>
          <w:rFonts w:ascii="VW Text Office" w:hAnsi="VW Text Office"/>
          <w:sz w:val="19"/>
          <w:szCs w:val="19"/>
        </w:rPr>
        <w:t xml:space="preserve">všechny uživatele požadující velký prostor. </w:t>
      </w:r>
      <w:r w:rsidR="009C7128">
        <w:rPr>
          <w:rFonts w:ascii="VW Text Office" w:hAnsi="VW Text Office"/>
          <w:sz w:val="19"/>
          <w:szCs w:val="19"/>
        </w:rPr>
        <w:t>V sériové výbavě</w:t>
      </w:r>
      <w:r>
        <w:rPr>
          <w:rFonts w:ascii="VW Text Office" w:hAnsi="VW Text Office"/>
          <w:sz w:val="19"/>
          <w:szCs w:val="19"/>
        </w:rPr>
        <w:t xml:space="preserve"> </w:t>
      </w:r>
      <w:r w:rsidR="009C7128">
        <w:rPr>
          <w:rFonts w:ascii="VW Text Office" w:hAnsi="VW Text Office"/>
          <w:sz w:val="19"/>
          <w:szCs w:val="19"/>
        </w:rPr>
        <w:t xml:space="preserve">mimořádně přehledně </w:t>
      </w:r>
      <w:r w:rsidR="006D70DE">
        <w:rPr>
          <w:rFonts w:ascii="VW Text Office" w:hAnsi="VW Text Office"/>
          <w:sz w:val="19"/>
          <w:szCs w:val="19"/>
        </w:rPr>
        <w:t xml:space="preserve">a prakticky </w:t>
      </w:r>
      <w:r w:rsidR="009C7128">
        <w:rPr>
          <w:rFonts w:ascii="VW Text Office" w:hAnsi="VW Text Office"/>
          <w:sz w:val="19"/>
          <w:szCs w:val="19"/>
        </w:rPr>
        <w:t>uspořádan</w:t>
      </w:r>
      <w:r w:rsidR="009C7128">
        <w:rPr>
          <w:rFonts w:ascii="VW Text Office" w:hAnsi="VW Text Office"/>
          <w:sz w:val="19"/>
          <w:szCs w:val="19"/>
        </w:rPr>
        <w:t xml:space="preserve">ého </w:t>
      </w:r>
      <w:proofErr w:type="spellStart"/>
      <w:r>
        <w:rPr>
          <w:rFonts w:ascii="VW Text Office" w:hAnsi="VW Text Office"/>
          <w:sz w:val="19"/>
          <w:szCs w:val="19"/>
        </w:rPr>
        <w:t>Touran</w:t>
      </w:r>
      <w:r w:rsidR="009C7128">
        <w:rPr>
          <w:rFonts w:ascii="VW Text Office" w:hAnsi="VW Text Office"/>
          <w:sz w:val="19"/>
          <w:szCs w:val="19"/>
        </w:rPr>
        <w:t>u</w:t>
      </w:r>
      <w:proofErr w:type="spellEnd"/>
      <w:r>
        <w:rPr>
          <w:rFonts w:ascii="VW Text Office" w:hAnsi="VW Text Office"/>
          <w:sz w:val="19"/>
          <w:szCs w:val="19"/>
        </w:rPr>
        <w:t xml:space="preserve"> </w:t>
      </w:r>
      <w:r w:rsidR="00917648">
        <w:rPr>
          <w:rFonts w:ascii="VW Text Office" w:hAnsi="VW Text Office"/>
          <w:sz w:val="19"/>
          <w:szCs w:val="19"/>
        </w:rPr>
        <w:t>byl</w:t>
      </w:r>
      <w:r w:rsidR="009C7128">
        <w:rPr>
          <w:rFonts w:ascii="VW Text Office" w:hAnsi="VW Text Office"/>
          <w:sz w:val="19"/>
          <w:szCs w:val="19"/>
        </w:rPr>
        <w:t>a</w:t>
      </w:r>
      <w:r w:rsidR="009C7128" w:rsidRPr="009C7128">
        <w:rPr>
          <w:rFonts w:ascii="VW Text Office" w:hAnsi="VW Text Office"/>
          <w:sz w:val="19"/>
          <w:szCs w:val="19"/>
        </w:rPr>
        <w:t xml:space="preserve"> </w:t>
      </w:r>
      <w:r w:rsidR="009C7128">
        <w:rPr>
          <w:rFonts w:ascii="VW Text Office" w:hAnsi="VW Text Office"/>
          <w:sz w:val="19"/>
          <w:szCs w:val="19"/>
        </w:rPr>
        <w:t>značná pozornost</w:t>
      </w:r>
      <w:r>
        <w:rPr>
          <w:rFonts w:ascii="VW Text Office" w:hAnsi="VW Text Office"/>
          <w:sz w:val="19"/>
          <w:szCs w:val="19"/>
        </w:rPr>
        <w:t xml:space="preserve"> </w:t>
      </w:r>
      <w:r w:rsidR="009C7128">
        <w:rPr>
          <w:rFonts w:ascii="VW Text Office" w:hAnsi="VW Text Office"/>
          <w:sz w:val="19"/>
          <w:szCs w:val="19"/>
        </w:rPr>
        <w:t>věnována</w:t>
      </w:r>
      <w:r w:rsidR="009C7128">
        <w:rPr>
          <w:rFonts w:ascii="VW Text Office" w:hAnsi="VW Text Office"/>
          <w:sz w:val="19"/>
          <w:szCs w:val="19"/>
        </w:rPr>
        <w:t xml:space="preserve"> </w:t>
      </w:r>
      <w:r>
        <w:rPr>
          <w:rFonts w:ascii="VW Text Office" w:hAnsi="VW Text Office"/>
          <w:sz w:val="19"/>
          <w:szCs w:val="19"/>
        </w:rPr>
        <w:t xml:space="preserve">samozřejmě </w:t>
      </w:r>
      <w:r w:rsidR="003F1A77">
        <w:rPr>
          <w:rFonts w:ascii="VW Text Office" w:hAnsi="VW Text Office"/>
          <w:sz w:val="19"/>
          <w:szCs w:val="19"/>
        </w:rPr>
        <w:t xml:space="preserve">také </w:t>
      </w:r>
      <w:r w:rsidR="00D62E2C">
        <w:rPr>
          <w:rFonts w:ascii="VW Text Office" w:hAnsi="VW Text Office"/>
          <w:sz w:val="19"/>
          <w:szCs w:val="19"/>
        </w:rPr>
        <w:t>bezpečnosti. Vynikající úroveň ochrany cestujících zajišť</w:t>
      </w:r>
      <w:r w:rsidR="002A37D1">
        <w:rPr>
          <w:rFonts w:ascii="VW Text Office" w:hAnsi="VW Text Office"/>
          <w:sz w:val="19"/>
          <w:szCs w:val="19"/>
        </w:rPr>
        <w:t>ovala</w:t>
      </w:r>
      <w:r w:rsidR="00D62E2C">
        <w:rPr>
          <w:rFonts w:ascii="VW Text Office" w:hAnsi="VW Text Office"/>
          <w:sz w:val="19"/>
          <w:szCs w:val="19"/>
        </w:rPr>
        <w:t xml:space="preserve"> laserem svařovaná a kompletně pozinkovaná karoserie ve spojení s bezpočtem nejmodernějších bezpečnostních prvků</w:t>
      </w:r>
      <w:r w:rsidR="00FD608D">
        <w:rPr>
          <w:rFonts w:ascii="VW Text Office" w:hAnsi="VW Text Office"/>
          <w:sz w:val="19"/>
          <w:szCs w:val="19"/>
        </w:rPr>
        <w:t xml:space="preserve"> od čelních, bočních a hlavových airbagů vpředu přes aktivní opěrky hlavy až po elektronicky řízený stabilizační systém ESC.</w:t>
      </w:r>
    </w:p>
    <w:p w14:paraId="61EA25F0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Style w:val="Siln"/>
          <w:rFonts w:ascii="VW Text Office" w:hAnsi="VW Text Office"/>
          <w:sz w:val="19"/>
          <w:szCs w:val="19"/>
        </w:rPr>
      </w:pPr>
    </w:p>
    <w:p w14:paraId="52A06112" w14:textId="334640CA" w:rsidR="00717D93" w:rsidRPr="005E1B4E" w:rsidRDefault="00717D93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 w:rsidRPr="005E1B4E">
        <w:rPr>
          <w:rStyle w:val="Siln"/>
          <w:rFonts w:ascii="VW Text Office" w:hAnsi="VW Text Office"/>
          <w:sz w:val="19"/>
          <w:szCs w:val="19"/>
        </w:rPr>
        <w:t>Inovativ</w:t>
      </w:r>
      <w:r w:rsidR="00672FAE">
        <w:rPr>
          <w:rStyle w:val="Siln"/>
          <w:rFonts w:ascii="VW Text Office" w:hAnsi="VW Text Office"/>
          <w:sz w:val="19"/>
          <w:szCs w:val="19"/>
        </w:rPr>
        <w:t>ní a osvědčené pohony</w:t>
      </w:r>
    </w:p>
    <w:p w14:paraId="6918E1EB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48161583" w14:textId="310FDA7E" w:rsidR="00717D93" w:rsidRPr="005E1B4E" w:rsidRDefault="00717D93" w:rsidP="00FD608D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 w:rsidRPr="005E1B4E">
        <w:rPr>
          <w:rFonts w:ascii="VW Text Office" w:hAnsi="VW Text Office"/>
          <w:sz w:val="19"/>
          <w:szCs w:val="19"/>
        </w:rPr>
        <w:t xml:space="preserve">Volkswagen </w:t>
      </w:r>
      <w:r w:rsidR="00FD608D">
        <w:rPr>
          <w:rFonts w:ascii="VW Text Office" w:hAnsi="VW Text Office"/>
          <w:sz w:val="19"/>
          <w:szCs w:val="19"/>
        </w:rPr>
        <w:t xml:space="preserve">si </w:t>
      </w:r>
      <w:r w:rsidR="00017BD8">
        <w:rPr>
          <w:rFonts w:ascii="VW Text Office" w:hAnsi="VW Text Office"/>
          <w:sz w:val="19"/>
          <w:szCs w:val="19"/>
        </w:rPr>
        <w:t>byl</w:t>
      </w:r>
      <w:r w:rsidR="00FD608D">
        <w:rPr>
          <w:rFonts w:ascii="VW Text Office" w:hAnsi="VW Text Office"/>
          <w:sz w:val="19"/>
          <w:szCs w:val="19"/>
        </w:rPr>
        <w:t xml:space="preserve"> vědom toho, že každý zákazník má jedinečné požadavky. Proto nabíz</w:t>
      </w:r>
      <w:r w:rsidR="00017BD8">
        <w:rPr>
          <w:rFonts w:ascii="VW Text Office" w:hAnsi="VW Text Office"/>
          <w:sz w:val="19"/>
          <w:szCs w:val="19"/>
        </w:rPr>
        <w:t>el</w:t>
      </w:r>
      <w:r w:rsidR="00FD608D">
        <w:rPr>
          <w:rFonts w:ascii="VW Text Office" w:hAnsi="VW Text Office"/>
          <w:sz w:val="19"/>
          <w:szCs w:val="19"/>
        </w:rPr>
        <w:t xml:space="preserve"> pro model </w:t>
      </w:r>
      <w:proofErr w:type="spellStart"/>
      <w:r w:rsidR="00FD608D">
        <w:rPr>
          <w:rFonts w:ascii="VW Text Office" w:hAnsi="VW Text Office"/>
          <w:sz w:val="19"/>
          <w:szCs w:val="19"/>
        </w:rPr>
        <w:t>Touran</w:t>
      </w:r>
      <w:proofErr w:type="spellEnd"/>
      <w:r w:rsidR="00FD608D">
        <w:rPr>
          <w:rFonts w:ascii="VW Text Office" w:hAnsi="VW Text Office"/>
          <w:sz w:val="19"/>
          <w:szCs w:val="19"/>
        </w:rPr>
        <w:t xml:space="preserve"> velký počet variant pohonu. Široká paleta motorů pokrýv</w:t>
      </w:r>
      <w:r w:rsidR="00FA4156">
        <w:rPr>
          <w:rFonts w:ascii="VW Text Office" w:hAnsi="VW Text Office"/>
          <w:sz w:val="19"/>
          <w:szCs w:val="19"/>
        </w:rPr>
        <w:t>ala</w:t>
      </w:r>
      <w:r w:rsidR="00FD608D">
        <w:rPr>
          <w:rFonts w:ascii="VW Text Office" w:hAnsi="VW Text Office"/>
          <w:sz w:val="19"/>
          <w:szCs w:val="19"/>
        </w:rPr>
        <w:t xml:space="preserve"> spektrum výkonů od </w:t>
      </w:r>
      <w:r w:rsidRPr="005E1B4E">
        <w:rPr>
          <w:rFonts w:ascii="VW Text Office" w:hAnsi="VW Text Office"/>
          <w:sz w:val="19"/>
          <w:szCs w:val="19"/>
        </w:rPr>
        <w:t xml:space="preserve">66 kW (90 </w:t>
      </w:r>
      <w:r w:rsidR="00FD608D">
        <w:rPr>
          <w:rFonts w:ascii="VW Text Office" w:hAnsi="VW Text Office"/>
          <w:sz w:val="19"/>
          <w:szCs w:val="19"/>
        </w:rPr>
        <w:t>k</w:t>
      </w:r>
      <w:r w:rsidRPr="005E1B4E">
        <w:rPr>
          <w:rFonts w:ascii="VW Text Office" w:hAnsi="VW Text Office"/>
          <w:sz w:val="19"/>
          <w:szCs w:val="19"/>
        </w:rPr>
        <w:t>)</w:t>
      </w:r>
      <w:r w:rsidRPr="005E1B4E">
        <w:rPr>
          <w:rFonts w:ascii="VW Text Office" w:hAnsi="VW Text Office"/>
          <w:sz w:val="19"/>
          <w:szCs w:val="19"/>
          <w:vertAlign w:val="superscript"/>
        </w:rPr>
        <w:t>1</w:t>
      </w:r>
      <w:r w:rsidRPr="005E1B4E">
        <w:rPr>
          <w:rFonts w:ascii="VW Text Office" w:hAnsi="VW Text Office"/>
          <w:sz w:val="19"/>
          <w:szCs w:val="19"/>
        </w:rPr>
        <w:t xml:space="preserve"> </w:t>
      </w:r>
      <w:r w:rsidR="00FD608D">
        <w:rPr>
          <w:rFonts w:ascii="VW Text Office" w:hAnsi="VW Text Office"/>
          <w:sz w:val="19"/>
          <w:szCs w:val="19"/>
        </w:rPr>
        <w:t>až do</w:t>
      </w:r>
      <w:r w:rsidRPr="005E1B4E">
        <w:rPr>
          <w:rFonts w:ascii="VW Text Office" w:hAnsi="VW Text Office"/>
          <w:sz w:val="19"/>
          <w:szCs w:val="19"/>
        </w:rPr>
        <w:t xml:space="preserve"> 125 kW (170 </w:t>
      </w:r>
      <w:r w:rsidR="00FD608D">
        <w:rPr>
          <w:rFonts w:ascii="VW Text Office" w:hAnsi="VW Text Office"/>
          <w:sz w:val="19"/>
          <w:szCs w:val="19"/>
        </w:rPr>
        <w:t>k</w:t>
      </w:r>
      <w:r w:rsidRPr="005E1B4E">
        <w:rPr>
          <w:rFonts w:ascii="VW Text Office" w:hAnsi="VW Text Office"/>
          <w:sz w:val="19"/>
          <w:szCs w:val="19"/>
        </w:rPr>
        <w:t>)</w:t>
      </w:r>
      <w:r w:rsidRPr="005E1B4E">
        <w:rPr>
          <w:rFonts w:ascii="VW Text Office" w:hAnsi="VW Text Office"/>
          <w:sz w:val="19"/>
          <w:szCs w:val="19"/>
          <w:vertAlign w:val="superscript"/>
        </w:rPr>
        <w:t>1</w:t>
      </w:r>
      <w:r w:rsidRPr="005E1B4E">
        <w:rPr>
          <w:rFonts w:ascii="VW Text Office" w:hAnsi="VW Text Office"/>
          <w:sz w:val="19"/>
          <w:szCs w:val="19"/>
        </w:rPr>
        <w:t xml:space="preserve"> </w:t>
      </w:r>
      <w:r w:rsidR="00FD608D">
        <w:rPr>
          <w:rFonts w:ascii="VW Text Office" w:hAnsi="VW Text Office"/>
          <w:sz w:val="19"/>
          <w:szCs w:val="19"/>
        </w:rPr>
        <w:t>pro dynamickou jízdu</w:t>
      </w:r>
      <w:r w:rsidRPr="005E1B4E">
        <w:rPr>
          <w:rFonts w:ascii="VW Text Office" w:hAnsi="VW Text Office"/>
          <w:sz w:val="19"/>
          <w:szCs w:val="19"/>
        </w:rPr>
        <w:t xml:space="preserve">. </w:t>
      </w:r>
      <w:r w:rsidR="00FD608D">
        <w:rPr>
          <w:rFonts w:ascii="VW Text Office" w:hAnsi="VW Text Office"/>
          <w:sz w:val="19"/>
          <w:szCs w:val="19"/>
        </w:rPr>
        <w:t xml:space="preserve">Kromě osvědčených a vždy mimořádně hospodárných motorů na benzin a naftu (TDI) byla nabízena také obzvlášť ekologická verze </w:t>
      </w:r>
      <w:proofErr w:type="spellStart"/>
      <w:r w:rsidR="00FD608D">
        <w:rPr>
          <w:rFonts w:ascii="VW Text Office" w:hAnsi="VW Text Office"/>
          <w:sz w:val="19"/>
          <w:szCs w:val="19"/>
        </w:rPr>
        <w:t>EcoFuel</w:t>
      </w:r>
      <w:proofErr w:type="spellEnd"/>
      <w:r w:rsidR="00FD608D">
        <w:rPr>
          <w:rFonts w:ascii="VW Text Office" w:hAnsi="VW Text Office"/>
          <w:sz w:val="19"/>
          <w:szCs w:val="19"/>
        </w:rPr>
        <w:t xml:space="preserve"> na CNG.</w:t>
      </w:r>
    </w:p>
    <w:p w14:paraId="3A4F4B50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Style w:val="Siln"/>
          <w:rFonts w:ascii="VW Text Office" w:hAnsi="VW Text Office"/>
          <w:sz w:val="19"/>
          <w:szCs w:val="19"/>
        </w:rPr>
      </w:pPr>
    </w:p>
    <w:p w14:paraId="71441E59" w14:textId="32BE7B4B" w:rsidR="00717D93" w:rsidRPr="005E1B4E" w:rsidRDefault="00FD608D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>
        <w:rPr>
          <w:rStyle w:val="Siln"/>
          <w:rFonts w:ascii="VW Text Office" w:hAnsi="VW Text Office"/>
          <w:sz w:val="19"/>
          <w:szCs w:val="19"/>
        </w:rPr>
        <w:t>Rozmanitost a modernizace</w:t>
      </w:r>
    </w:p>
    <w:p w14:paraId="0D1DDDA4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5D4D272E" w14:textId="2FD201F3" w:rsidR="00717D93" w:rsidRPr="005E1B4E" w:rsidRDefault="00EC03EF" w:rsidP="00D84DD0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proofErr w:type="spellStart"/>
      <w:r>
        <w:rPr>
          <w:rFonts w:ascii="VW Text Office" w:hAnsi="VW Text Office"/>
          <w:sz w:val="19"/>
          <w:szCs w:val="19"/>
        </w:rPr>
        <w:t>Touran</w:t>
      </w:r>
      <w:proofErr w:type="spellEnd"/>
      <w:r>
        <w:rPr>
          <w:rFonts w:ascii="VW Text Office" w:hAnsi="VW Text Office"/>
          <w:sz w:val="19"/>
          <w:szCs w:val="19"/>
        </w:rPr>
        <w:t xml:space="preserve"> </w:t>
      </w:r>
      <w:r w:rsidR="004049CC">
        <w:rPr>
          <w:rFonts w:ascii="VW Text Office" w:hAnsi="VW Text Office"/>
          <w:sz w:val="19"/>
          <w:szCs w:val="19"/>
        </w:rPr>
        <w:t>byl</w:t>
      </w:r>
      <w:r w:rsidR="004049CC">
        <w:rPr>
          <w:rFonts w:ascii="VW Text Office" w:hAnsi="VW Text Office"/>
          <w:sz w:val="19"/>
          <w:szCs w:val="19"/>
        </w:rPr>
        <w:t xml:space="preserve"> </w:t>
      </w:r>
      <w:r>
        <w:rPr>
          <w:rFonts w:ascii="VW Text Office" w:hAnsi="VW Text Office"/>
          <w:sz w:val="19"/>
          <w:szCs w:val="19"/>
        </w:rPr>
        <w:t xml:space="preserve">tehdy k dispozici ve věcně </w:t>
      </w:r>
      <w:r w:rsidR="00D3626E">
        <w:rPr>
          <w:rFonts w:ascii="VW Text Office" w:hAnsi="VW Text Office"/>
          <w:sz w:val="19"/>
          <w:szCs w:val="19"/>
        </w:rPr>
        <w:t>vybave</w:t>
      </w:r>
      <w:r>
        <w:rPr>
          <w:rFonts w:ascii="VW Text Office" w:hAnsi="VW Text Office"/>
          <w:sz w:val="19"/>
          <w:szCs w:val="19"/>
        </w:rPr>
        <w:t>n</w:t>
      </w:r>
      <w:r w:rsidR="003A3E77">
        <w:rPr>
          <w:rFonts w:ascii="VW Text Office" w:hAnsi="VW Text Office"/>
          <w:sz w:val="19"/>
          <w:szCs w:val="19"/>
        </w:rPr>
        <w:t>ých</w:t>
      </w:r>
      <w:r>
        <w:rPr>
          <w:rFonts w:ascii="VW Text Office" w:hAnsi="VW Text Office"/>
          <w:sz w:val="19"/>
          <w:szCs w:val="19"/>
        </w:rPr>
        <w:t>, mimořádně dynamick</w:t>
      </w:r>
      <w:r w:rsidR="003A3E77">
        <w:rPr>
          <w:rFonts w:ascii="VW Text Office" w:hAnsi="VW Text Office"/>
          <w:sz w:val="19"/>
          <w:szCs w:val="19"/>
        </w:rPr>
        <w:t>ých</w:t>
      </w:r>
      <w:r>
        <w:rPr>
          <w:rFonts w:ascii="VW Text Office" w:hAnsi="VW Text Office"/>
          <w:sz w:val="19"/>
          <w:szCs w:val="19"/>
        </w:rPr>
        <w:t xml:space="preserve"> nebo decentně luxusní</w:t>
      </w:r>
      <w:r w:rsidR="003A3E77">
        <w:rPr>
          <w:rFonts w:ascii="VW Text Office" w:hAnsi="VW Text Office"/>
          <w:sz w:val="19"/>
          <w:szCs w:val="19"/>
        </w:rPr>
        <w:t>ch</w:t>
      </w:r>
      <w:r>
        <w:rPr>
          <w:rFonts w:ascii="VW Text Office" w:hAnsi="VW Text Office"/>
          <w:sz w:val="19"/>
          <w:szCs w:val="19"/>
        </w:rPr>
        <w:t xml:space="preserve"> variant</w:t>
      </w:r>
      <w:r w:rsidR="004049CC">
        <w:rPr>
          <w:rFonts w:ascii="VW Text Office" w:hAnsi="VW Text Office"/>
          <w:sz w:val="19"/>
          <w:szCs w:val="19"/>
        </w:rPr>
        <w:t>á</w:t>
      </w:r>
      <w:r w:rsidR="003A3E77">
        <w:rPr>
          <w:rFonts w:ascii="VW Text Office" w:hAnsi="VW Text Office"/>
          <w:sz w:val="19"/>
          <w:szCs w:val="19"/>
        </w:rPr>
        <w:t>ch</w:t>
      </w:r>
      <w:r w:rsidR="004049CC">
        <w:rPr>
          <w:rFonts w:ascii="VW Text Office" w:hAnsi="VW Text Office"/>
          <w:sz w:val="19"/>
          <w:szCs w:val="19"/>
        </w:rPr>
        <w:t>, aby dokázal uspokojit individuální přání zákazníků</w:t>
      </w:r>
      <w:r>
        <w:rPr>
          <w:rFonts w:ascii="VW Text Office" w:hAnsi="VW Text Office"/>
          <w:sz w:val="19"/>
          <w:szCs w:val="19"/>
        </w:rPr>
        <w:t xml:space="preserve">. Výbavové linie </w:t>
      </w:r>
      <w:proofErr w:type="spellStart"/>
      <w:r w:rsidR="00717D93" w:rsidRPr="005E1B4E">
        <w:rPr>
          <w:rFonts w:ascii="VW Text Office" w:hAnsi="VW Text Office"/>
          <w:sz w:val="19"/>
          <w:szCs w:val="19"/>
        </w:rPr>
        <w:t>Conceptline</w:t>
      </w:r>
      <w:proofErr w:type="spellEnd"/>
      <w:r w:rsidR="00717D93" w:rsidRPr="005E1B4E">
        <w:rPr>
          <w:rFonts w:ascii="VW Text Office" w:hAnsi="VW Text Office"/>
          <w:sz w:val="19"/>
          <w:szCs w:val="19"/>
        </w:rPr>
        <w:t xml:space="preserve">, </w:t>
      </w:r>
      <w:proofErr w:type="spellStart"/>
      <w:r w:rsidR="00717D93" w:rsidRPr="005E1B4E">
        <w:rPr>
          <w:rFonts w:ascii="VW Text Office" w:hAnsi="VW Text Office"/>
          <w:sz w:val="19"/>
          <w:szCs w:val="19"/>
        </w:rPr>
        <w:t>Trendline</w:t>
      </w:r>
      <w:proofErr w:type="spellEnd"/>
      <w:r w:rsidR="00717D93" w:rsidRPr="005E1B4E">
        <w:rPr>
          <w:rFonts w:ascii="VW Text Office" w:hAnsi="VW Text Office"/>
          <w:sz w:val="19"/>
          <w:szCs w:val="19"/>
        </w:rPr>
        <w:t xml:space="preserve"> </w:t>
      </w:r>
      <w:r>
        <w:rPr>
          <w:rFonts w:ascii="VW Text Office" w:hAnsi="VW Text Office"/>
          <w:sz w:val="19"/>
          <w:szCs w:val="19"/>
        </w:rPr>
        <w:t>a</w:t>
      </w:r>
      <w:r w:rsidR="00717D93" w:rsidRPr="005E1B4E">
        <w:rPr>
          <w:rFonts w:ascii="VW Text Office" w:hAnsi="VW Text Office"/>
          <w:sz w:val="19"/>
          <w:szCs w:val="19"/>
        </w:rPr>
        <w:t xml:space="preserve"> </w:t>
      </w:r>
      <w:proofErr w:type="spellStart"/>
      <w:r w:rsidR="00717D93" w:rsidRPr="005E1B4E">
        <w:rPr>
          <w:rFonts w:ascii="VW Text Office" w:hAnsi="VW Text Office"/>
          <w:sz w:val="19"/>
          <w:szCs w:val="19"/>
        </w:rPr>
        <w:t>Highline</w:t>
      </w:r>
      <w:proofErr w:type="spellEnd"/>
      <w:r w:rsidR="00717D93" w:rsidRPr="005E1B4E">
        <w:rPr>
          <w:rFonts w:ascii="VW Text Office" w:hAnsi="VW Text Office"/>
          <w:sz w:val="19"/>
          <w:szCs w:val="19"/>
        </w:rPr>
        <w:t xml:space="preserve"> </w:t>
      </w:r>
      <w:r>
        <w:rPr>
          <w:rFonts w:ascii="VW Text Office" w:hAnsi="VW Text Office"/>
          <w:sz w:val="19"/>
          <w:szCs w:val="19"/>
        </w:rPr>
        <w:t xml:space="preserve">kromě toho nabízely </w:t>
      </w:r>
      <w:r w:rsidR="006743DC">
        <w:rPr>
          <w:rFonts w:ascii="VW Text Office" w:hAnsi="VW Text Office"/>
          <w:sz w:val="19"/>
          <w:szCs w:val="19"/>
        </w:rPr>
        <w:t>rozmanité</w:t>
      </w:r>
      <w:r>
        <w:rPr>
          <w:rFonts w:ascii="VW Text Office" w:hAnsi="VW Text Office"/>
          <w:sz w:val="19"/>
          <w:szCs w:val="19"/>
        </w:rPr>
        <w:t xml:space="preserve"> možnost</w:t>
      </w:r>
      <w:r w:rsidR="006743DC">
        <w:rPr>
          <w:rFonts w:ascii="VW Text Office" w:hAnsi="VW Text Office"/>
          <w:sz w:val="19"/>
          <w:szCs w:val="19"/>
        </w:rPr>
        <w:t>i</w:t>
      </w:r>
      <w:r>
        <w:rPr>
          <w:rFonts w:ascii="VW Text Office" w:hAnsi="VW Text Office"/>
          <w:sz w:val="19"/>
          <w:szCs w:val="19"/>
        </w:rPr>
        <w:t xml:space="preserve"> </w:t>
      </w:r>
      <w:r w:rsidR="006B32C8">
        <w:rPr>
          <w:rFonts w:ascii="VW Text Office" w:hAnsi="VW Text Office"/>
          <w:sz w:val="19"/>
          <w:szCs w:val="19"/>
        </w:rPr>
        <w:t>i</w:t>
      </w:r>
      <w:r>
        <w:rPr>
          <w:rFonts w:ascii="VW Text Office" w:hAnsi="VW Text Office"/>
          <w:sz w:val="19"/>
          <w:szCs w:val="19"/>
        </w:rPr>
        <w:t>ndividualizac</w:t>
      </w:r>
      <w:r w:rsidR="006B32C8">
        <w:rPr>
          <w:rFonts w:ascii="VW Text Office" w:hAnsi="VW Text Office"/>
          <w:sz w:val="19"/>
          <w:szCs w:val="19"/>
        </w:rPr>
        <w:t>e</w:t>
      </w:r>
      <w:r>
        <w:rPr>
          <w:rFonts w:ascii="VW Text Office" w:hAnsi="VW Text Office"/>
          <w:sz w:val="19"/>
          <w:szCs w:val="19"/>
        </w:rPr>
        <w:t>.</w:t>
      </w:r>
      <w:r w:rsidR="00D84DD0">
        <w:rPr>
          <w:rFonts w:ascii="VW Text Office" w:hAnsi="VW Text Office"/>
          <w:sz w:val="19"/>
          <w:szCs w:val="19"/>
        </w:rPr>
        <w:t xml:space="preserve"> Nabídk</w:t>
      </w:r>
      <w:r w:rsidR="00A0556D">
        <w:rPr>
          <w:rFonts w:ascii="VW Text Office" w:hAnsi="VW Text Office"/>
          <w:sz w:val="19"/>
          <w:szCs w:val="19"/>
        </w:rPr>
        <w:t>a</w:t>
      </w:r>
      <w:r w:rsidR="00D84DD0">
        <w:rPr>
          <w:rFonts w:ascii="VW Text Office" w:hAnsi="VW Text Office"/>
          <w:sz w:val="19"/>
          <w:szCs w:val="19"/>
        </w:rPr>
        <w:t xml:space="preserve"> prvků výbavy na přání sahala od ušlechtilého dvoubarevného čalounění kůží přes prémiové informační a zábavní systémy s navigační funkcí a přehrávačem DVD pro cestující vzadu až po praktické nosiče jízdních kol a specifické dětské sedačky pro různé věkové kategorie.</w:t>
      </w:r>
      <w:r w:rsidR="00717D93" w:rsidRPr="005E1B4E">
        <w:rPr>
          <w:rFonts w:ascii="VW Text Office" w:hAnsi="VW Text Office"/>
          <w:sz w:val="19"/>
          <w:szCs w:val="19"/>
        </w:rPr>
        <w:t xml:space="preserve"> </w:t>
      </w:r>
    </w:p>
    <w:p w14:paraId="62A1C0B6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73E4EA72" w14:textId="0472BF35" w:rsidR="00717D93" w:rsidRPr="005E1B4E" w:rsidRDefault="007726CC" w:rsidP="007726CC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>
        <w:rPr>
          <w:rFonts w:ascii="VW Text Office" w:hAnsi="VW Text Office"/>
          <w:sz w:val="19"/>
          <w:szCs w:val="19"/>
        </w:rPr>
        <w:t xml:space="preserve">V roce </w:t>
      </w:r>
      <w:r w:rsidR="00717D93" w:rsidRPr="005E1B4E">
        <w:rPr>
          <w:rFonts w:ascii="VW Text Office" w:hAnsi="VW Text Office"/>
          <w:sz w:val="19"/>
          <w:szCs w:val="19"/>
        </w:rPr>
        <w:t xml:space="preserve">2007 </w:t>
      </w:r>
      <w:r>
        <w:rPr>
          <w:rFonts w:ascii="VW Text Office" w:hAnsi="VW Text Office"/>
          <w:sz w:val="19"/>
          <w:szCs w:val="19"/>
        </w:rPr>
        <w:t>se značce</w:t>
      </w:r>
      <w:r w:rsidR="00717D93" w:rsidRPr="005E1B4E">
        <w:rPr>
          <w:rFonts w:ascii="VW Text Office" w:hAnsi="VW Text Office"/>
          <w:sz w:val="19"/>
          <w:szCs w:val="19"/>
        </w:rPr>
        <w:t xml:space="preserve"> Volkswagen </w:t>
      </w:r>
      <w:r>
        <w:rPr>
          <w:rFonts w:ascii="VW Text Office" w:hAnsi="VW Text Office"/>
          <w:sz w:val="19"/>
          <w:szCs w:val="19"/>
        </w:rPr>
        <w:t xml:space="preserve">povedla další trefa do černého s modelem </w:t>
      </w:r>
      <w:proofErr w:type="spellStart"/>
      <w:r>
        <w:rPr>
          <w:rFonts w:ascii="VW Text Office" w:hAnsi="VW Text Office"/>
          <w:sz w:val="19"/>
          <w:szCs w:val="19"/>
        </w:rPr>
        <w:t>CrossTouran</w:t>
      </w:r>
      <w:proofErr w:type="spellEnd"/>
      <w:r w:rsidR="00C5540A">
        <w:rPr>
          <w:rFonts w:ascii="VW Text Office" w:hAnsi="VW Text Office"/>
          <w:sz w:val="19"/>
          <w:szCs w:val="19"/>
        </w:rPr>
        <w:t>, který zaujal svým</w:t>
      </w:r>
      <w:r>
        <w:rPr>
          <w:rFonts w:ascii="VW Text Office" w:hAnsi="VW Text Office"/>
          <w:sz w:val="19"/>
          <w:szCs w:val="19"/>
        </w:rPr>
        <w:t> výrazným designem. Nová varianta úspěšného modelu reagovala na stále silnější trend směřující ke crossoverům s </w:t>
      </w:r>
      <w:proofErr w:type="spellStart"/>
      <w:r>
        <w:rPr>
          <w:rFonts w:ascii="VW Text Office" w:hAnsi="VW Text Office"/>
          <w:sz w:val="19"/>
          <w:szCs w:val="19"/>
        </w:rPr>
        <w:t>offroadovým</w:t>
      </w:r>
      <w:proofErr w:type="spellEnd"/>
      <w:r>
        <w:rPr>
          <w:rFonts w:ascii="VW Text Office" w:hAnsi="VW Text Office"/>
          <w:sz w:val="19"/>
          <w:szCs w:val="19"/>
        </w:rPr>
        <w:t xml:space="preserve"> vzhledem. </w:t>
      </w:r>
      <w:proofErr w:type="spellStart"/>
      <w:r>
        <w:rPr>
          <w:rFonts w:ascii="VW Text Office" w:hAnsi="VW Text Office"/>
          <w:sz w:val="19"/>
          <w:szCs w:val="19"/>
        </w:rPr>
        <w:t>CrossTouran</w:t>
      </w:r>
      <w:proofErr w:type="spellEnd"/>
      <w:r>
        <w:rPr>
          <w:rFonts w:ascii="VW Text Office" w:hAnsi="VW Text Office"/>
          <w:sz w:val="19"/>
          <w:szCs w:val="19"/>
        </w:rPr>
        <w:t xml:space="preserve"> byl dokonalým lifestylovým automobilem díky decentnímu zvýšení světlé výšky o dvanáct milimetrů, výrazným lemům rozšířených podběhů kol, atraktivním barvám a exkluzivním leštěným kolům z lehké slitiny.</w:t>
      </w:r>
      <w:r w:rsidR="00717D93" w:rsidRPr="005E1B4E">
        <w:rPr>
          <w:rFonts w:ascii="VW Text Office" w:hAnsi="VW Text Office"/>
          <w:sz w:val="19"/>
          <w:szCs w:val="19"/>
        </w:rPr>
        <w:t xml:space="preserve"> </w:t>
      </w:r>
    </w:p>
    <w:p w14:paraId="6CD699B2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30031658" w14:textId="13943DF4" w:rsidR="00717D93" w:rsidRDefault="00D84DD0" w:rsidP="00B71521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>
        <w:rPr>
          <w:rFonts w:ascii="VW Text Office" w:hAnsi="VW Text Office"/>
          <w:sz w:val="19"/>
          <w:szCs w:val="19"/>
        </w:rPr>
        <w:t xml:space="preserve">Rozhodujícím faktorem pro celoevropské prodejní úspěchy modelu </w:t>
      </w:r>
      <w:proofErr w:type="spellStart"/>
      <w:r>
        <w:rPr>
          <w:rFonts w:ascii="VW Text Office" w:hAnsi="VW Text Office"/>
          <w:sz w:val="19"/>
          <w:szCs w:val="19"/>
        </w:rPr>
        <w:t>Touran</w:t>
      </w:r>
      <w:proofErr w:type="spellEnd"/>
      <w:r>
        <w:rPr>
          <w:rFonts w:ascii="VW Text Office" w:hAnsi="VW Text Office"/>
          <w:sz w:val="19"/>
          <w:szCs w:val="19"/>
        </w:rPr>
        <w:t xml:space="preserve"> byla v tomto segmentu jedinečná rozmanitost variant. V Německu byl </w:t>
      </w:r>
      <w:proofErr w:type="spellStart"/>
      <w:r>
        <w:rPr>
          <w:rFonts w:ascii="VW Text Office" w:hAnsi="VW Text Office"/>
          <w:sz w:val="19"/>
          <w:szCs w:val="19"/>
        </w:rPr>
        <w:t>Touran</w:t>
      </w:r>
      <w:proofErr w:type="spellEnd"/>
      <w:r>
        <w:rPr>
          <w:rFonts w:ascii="VW Text Office" w:hAnsi="VW Text Office"/>
          <w:sz w:val="19"/>
          <w:szCs w:val="19"/>
        </w:rPr>
        <w:t xml:space="preserve"> preferovanou volbou soukromých i firemních zákazníků. V letech 2004 až 2011 byl </w:t>
      </w:r>
      <w:r w:rsidR="008B7DC6">
        <w:rPr>
          <w:rFonts w:ascii="VW Text Office" w:hAnsi="VW Text Office"/>
          <w:sz w:val="19"/>
          <w:szCs w:val="19"/>
        </w:rPr>
        <w:t>nepřetržitě</w:t>
      </w:r>
      <w:r>
        <w:rPr>
          <w:rFonts w:ascii="VW Text Office" w:hAnsi="VW Text Office"/>
          <w:sz w:val="19"/>
          <w:szCs w:val="19"/>
        </w:rPr>
        <w:t xml:space="preserve"> nejprodávanějším vozem ve svém segmentu. Rozsáhlé produktové modernizace v letech </w:t>
      </w:r>
      <w:r w:rsidR="00717D93" w:rsidRPr="005E1B4E">
        <w:rPr>
          <w:rFonts w:ascii="VW Text Office" w:hAnsi="VW Text Office"/>
          <w:sz w:val="19"/>
          <w:szCs w:val="19"/>
        </w:rPr>
        <w:t xml:space="preserve">2006 </w:t>
      </w:r>
      <w:r>
        <w:rPr>
          <w:rFonts w:ascii="VW Text Office" w:hAnsi="VW Text Office"/>
          <w:sz w:val="19"/>
          <w:szCs w:val="19"/>
        </w:rPr>
        <w:t>a</w:t>
      </w:r>
      <w:r w:rsidR="00717D93" w:rsidRPr="005E1B4E">
        <w:rPr>
          <w:rFonts w:ascii="VW Text Office" w:hAnsi="VW Text Office"/>
          <w:sz w:val="19"/>
          <w:szCs w:val="19"/>
        </w:rPr>
        <w:t xml:space="preserve"> 2010</w:t>
      </w:r>
      <w:r w:rsidR="00B71521">
        <w:rPr>
          <w:rFonts w:ascii="VW Text Office" w:hAnsi="VW Text Office"/>
          <w:sz w:val="19"/>
          <w:szCs w:val="19"/>
        </w:rPr>
        <w:t xml:space="preserve"> zajistily, že se první generace modelu </w:t>
      </w:r>
      <w:proofErr w:type="spellStart"/>
      <w:r w:rsidR="00B71521">
        <w:rPr>
          <w:rFonts w:ascii="VW Text Office" w:hAnsi="VW Text Office"/>
          <w:sz w:val="19"/>
          <w:szCs w:val="19"/>
        </w:rPr>
        <w:t>Touran</w:t>
      </w:r>
      <w:proofErr w:type="spellEnd"/>
      <w:r w:rsidR="00B71521">
        <w:rPr>
          <w:rFonts w:ascii="VW Text Office" w:hAnsi="VW Text Office"/>
          <w:sz w:val="19"/>
          <w:szCs w:val="19"/>
        </w:rPr>
        <w:t xml:space="preserve"> nejen harmonicky přizpůsob</w:t>
      </w:r>
      <w:r w:rsidR="002D7B6C">
        <w:rPr>
          <w:rFonts w:ascii="VW Text Office" w:hAnsi="VW Text Office"/>
          <w:sz w:val="19"/>
          <w:szCs w:val="19"/>
        </w:rPr>
        <w:t>i</w:t>
      </w:r>
      <w:r w:rsidR="00B71521">
        <w:rPr>
          <w:rFonts w:ascii="VW Text Office" w:hAnsi="VW Text Office"/>
          <w:sz w:val="19"/>
          <w:szCs w:val="19"/>
        </w:rPr>
        <w:t>la vždy aktuálnímu designovému stylu značky Volkswagen, ale také disponovala nejnovější technikou.</w:t>
      </w:r>
    </w:p>
    <w:p w14:paraId="39196852" w14:textId="1EC3F1D9" w:rsidR="002D7B6C" w:rsidRDefault="002D7B6C" w:rsidP="00B71521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5E21E66D" w14:textId="5591C035" w:rsidR="002D7B6C" w:rsidRDefault="002D7B6C" w:rsidP="00B71521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53879E93" w14:textId="77777777" w:rsidR="002D7B6C" w:rsidRPr="005E1B4E" w:rsidRDefault="002D7B6C" w:rsidP="00B71521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0818913E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Style w:val="Siln"/>
          <w:rFonts w:ascii="VW Text Office" w:hAnsi="VW Text Office"/>
          <w:sz w:val="19"/>
          <w:szCs w:val="19"/>
        </w:rPr>
      </w:pPr>
    </w:p>
    <w:p w14:paraId="017CFC6C" w14:textId="5DC736F9" w:rsidR="00717D93" w:rsidRPr="005E1B4E" w:rsidRDefault="00717D93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 w:rsidRPr="005E1B4E">
        <w:rPr>
          <w:rStyle w:val="Siln"/>
          <w:rFonts w:ascii="VW Text Office" w:hAnsi="VW Text Office"/>
          <w:sz w:val="19"/>
          <w:szCs w:val="19"/>
        </w:rPr>
        <w:lastRenderedPageBreak/>
        <w:t xml:space="preserve">Fit </w:t>
      </w:r>
      <w:r w:rsidR="00434C7B">
        <w:rPr>
          <w:rStyle w:val="Siln"/>
          <w:rFonts w:ascii="VW Text Office" w:hAnsi="VW Text Office"/>
          <w:sz w:val="19"/>
          <w:szCs w:val="19"/>
        </w:rPr>
        <w:t xml:space="preserve">i </w:t>
      </w:r>
      <w:r w:rsidR="00EC03EF">
        <w:rPr>
          <w:rStyle w:val="Siln"/>
          <w:rFonts w:ascii="VW Text Office" w:hAnsi="VW Text Office"/>
          <w:sz w:val="19"/>
          <w:szCs w:val="19"/>
        </w:rPr>
        <w:t>pro Asii</w:t>
      </w:r>
    </w:p>
    <w:p w14:paraId="03562154" w14:textId="77777777" w:rsidR="005E1B4E" w:rsidRDefault="005E1B4E" w:rsidP="005E1B4E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</w:p>
    <w:p w14:paraId="32EC7588" w14:textId="64B130D1" w:rsidR="00717D93" w:rsidRPr="005E1B4E" w:rsidRDefault="00B71521" w:rsidP="00AD67DB">
      <w:pPr>
        <w:pStyle w:val="Normlnweb"/>
        <w:spacing w:before="0" w:beforeAutospacing="0" w:after="0" w:afterAutospacing="0" w:line="240" w:lineRule="exact"/>
        <w:rPr>
          <w:rFonts w:ascii="VW Text Office" w:hAnsi="VW Text Office"/>
          <w:sz w:val="19"/>
          <w:szCs w:val="19"/>
        </w:rPr>
      </w:pPr>
      <w:r>
        <w:rPr>
          <w:rFonts w:ascii="VW Text Office" w:hAnsi="VW Text Office"/>
          <w:sz w:val="19"/>
          <w:szCs w:val="19"/>
        </w:rPr>
        <w:t xml:space="preserve">Již krátce po uvedení </w:t>
      </w:r>
      <w:r w:rsidR="00675AF2">
        <w:rPr>
          <w:rFonts w:ascii="VW Text Office" w:hAnsi="VW Text Office"/>
          <w:sz w:val="19"/>
          <w:szCs w:val="19"/>
        </w:rPr>
        <w:t xml:space="preserve">nové </w:t>
      </w:r>
      <w:r>
        <w:rPr>
          <w:rFonts w:ascii="VW Text Office" w:hAnsi="VW Text Office"/>
          <w:sz w:val="19"/>
          <w:szCs w:val="19"/>
        </w:rPr>
        <w:t xml:space="preserve">modelové řady padlo v létě 2003 rozhodnutí o tom, že společnost Volkswagen Group </w:t>
      </w:r>
      <w:proofErr w:type="spellStart"/>
      <w:r>
        <w:rPr>
          <w:rFonts w:ascii="VW Text Office" w:hAnsi="VW Text Office"/>
          <w:sz w:val="19"/>
          <w:szCs w:val="19"/>
        </w:rPr>
        <w:t>China</w:t>
      </w:r>
      <w:proofErr w:type="spellEnd"/>
      <w:r>
        <w:rPr>
          <w:rFonts w:ascii="VW Text Office" w:hAnsi="VW Text Office"/>
          <w:sz w:val="19"/>
          <w:szCs w:val="19"/>
        </w:rPr>
        <w:t xml:space="preserve"> bude </w:t>
      </w:r>
      <w:proofErr w:type="spellStart"/>
      <w:r>
        <w:rPr>
          <w:rFonts w:ascii="VW Text Office" w:hAnsi="VW Text Office"/>
          <w:sz w:val="19"/>
          <w:szCs w:val="19"/>
        </w:rPr>
        <w:t>Touran</w:t>
      </w:r>
      <w:proofErr w:type="spellEnd"/>
      <w:r>
        <w:rPr>
          <w:rFonts w:ascii="VW Text Office" w:hAnsi="VW Text Office"/>
          <w:sz w:val="19"/>
          <w:szCs w:val="19"/>
        </w:rPr>
        <w:t xml:space="preserve"> vyrábět také pro čínský trh.</w:t>
      </w:r>
      <w:r w:rsidR="00AD67DB">
        <w:rPr>
          <w:rFonts w:ascii="VW Text Office" w:hAnsi="VW Text Office"/>
          <w:sz w:val="19"/>
          <w:szCs w:val="19"/>
        </w:rPr>
        <w:t xml:space="preserve"> V závodě </w:t>
      </w:r>
      <w:proofErr w:type="spellStart"/>
      <w:r w:rsidR="00AD67DB">
        <w:rPr>
          <w:rFonts w:ascii="VW Text Office" w:hAnsi="VW Text Office"/>
          <w:sz w:val="19"/>
          <w:szCs w:val="19"/>
        </w:rPr>
        <w:t>Anting</w:t>
      </w:r>
      <w:proofErr w:type="spellEnd"/>
      <w:r w:rsidR="00AD67DB">
        <w:rPr>
          <w:rFonts w:ascii="VW Text Office" w:hAnsi="VW Text Office"/>
          <w:sz w:val="19"/>
          <w:szCs w:val="19"/>
        </w:rPr>
        <w:t xml:space="preserve"> v čínské Šanghaji začala příprava výrobního zařízení a o pouhý rok později sjel z jeho montážní linky první </w:t>
      </w:r>
      <w:proofErr w:type="spellStart"/>
      <w:r w:rsidR="00AD67DB">
        <w:rPr>
          <w:rFonts w:ascii="VW Text Office" w:hAnsi="VW Text Office"/>
          <w:sz w:val="19"/>
          <w:szCs w:val="19"/>
        </w:rPr>
        <w:t>Touran</w:t>
      </w:r>
      <w:proofErr w:type="spellEnd"/>
      <w:r w:rsidR="00AD67DB">
        <w:rPr>
          <w:rFonts w:ascii="VW Text Office" w:hAnsi="VW Text Office"/>
          <w:sz w:val="19"/>
          <w:szCs w:val="19"/>
        </w:rPr>
        <w:t xml:space="preserve">. </w:t>
      </w:r>
      <w:r w:rsidR="00DE1815">
        <w:rPr>
          <w:rFonts w:ascii="VW Text Office" w:hAnsi="VW Text Office"/>
          <w:sz w:val="19"/>
          <w:szCs w:val="19"/>
        </w:rPr>
        <w:t xml:space="preserve">Volkswagen </w:t>
      </w:r>
      <w:proofErr w:type="spellStart"/>
      <w:r w:rsidR="00AD67DB">
        <w:rPr>
          <w:rFonts w:ascii="VW Text Office" w:hAnsi="VW Text Office"/>
          <w:sz w:val="19"/>
          <w:szCs w:val="19"/>
        </w:rPr>
        <w:t>Touran</w:t>
      </w:r>
      <w:proofErr w:type="spellEnd"/>
      <w:r w:rsidR="00AD67DB">
        <w:rPr>
          <w:rFonts w:ascii="VW Text Office" w:hAnsi="VW Text Office"/>
          <w:sz w:val="19"/>
          <w:szCs w:val="19"/>
        </w:rPr>
        <w:t xml:space="preserve"> si skvěle vedl i na čínském trhu. Velký zájem vyvolávala především </w:t>
      </w:r>
      <w:r w:rsidR="00A658EF">
        <w:rPr>
          <w:rFonts w:ascii="VW Text Office" w:hAnsi="VW Text Office"/>
          <w:sz w:val="19"/>
          <w:szCs w:val="19"/>
        </w:rPr>
        <w:t xml:space="preserve">jeho </w:t>
      </w:r>
      <w:r w:rsidR="00AD67DB">
        <w:rPr>
          <w:rFonts w:ascii="VW Text Office" w:hAnsi="VW Text Office"/>
          <w:sz w:val="19"/>
          <w:szCs w:val="19"/>
        </w:rPr>
        <w:t xml:space="preserve">mnohostranná využitelnost. Kompaktní MPV se tak brzy etablovalo jako všestranný automobil. </w:t>
      </w:r>
      <w:proofErr w:type="spellStart"/>
      <w:r w:rsidR="00AD67DB">
        <w:rPr>
          <w:rFonts w:ascii="VW Text Office" w:hAnsi="VW Text Office"/>
          <w:sz w:val="19"/>
          <w:szCs w:val="19"/>
        </w:rPr>
        <w:t>Touran</w:t>
      </w:r>
      <w:proofErr w:type="spellEnd"/>
      <w:r w:rsidR="00AD67DB">
        <w:rPr>
          <w:rFonts w:ascii="VW Text Office" w:hAnsi="VW Text Office"/>
          <w:sz w:val="19"/>
          <w:szCs w:val="19"/>
        </w:rPr>
        <w:t xml:space="preserve"> </w:t>
      </w:r>
      <w:r w:rsidR="005E1B02">
        <w:rPr>
          <w:rFonts w:ascii="VW Text Office" w:hAnsi="VW Text Office"/>
          <w:sz w:val="19"/>
          <w:szCs w:val="19"/>
        </w:rPr>
        <w:t>mimo jiné</w:t>
      </w:r>
      <w:r w:rsidR="005E1B02">
        <w:rPr>
          <w:rFonts w:ascii="VW Text Office" w:hAnsi="VW Text Office"/>
          <w:sz w:val="19"/>
          <w:szCs w:val="19"/>
        </w:rPr>
        <w:t xml:space="preserve"> </w:t>
      </w:r>
      <w:r w:rsidR="00AD67DB">
        <w:rPr>
          <w:rFonts w:ascii="VW Text Office" w:hAnsi="VW Text Office"/>
          <w:sz w:val="19"/>
          <w:szCs w:val="19"/>
        </w:rPr>
        <w:t>nahradil mnoho automobilů</w:t>
      </w:r>
      <w:r w:rsidR="00717D93" w:rsidRPr="005E1B4E">
        <w:rPr>
          <w:rFonts w:ascii="VW Text Office" w:hAnsi="VW Text Office"/>
          <w:sz w:val="19"/>
          <w:szCs w:val="19"/>
        </w:rPr>
        <w:t xml:space="preserve"> Volkswagen </w:t>
      </w:r>
      <w:proofErr w:type="spellStart"/>
      <w:r w:rsidR="00717D93" w:rsidRPr="005E1B4E">
        <w:rPr>
          <w:rFonts w:ascii="VW Text Office" w:hAnsi="VW Text Office"/>
          <w:sz w:val="19"/>
          <w:szCs w:val="19"/>
        </w:rPr>
        <w:t>Santana</w:t>
      </w:r>
      <w:proofErr w:type="spellEnd"/>
      <w:r w:rsidR="00B42D82" w:rsidRPr="00B42D82">
        <w:rPr>
          <w:rFonts w:ascii="VW Text Office" w:hAnsi="VW Text Office"/>
          <w:sz w:val="19"/>
          <w:szCs w:val="19"/>
        </w:rPr>
        <w:t xml:space="preserve"> </w:t>
      </w:r>
      <w:r w:rsidR="00B42D82">
        <w:rPr>
          <w:rFonts w:ascii="VW Text Office" w:hAnsi="VW Text Office"/>
          <w:sz w:val="19"/>
          <w:szCs w:val="19"/>
        </w:rPr>
        <w:t>jako moderní vůz taxislužby</w:t>
      </w:r>
      <w:r w:rsidR="00717D93" w:rsidRPr="005E1B4E">
        <w:rPr>
          <w:rFonts w:ascii="VW Text Office" w:hAnsi="VW Text Office"/>
          <w:sz w:val="19"/>
          <w:szCs w:val="19"/>
        </w:rPr>
        <w:t xml:space="preserve">. </w:t>
      </w:r>
      <w:r w:rsidR="00AD67DB">
        <w:rPr>
          <w:rFonts w:ascii="VW Text Office" w:hAnsi="VW Text Office"/>
          <w:sz w:val="19"/>
          <w:szCs w:val="19"/>
        </w:rPr>
        <w:t xml:space="preserve">V Japonsku byl </w:t>
      </w:r>
      <w:proofErr w:type="spellStart"/>
      <w:r w:rsidR="00AD67DB">
        <w:rPr>
          <w:rFonts w:ascii="VW Text Office" w:hAnsi="VW Text Office"/>
          <w:sz w:val="19"/>
          <w:szCs w:val="19"/>
        </w:rPr>
        <w:t>Touran</w:t>
      </w:r>
      <w:proofErr w:type="spellEnd"/>
      <w:r w:rsidR="00AD67DB">
        <w:rPr>
          <w:rFonts w:ascii="VW Text Office" w:hAnsi="VW Text Office"/>
          <w:sz w:val="19"/>
          <w:szCs w:val="19"/>
        </w:rPr>
        <w:t xml:space="preserve"> na rozdíl od ostatních trhů nabízen pod označením „VW Golf </w:t>
      </w:r>
      <w:proofErr w:type="spellStart"/>
      <w:r w:rsidR="00AD67DB">
        <w:rPr>
          <w:rFonts w:ascii="VW Text Office" w:hAnsi="VW Text Office"/>
          <w:sz w:val="19"/>
          <w:szCs w:val="19"/>
        </w:rPr>
        <w:t>Touran</w:t>
      </w:r>
      <w:proofErr w:type="spellEnd"/>
      <w:r w:rsidR="00AD67DB">
        <w:rPr>
          <w:rFonts w:ascii="VW Text Office" w:hAnsi="VW Text Office"/>
          <w:sz w:val="19"/>
          <w:szCs w:val="19"/>
        </w:rPr>
        <w:t>“, aby byla zdůrazněna jeho úzká technická spřízněnost s bestsellerem Golfem.</w:t>
      </w:r>
    </w:p>
    <w:p w14:paraId="402A4E53" w14:textId="77777777" w:rsidR="005E1B4E" w:rsidRDefault="005E1B4E" w:rsidP="005E1B4E">
      <w:pPr>
        <w:spacing w:line="240" w:lineRule="exact"/>
        <w:rPr>
          <w:rFonts w:cs="Times New Roman"/>
          <w:b/>
          <w:bCs/>
          <w:snapToGrid/>
          <w:kern w:val="0"/>
          <w:sz w:val="19"/>
          <w:lang w:val="cs-CZ" w:eastAsia="cs-CZ"/>
        </w:rPr>
      </w:pPr>
    </w:p>
    <w:p w14:paraId="2FF52D44" w14:textId="73C3BE48" w:rsidR="00717D93" w:rsidRPr="00717D93" w:rsidRDefault="00717D93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 w:rsidRPr="00717D93">
        <w:rPr>
          <w:rFonts w:cs="Times New Roman"/>
          <w:b/>
          <w:bCs/>
          <w:snapToGrid/>
          <w:kern w:val="0"/>
          <w:sz w:val="19"/>
          <w:lang w:val="cs-CZ" w:eastAsia="cs-CZ"/>
        </w:rPr>
        <w:t>Dynami</w:t>
      </w:r>
      <w:r w:rsidR="00B71521">
        <w:rPr>
          <w:rFonts w:cs="Times New Roman"/>
          <w:b/>
          <w:bCs/>
          <w:snapToGrid/>
          <w:kern w:val="0"/>
          <w:sz w:val="19"/>
          <w:lang w:val="cs-CZ" w:eastAsia="cs-CZ"/>
        </w:rPr>
        <w:t>cký prostorový zázrak ve druhé generaci</w:t>
      </w:r>
    </w:p>
    <w:p w14:paraId="4AB692E0" w14:textId="77777777" w:rsidR="005E1B4E" w:rsidRDefault="005E1B4E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6BD64E43" w14:textId="39573A22" w:rsidR="00717D93" w:rsidRPr="00717D93" w:rsidRDefault="00C27B1F" w:rsidP="00F9375B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snapToGrid/>
          <w:kern w:val="0"/>
          <w:sz w:val="19"/>
          <w:lang w:val="cs-CZ" w:eastAsia="cs-CZ"/>
        </w:rPr>
        <w:t>Na jaře 2015 se po 1,9 milionu prodaných vozech postavila na start zcela nově zkonstruovaná generace modelu Touran</w:t>
      </w:r>
      <w:r w:rsidR="00BB1FA3" w:rsidRPr="00BB1FA3">
        <w:rPr>
          <w:rFonts w:cs="Times New Roman"/>
          <w:snapToGrid/>
          <w:kern w:val="0"/>
          <w:sz w:val="19"/>
          <w:vertAlign w:val="superscript"/>
          <w:lang w:val="cs-CZ" w:eastAsia="cs-CZ"/>
        </w:rPr>
        <w:t>2</w:t>
      </w:r>
      <w:r>
        <w:rPr>
          <w:rFonts w:cs="Times New Roman"/>
          <w:snapToGrid/>
          <w:kern w:val="0"/>
          <w:sz w:val="19"/>
          <w:lang w:val="cs-CZ" w:eastAsia="cs-CZ"/>
        </w:rPr>
        <w:t>. Stejně jako u sedmé generace Golfu tvořila základ nového modelu modulární platforma MQB (</w:t>
      </w:r>
      <w:proofErr w:type="spellStart"/>
      <w:r w:rsidRPr="00717D93">
        <w:rPr>
          <w:rFonts w:cs="Times New Roman"/>
          <w:snapToGrid/>
          <w:kern w:val="0"/>
          <w:sz w:val="19"/>
          <w:lang w:val="cs-CZ" w:eastAsia="cs-CZ"/>
        </w:rPr>
        <w:t>Modulare</w:t>
      </w:r>
      <w:r>
        <w:rPr>
          <w:rFonts w:cs="Times New Roman"/>
          <w:snapToGrid/>
          <w:kern w:val="0"/>
          <w:sz w:val="19"/>
          <w:lang w:val="cs-CZ" w:eastAsia="cs-CZ"/>
        </w:rPr>
        <w:t>r</w:t>
      </w:r>
      <w:proofErr w:type="spellEnd"/>
      <w:r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proofErr w:type="spellStart"/>
      <w:r w:rsidRPr="00717D93">
        <w:rPr>
          <w:rFonts w:cs="Times New Roman"/>
          <w:snapToGrid/>
          <w:kern w:val="0"/>
          <w:sz w:val="19"/>
          <w:lang w:val="cs-CZ" w:eastAsia="cs-CZ"/>
        </w:rPr>
        <w:t>Querbaukasten</w:t>
      </w:r>
      <w:proofErr w:type="spellEnd"/>
      <w:r>
        <w:rPr>
          <w:rFonts w:cs="Times New Roman"/>
          <w:snapToGrid/>
          <w:kern w:val="0"/>
          <w:sz w:val="19"/>
          <w:lang w:val="cs-CZ" w:eastAsia="cs-CZ"/>
        </w:rPr>
        <w:t>) pro vozy s motorem uloženým vpředu napříč</w:t>
      </w:r>
      <w:r w:rsidR="00930AB3">
        <w:rPr>
          <w:rFonts w:cs="Times New Roman"/>
          <w:snapToGrid/>
          <w:kern w:val="0"/>
          <w:sz w:val="19"/>
          <w:lang w:val="cs-CZ" w:eastAsia="cs-CZ"/>
        </w:rPr>
        <w:t>.</w:t>
      </w:r>
      <w:r w:rsidR="003E0A3C">
        <w:rPr>
          <w:rFonts w:cs="Times New Roman"/>
          <w:snapToGrid/>
          <w:kern w:val="0"/>
          <w:sz w:val="19"/>
          <w:lang w:val="cs-CZ" w:eastAsia="cs-CZ"/>
        </w:rPr>
        <w:t xml:space="preserve"> Prodloužení karoserie o 13 centimetrů a její rozšíření o 3 centimetry v porovnání s předchůdcem svědč</w:t>
      </w:r>
      <w:r w:rsidR="000C0BD2">
        <w:rPr>
          <w:rFonts w:cs="Times New Roman"/>
          <w:snapToGrid/>
          <w:kern w:val="0"/>
          <w:sz w:val="19"/>
          <w:lang w:val="cs-CZ" w:eastAsia="cs-CZ"/>
        </w:rPr>
        <w:t>ilo</w:t>
      </w:r>
      <w:r w:rsidR="003E0A3C">
        <w:rPr>
          <w:rFonts w:cs="Times New Roman"/>
          <w:snapToGrid/>
          <w:kern w:val="0"/>
          <w:sz w:val="19"/>
          <w:lang w:val="cs-CZ" w:eastAsia="cs-CZ"/>
        </w:rPr>
        <w:t xml:space="preserve"> o rostoucích požadavcích zákazníků i ambicích vývojového týmu. Mimořádně dlouhý rozvor náprav 2786 milimetrů umožnil vytvořit ještě výrazně větší a variabilnější interiér. </w:t>
      </w:r>
      <w:r w:rsidR="00066ACD">
        <w:rPr>
          <w:rFonts w:cs="Times New Roman"/>
          <w:snapToGrid/>
          <w:kern w:val="0"/>
          <w:sz w:val="19"/>
          <w:lang w:val="cs-CZ" w:eastAsia="cs-CZ"/>
        </w:rPr>
        <w:t xml:space="preserve">Naproti tomu se šetřilo na pohotovostní hmotnosti. Díky inovativní lehké konstrukci byla nová generace v porovnání s předchůdcem o 62 kilogramů lehčí. </w:t>
      </w:r>
      <w:r w:rsidR="00F9375B">
        <w:rPr>
          <w:rFonts w:cs="Times New Roman"/>
          <w:snapToGrid/>
          <w:kern w:val="0"/>
          <w:sz w:val="19"/>
          <w:lang w:val="cs-CZ" w:eastAsia="cs-CZ"/>
        </w:rPr>
        <w:t>Zákazníci měli na výběr šest nových motorů a moderní asistenční, informační a zábavní systémy.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</w:p>
    <w:p w14:paraId="33A36EE7" w14:textId="77777777" w:rsidR="005E1B4E" w:rsidRDefault="005E1B4E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178541E6" w14:textId="201E7968" w:rsidR="00717D93" w:rsidRPr="00717D93" w:rsidRDefault="004419B9" w:rsidP="004419B9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snapToGrid/>
          <w:kern w:val="0"/>
          <w:sz w:val="19"/>
          <w:lang w:val="cs-CZ" w:eastAsia="cs-CZ"/>
        </w:rPr>
        <w:t>Svěží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>
        <w:rPr>
          <w:rFonts w:cs="Times New Roman"/>
          <w:snapToGrid/>
          <w:kern w:val="0"/>
          <w:sz w:val="19"/>
          <w:lang w:val="cs-CZ" w:eastAsia="cs-CZ"/>
        </w:rPr>
        <w:t>d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esign </w:t>
      </w:r>
      <w:r w:rsidR="00C008B0">
        <w:rPr>
          <w:rFonts w:cs="Times New Roman"/>
          <w:snapToGrid/>
          <w:kern w:val="0"/>
          <w:sz w:val="19"/>
          <w:lang w:val="cs-CZ" w:eastAsia="cs-CZ"/>
        </w:rPr>
        <w:t>druhé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generace modelu </w:t>
      </w:r>
      <w:proofErr w:type="spellStart"/>
      <w:r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>
        <w:rPr>
          <w:rFonts w:cs="Times New Roman"/>
          <w:snapToGrid/>
          <w:kern w:val="0"/>
          <w:sz w:val="19"/>
          <w:lang w:val="cs-CZ" w:eastAsia="cs-CZ"/>
        </w:rPr>
        <w:t xml:space="preserve"> odpovíd</w:t>
      </w:r>
      <w:r w:rsidR="009478C9">
        <w:rPr>
          <w:rFonts w:cs="Times New Roman"/>
          <w:snapToGrid/>
          <w:kern w:val="0"/>
          <w:sz w:val="19"/>
          <w:lang w:val="cs-CZ" w:eastAsia="cs-CZ"/>
        </w:rPr>
        <w:t>al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 w:rsidR="00D60791">
        <w:rPr>
          <w:rFonts w:cs="Times New Roman"/>
          <w:snapToGrid/>
          <w:kern w:val="0"/>
          <w:sz w:val="19"/>
          <w:lang w:val="cs-CZ" w:eastAsia="cs-CZ"/>
        </w:rPr>
        <w:t>tehdejš</w:t>
      </w:r>
      <w:r>
        <w:rPr>
          <w:rFonts w:cs="Times New Roman"/>
          <w:snapToGrid/>
          <w:kern w:val="0"/>
          <w:sz w:val="19"/>
          <w:lang w:val="cs-CZ" w:eastAsia="cs-CZ"/>
        </w:rPr>
        <w:t>ímu designovému stylu značky Volkswagen a zauj</w:t>
      </w:r>
      <w:r w:rsidR="009478C9">
        <w:rPr>
          <w:rFonts w:cs="Times New Roman"/>
          <w:snapToGrid/>
          <w:kern w:val="0"/>
          <w:sz w:val="19"/>
          <w:lang w:val="cs-CZ" w:eastAsia="cs-CZ"/>
        </w:rPr>
        <w:t>al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svým modernějším a elegantnějším pojetím. Variabilní interiér přesvědč</w:t>
      </w:r>
      <w:r w:rsidR="008049D8">
        <w:rPr>
          <w:rFonts w:cs="Times New Roman"/>
          <w:snapToGrid/>
          <w:kern w:val="0"/>
          <w:sz w:val="19"/>
          <w:lang w:val="cs-CZ" w:eastAsia="cs-CZ"/>
        </w:rPr>
        <w:t>il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inovativními sklopnými sedadly, </w:t>
      </w:r>
      <w:r w:rsidR="008049D8">
        <w:rPr>
          <w:rFonts w:cs="Times New Roman"/>
          <w:snapToGrid/>
          <w:kern w:val="0"/>
          <w:sz w:val="19"/>
          <w:lang w:val="cs-CZ" w:eastAsia="cs-CZ"/>
        </w:rPr>
        <w:t>jejichž konstrukce byla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prostorově ještě méně náročná. Enormní šířka interiéru </w:t>
      </w:r>
      <w:r w:rsidR="00AE6B35">
        <w:rPr>
          <w:rFonts w:cs="Times New Roman"/>
          <w:snapToGrid/>
          <w:kern w:val="0"/>
          <w:sz w:val="19"/>
          <w:lang w:val="cs-CZ" w:eastAsia="cs-CZ"/>
        </w:rPr>
        <w:t>vyvolala nadšení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především </w:t>
      </w:r>
      <w:r w:rsidR="00AE6B35">
        <w:rPr>
          <w:rFonts w:cs="Times New Roman"/>
          <w:snapToGrid/>
          <w:kern w:val="0"/>
          <w:sz w:val="19"/>
          <w:lang w:val="cs-CZ" w:eastAsia="cs-CZ"/>
        </w:rPr>
        <w:t xml:space="preserve">u </w:t>
      </w:r>
      <w:r>
        <w:rPr>
          <w:rFonts w:cs="Times New Roman"/>
          <w:snapToGrid/>
          <w:kern w:val="0"/>
          <w:sz w:val="19"/>
          <w:lang w:val="cs-CZ" w:eastAsia="cs-CZ"/>
        </w:rPr>
        <w:t>rodin, které moh</w:t>
      </w:r>
      <w:r w:rsidR="00AC1B53">
        <w:rPr>
          <w:rFonts w:cs="Times New Roman"/>
          <w:snapToGrid/>
          <w:kern w:val="0"/>
          <w:sz w:val="19"/>
          <w:lang w:val="cs-CZ" w:eastAsia="cs-CZ"/>
        </w:rPr>
        <w:t>ly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na zadní sedadla namontovat vedle sebe tři dětské sedačky. </w:t>
      </w:r>
      <w:proofErr w:type="spellStart"/>
      <w:r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>
        <w:rPr>
          <w:rFonts w:cs="Times New Roman"/>
          <w:snapToGrid/>
          <w:kern w:val="0"/>
          <w:sz w:val="19"/>
          <w:lang w:val="cs-CZ" w:eastAsia="cs-CZ"/>
        </w:rPr>
        <w:t xml:space="preserve"> se znovu osvědč</w:t>
      </w:r>
      <w:r w:rsidR="00FA6B92">
        <w:rPr>
          <w:rFonts w:cs="Times New Roman"/>
          <w:snapToGrid/>
          <w:kern w:val="0"/>
          <w:sz w:val="19"/>
          <w:lang w:val="cs-CZ" w:eastAsia="cs-CZ"/>
        </w:rPr>
        <w:t>il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jako multifunkční prostorový zázrak. V pětimístné verzi nabíz</w:t>
      </w:r>
      <w:r w:rsidR="007A6BC2">
        <w:rPr>
          <w:rFonts w:cs="Times New Roman"/>
          <w:snapToGrid/>
          <w:kern w:val="0"/>
          <w:sz w:val="19"/>
          <w:lang w:val="cs-CZ" w:eastAsia="cs-CZ"/>
        </w:rPr>
        <w:t>el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velkorysý objem zavazadlového prostoru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743 </w:t>
      </w:r>
      <w:r>
        <w:rPr>
          <w:rFonts w:cs="Times New Roman"/>
          <w:snapToGrid/>
          <w:kern w:val="0"/>
          <w:sz w:val="19"/>
          <w:lang w:val="cs-CZ" w:eastAsia="cs-CZ"/>
        </w:rPr>
        <w:t>až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1980 </w:t>
      </w:r>
      <w:r>
        <w:rPr>
          <w:rFonts w:cs="Times New Roman"/>
          <w:snapToGrid/>
          <w:kern w:val="0"/>
          <w:sz w:val="19"/>
          <w:lang w:val="cs-CZ" w:eastAsia="cs-CZ"/>
        </w:rPr>
        <w:t>litrů</w:t>
      </w:r>
      <w:r w:rsidR="00D82C0B">
        <w:rPr>
          <w:rFonts w:cs="Times New Roman"/>
          <w:snapToGrid/>
          <w:kern w:val="0"/>
          <w:sz w:val="19"/>
          <w:lang w:val="cs-CZ" w:eastAsia="cs-CZ"/>
        </w:rPr>
        <w:t xml:space="preserve"> a maximální délku ložné plochy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2,70 </w:t>
      </w:r>
      <w:r w:rsidR="00D82C0B">
        <w:rPr>
          <w:rFonts w:cs="Times New Roman"/>
          <w:snapToGrid/>
          <w:kern w:val="0"/>
          <w:sz w:val="19"/>
          <w:lang w:val="cs-CZ" w:eastAsia="cs-CZ"/>
        </w:rPr>
        <w:t>m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etr</w:t>
      </w:r>
      <w:r w:rsidR="00D82C0B">
        <w:rPr>
          <w:rFonts w:cs="Times New Roman"/>
          <w:snapToGrid/>
          <w:kern w:val="0"/>
          <w:sz w:val="19"/>
          <w:lang w:val="cs-CZ" w:eastAsia="cs-CZ"/>
        </w:rPr>
        <w:t>u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.</w:t>
      </w:r>
      <w:r w:rsidR="005764C4">
        <w:rPr>
          <w:rFonts w:cs="Times New Roman"/>
          <w:snapToGrid/>
          <w:kern w:val="0"/>
          <w:sz w:val="19"/>
          <w:lang w:val="cs-CZ" w:eastAsia="cs-CZ"/>
        </w:rPr>
        <w:t xml:space="preserve"> A pro drobnější, ale v každodenním životě neméně důležité předměty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 w:rsidR="00A01BEC">
        <w:rPr>
          <w:rFonts w:cs="Times New Roman"/>
          <w:snapToGrid/>
          <w:kern w:val="0"/>
          <w:sz w:val="19"/>
          <w:lang w:val="cs-CZ" w:eastAsia="cs-CZ"/>
        </w:rPr>
        <w:t>bylo</w:t>
      </w:r>
      <w:r w:rsidR="005764C4">
        <w:rPr>
          <w:rFonts w:cs="Times New Roman"/>
          <w:snapToGrid/>
          <w:kern w:val="0"/>
          <w:sz w:val="19"/>
          <w:lang w:val="cs-CZ" w:eastAsia="cs-CZ"/>
        </w:rPr>
        <w:t xml:space="preserve"> navíc k dispozici až 47 praktických odkládacích prostorů.</w:t>
      </w:r>
    </w:p>
    <w:p w14:paraId="280CBAC7" w14:textId="77777777" w:rsidR="005E1B4E" w:rsidRDefault="005E1B4E" w:rsidP="005E1B4E">
      <w:pPr>
        <w:spacing w:line="240" w:lineRule="exact"/>
        <w:rPr>
          <w:rFonts w:cs="Times New Roman"/>
          <w:b/>
          <w:bCs/>
          <w:snapToGrid/>
          <w:kern w:val="0"/>
          <w:sz w:val="19"/>
          <w:lang w:val="cs-CZ" w:eastAsia="cs-CZ"/>
        </w:rPr>
      </w:pPr>
    </w:p>
    <w:p w14:paraId="6E3DDB36" w14:textId="02E7B17D" w:rsidR="00717D93" w:rsidRPr="00717D93" w:rsidRDefault="00B129C2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b/>
          <w:bCs/>
          <w:snapToGrid/>
          <w:kern w:val="0"/>
          <w:sz w:val="19"/>
          <w:lang w:val="cs-CZ" w:eastAsia="cs-CZ"/>
        </w:rPr>
        <w:t>Hospodárný, digitální a komfortní</w:t>
      </w:r>
    </w:p>
    <w:p w14:paraId="47470DBB" w14:textId="77777777" w:rsidR="005E1B4E" w:rsidRDefault="005E1B4E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4C965768" w14:textId="490E34D4" w:rsidR="00717D93" w:rsidRPr="00717D93" w:rsidRDefault="00714E0B" w:rsidP="007B4402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snapToGrid/>
          <w:kern w:val="0"/>
          <w:sz w:val="19"/>
          <w:lang w:val="cs-CZ" w:eastAsia="cs-CZ"/>
        </w:rPr>
        <w:t xml:space="preserve">Hospodárnost modelu </w:t>
      </w:r>
      <w:proofErr w:type="spellStart"/>
      <w:r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>
        <w:rPr>
          <w:rFonts w:cs="Times New Roman"/>
          <w:snapToGrid/>
          <w:kern w:val="0"/>
          <w:sz w:val="19"/>
          <w:lang w:val="cs-CZ" w:eastAsia="cs-CZ"/>
        </w:rPr>
        <w:t xml:space="preserve"> zv</w:t>
      </w:r>
      <w:r w:rsidR="00066B66">
        <w:rPr>
          <w:rFonts w:cs="Times New Roman"/>
          <w:snapToGrid/>
          <w:kern w:val="0"/>
          <w:sz w:val="19"/>
          <w:lang w:val="cs-CZ" w:eastAsia="cs-CZ"/>
        </w:rPr>
        <w:t>ý</w:t>
      </w:r>
      <w:r>
        <w:rPr>
          <w:rFonts w:cs="Times New Roman"/>
          <w:snapToGrid/>
          <w:kern w:val="0"/>
          <w:sz w:val="19"/>
          <w:lang w:val="cs-CZ" w:eastAsia="cs-CZ"/>
        </w:rPr>
        <w:t>š</w:t>
      </w:r>
      <w:r w:rsidR="00066B66">
        <w:rPr>
          <w:rFonts w:cs="Times New Roman"/>
          <w:snapToGrid/>
          <w:kern w:val="0"/>
          <w:sz w:val="19"/>
          <w:lang w:val="cs-CZ" w:eastAsia="cs-CZ"/>
        </w:rPr>
        <w:t>ila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kombinace optimalizované aerodynamiky, systému start-stop a rekuperačního režimu. Nabízené zážehové motory TSI s výkonem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81 kW (110 </w:t>
      </w:r>
      <w:r>
        <w:rPr>
          <w:rFonts w:cs="Times New Roman"/>
          <w:snapToGrid/>
          <w:kern w:val="0"/>
          <w:sz w:val="19"/>
          <w:lang w:val="cs-CZ" w:eastAsia="cs-CZ"/>
        </w:rPr>
        <w:t>k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)</w:t>
      </w:r>
      <w:r w:rsidR="00717D93" w:rsidRPr="005E1B4E">
        <w:rPr>
          <w:sz w:val="19"/>
          <w:vertAlign w:val="superscript"/>
          <w:lang w:val="cs-CZ"/>
        </w:rPr>
        <w:t xml:space="preserve"> 1 </w:t>
      </w:r>
      <w:r>
        <w:rPr>
          <w:rFonts w:cs="Times New Roman"/>
          <w:snapToGrid/>
          <w:kern w:val="0"/>
          <w:sz w:val="19"/>
          <w:lang w:val="cs-CZ" w:eastAsia="cs-CZ"/>
        </w:rPr>
        <w:t>až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132 kW (180 </w:t>
      </w:r>
      <w:r>
        <w:rPr>
          <w:rFonts w:cs="Times New Roman"/>
          <w:snapToGrid/>
          <w:kern w:val="0"/>
          <w:sz w:val="19"/>
          <w:lang w:val="cs-CZ" w:eastAsia="cs-CZ"/>
        </w:rPr>
        <w:t>k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)</w:t>
      </w:r>
      <w:r w:rsidR="00717D93" w:rsidRPr="005E1B4E">
        <w:rPr>
          <w:sz w:val="19"/>
          <w:vertAlign w:val="superscript"/>
          <w:lang w:val="cs-CZ"/>
        </w:rPr>
        <w:t xml:space="preserve"> 1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>
        <w:rPr>
          <w:rFonts w:cs="Times New Roman"/>
          <w:snapToGrid/>
          <w:kern w:val="0"/>
          <w:sz w:val="19"/>
          <w:lang w:val="cs-CZ" w:eastAsia="cs-CZ"/>
        </w:rPr>
        <w:t>a vznětové motory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TDI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s výkonem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81 kW (110 </w:t>
      </w:r>
      <w:r>
        <w:rPr>
          <w:rFonts w:cs="Times New Roman"/>
          <w:snapToGrid/>
          <w:kern w:val="0"/>
          <w:sz w:val="19"/>
          <w:lang w:val="cs-CZ" w:eastAsia="cs-CZ"/>
        </w:rPr>
        <w:t>k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)</w:t>
      </w:r>
      <w:r w:rsidR="00717D93" w:rsidRPr="005E1B4E">
        <w:rPr>
          <w:sz w:val="19"/>
          <w:vertAlign w:val="superscript"/>
          <w:lang w:val="cs-CZ"/>
        </w:rPr>
        <w:t xml:space="preserve"> 1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>
        <w:rPr>
          <w:rFonts w:cs="Times New Roman"/>
          <w:snapToGrid/>
          <w:kern w:val="0"/>
          <w:sz w:val="19"/>
          <w:lang w:val="cs-CZ" w:eastAsia="cs-CZ"/>
        </w:rPr>
        <w:t>až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140 kW (190 </w:t>
      </w:r>
      <w:r>
        <w:rPr>
          <w:rFonts w:cs="Times New Roman"/>
          <w:snapToGrid/>
          <w:kern w:val="0"/>
          <w:sz w:val="19"/>
          <w:lang w:val="cs-CZ" w:eastAsia="cs-CZ"/>
        </w:rPr>
        <w:t>k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)</w:t>
      </w:r>
      <w:r w:rsidR="00717D93" w:rsidRPr="005E1B4E">
        <w:rPr>
          <w:sz w:val="19"/>
          <w:vertAlign w:val="superscript"/>
          <w:lang w:val="cs-CZ"/>
        </w:rPr>
        <w:t xml:space="preserve"> 1 </w:t>
      </w:r>
      <w:r w:rsidR="00606718">
        <w:rPr>
          <w:rFonts w:cs="Times New Roman"/>
          <w:snapToGrid/>
          <w:kern w:val="0"/>
          <w:sz w:val="19"/>
          <w:lang w:val="cs-CZ" w:eastAsia="cs-CZ"/>
        </w:rPr>
        <w:t>umožňovaly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ještě dynamičtější a až o 19 procent hospodárnější provoz. Novinkou v této třídě </w:t>
      </w:r>
      <w:r w:rsidR="00570FA3">
        <w:rPr>
          <w:rFonts w:cs="Times New Roman"/>
          <w:snapToGrid/>
          <w:kern w:val="0"/>
          <w:sz w:val="19"/>
          <w:lang w:val="cs-CZ" w:eastAsia="cs-CZ"/>
        </w:rPr>
        <w:t>byl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rozsah digitalizace asistenčních, informačních a zábavních systémů, který byl do té doby vyhrazen pouze vozů</w:t>
      </w:r>
      <w:r w:rsidR="00674A8D">
        <w:rPr>
          <w:rFonts w:cs="Times New Roman"/>
          <w:snapToGrid/>
          <w:kern w:val="0"/>
          <w:sz w:val="19"/>
          <w:lang w:val="cs-CZ" w:eastAsia="cs-CZ"/>
        </w:rPr>
        <w:t>m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z vyšších tříd. </w:t>
      </w:r>
      <w:r w:rsidR="007B4402">
        <w:rPr>
          <w:rFonts w:cs="Times New Roman"/>
          <w:snapToGrid/>
          <w:kern w:val="0"/>
          <w:sz w:val="19"/>
          <w:lang w:val="cs-CZ" w:eastAsia="cs-CZ"/>
        </w:rPr>
        <w:t xml:space="preserve">Kromě sériově dodávané </w:t>
      </w:r>
      <w:proofErr w:type="spellStart"/>
      <w:r w:rsidR="007B4402">
        <w:rPr>
          <w:rFonts w:cs="Times New Roman"/>
          <w:snapToGrid/>
          <w:kern w:val="0"/>
          <w:sz w:val="19"/>
          <w:lang w:val="cs-CZ" w:eastAsia="cs-CZ"/>
        </w:rPr>
        <w:t>multikolizní</w:t>
      </w:r>
      <w:proofErr w:type="spellEnd"/>
      <w:r w:rsidR="007B4402">
        <w:rPr>
          <w:rFonts w:cs="Times New Roman"/>
          <w:snapToGrid/>
          <w:kern w:val="0"/>
          <w:sz w:val="19"/>
          <w:lang w:val="cs-CZ" w:eastAsia="cs-CZ"/>
        </w:rPr>
        <w:t xml:space="preserve"> brzdy nabízel Volkswagen na přání </w:t>
      </w:r>
      <w:r w:rsidR="00CD69A0">
        <w:rPr>
          <w:rFonts w:cs="Times New Roman"/>
          <w:snapToGrid/>
          <w:kern w:val="0"/>
          <w:sz w:val="19"/>
          <w:lang w:val="cs-CZ" w:eastAsia="cs-CZ"/>
        </w:rPr>
        <w:t xml:space="preserve">také </w:t>
      </w:r>
      <w:r w:rsidR="007B4402">
        <w:rPr>
          <w:rFonts w:cs="Times New Roman"/>
          <w:snapToGrid/>
          <w:kern w:val="0"/>
          <w:sz w:val="19"/>
          <w:lang w:val="cs-CZ" w:eastAsia="cs-CZ"/>
        </w:rPr>
        <w:t xml:space="preserve">adaptivní tempomat ACC, systém „Front </w:t>
      </w:r>
      <w:proofErr w:type="spellStart"/>
      <w:r w:rsidR="007B4402">
        <w:rPr>
          <w:rFonts w:cs="Times New Roman"/>
          <w:snapToGrid/>
          <w:kern w:val="0"/>
          <w:sz w:val="19"/>
          <w:lang w:val="cs-CZ" w:eastAsia="cs-CZ"/>
        </w:rPr>
        <w:t>Assist</w:t>
      </w:r>
      <w:proofErr w:type="spellEnd"/>
      <w:r w:rsidR="007B4402">
        <w:rPr>
          <w:rFonts w:cs="Times New Roman"/>
          <w:snapToGrid/>
          <w:kern w:val="0"/>
          <w:sz w:val="19"/>
          <w:lang w:val="cs-CZ" w:eastAsia="cs-CZ"/>
        </w:rPr>
        <w:t xml:space="preserve">“ včetně funkce nouzového brzdění City, asistenta pro jízdu v dopravní koloně, systém preventivní ochrany cestujících,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„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Side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Assist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“ </w:t>
      </w:r>
      <w:r w:rsidR="007B4402">
        <w:rPr>
          <w:rFonts w:cs="Times New Roman"/>
          <w:snapToGrid/>
          <w:kern w:val="0"/>
          <w:sz w:val="19"/>
          <w:lang w:val="cs-CZ" w:eastAsia="cs-CZ"/>
        </w:rPr>
        <w:t xml:space="preserve">s asistentem pro vyjetí z parkovacího místa a inovativní systém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„Trailer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Assist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“</w:t>
      </w:r>
      <w:r w:rsidR="007B4402">
        <w:rPr>
          <w:rFonts w:cs="Times New Roman"/>
          <w:snapToGrid/>
          <w:kern w:val="0"/>
          <w:sz w:val="19"/>
          <w:lang w:val="cs-CZ" w:eastAsia="cs-CZ"/>
        </w:rPr>
        <w:t>, který oceň</w:t>
      </w:r>
      <w:r w:rsidR="00397557">
        <w:rPr>
          <w:rFonts w:cs="Times New Roman"/>
          <w:snapToGrid/>
          <w:kern w:val="0"/>
          <w:sz w:val="19"/>
          <w:lang w:val="cs-CZ" w:eastAsia="cs-CZ"/>
        </w:rPr>
        <w:t>ovali</w:t>
      </w:r>
      <w:r w:rsidR="007B4402">
        <w:rPr>
          <w:rFonts w:cs="Times New Roman"/>
          <w:snapToGrid/>
          <w:kern w:val="0"/>
          <w:sz w:val="19"/>
          <w:lang w:val="cs-CZ" w:eastAsia="cs-CZ"/>
        </w:rPr>
        <w:t xml:space="preserve"> řidiči soupravy s přívěsem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. </w:t>
      </w:r>
    </w:p>
    <w:p w14:paraId="5D7BCA29" w14:textId="77777777" w:rsidR="005E1B4E" w:rsidRDefault="005E1B4E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3EA40779" w14:textId="6D4727BC" w:rsidR="00717D93" w:rsidRDefault="00CC1BDE" w:rsidP="00172523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snapToGrid/>
          <w:kern w:val="0"/>
          <w:sz w:val="19"/>
          <w:lang w:val="cs-CZ" w:eastAsia="cs-CZ"/>
        </w:rPr>
        <w:t>K</w:t>
      </w:r>
      <w:r>
        <w:rPr>
          <w:rFonts w:cs="Times New Roman"/>
          <w:snapToGrid/>
          <w:kern w:val="0"/>
          <w:sz w:val="19"/>
          <w:lang w:val="cs-CZ" w:eastAsia="cs-CZ"/>
        </w:rPr>
        <w:t>aždodenní život na cestách zpříjemň</w:t>
      </w:r>
      <w:r>
        <w:rPr>
          <w:rFonts w:cs="Times New Roman"/>
          <w:snapToGrid/>
          <w:kern w:val="0"/>
          <w:sz w:val="19"/>
          <w:lang w:val="cs-CZ" w:eastAsia="cs-CZ"/>
        </w:rPr>
        <w:t>ovaly č</w:t>
      </w:r>
      <w:r w:rsidR="00172523">
        <w:rPr>
          <w:rFonts w:cs="Times New Roman"/>
          <w:snapToGrid/>
          <w:kern w:val="0"/>
          <w:sz w:val="19"/>
          <w:lang w:val="cs-CZ" w:eastAsia="cs-CZ"/>
        </w:rPr>
        <w:t xml:space="preserve">etné prvky výbavy z automobilové vyšší třídy. Komfortní výbava modelu </w:t>
      </w:r>
      <w:proofErr w:type="spellStart"/>
      <w:r w:rsidR="00172523"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 w:rsidR="00172523">
        <w:rPr>
          <w:rFonts w:cs="Times New Roman"/>
          <w:snapToGrid/>
          <w:kern w:val="0"/>
          <w:sz w:val="19"/>
          <w:lang w:val="cs-CZ" w:eastAsia="cs-CZ"/>
        </w:rPr>
        <w:t xml:space="preserve"> m</w:t>
      </w:r>
      <w:r w:rsidR="006D471F">
        <w:rPr>
          <w:rFonts w:cs="Times New Roman"/>
          <w:snapToGrid/>
          <w:kern w:val="0"/>
          <w:sz w:val="19"/>
          <w:lang w:val="cs-CZ" w:eastAsia="cs-CZ"/>
        </w:rPr>
        <w:t>ohla</w:t>
      </w:r>
      <w:r w:rsidR="00172523">
        <w:rPr>
          <w:rFonts w:cs="Times New Roman"/>
          <w:snapToGrid/>
          <w:kern w:val="0"/>
          <w:sz w:val="19"/>
          <w:lang w:val="cs-CZ" w:eastAsia="cs-CZ"/>
        </w:rPr>
        <w:t xml:space="preserve"> na přání zahrnovat například masážní </w:t>
      </w:r>
      <w:r w:rsidR="00172523">
        <w:rPr>
          <w:rFonts w:cs="Times New Roman"/>
          <w:snapToGrid/>
          <w:kern w:val="0"/>
          <w:sz w:val="19"/>
          <w:lang w:val="cs-CZ" w:eastAsia="cs-CZ"/>
        </w:rPr>
        <w:lastRenderedPageBreak/>
        <w:t xml:space="preserve">sedadla, elektrické ovládání zadního výklopného víka s funkcí otvírání </w:t>
      </w:r>
      <w:proofErr w:type="spellStart"/>
      <w:r w:rsidR="00172523">
        <w:rPr>
          <w:rFonts w:cs="Times New Roman"/>
          <w:snapToGrid/>
          <w:kern w:val="0"/>
          <w:sz w:val="19"/>
          <w:lang w:val="cs-CZ" w:eastAsia="cs-CZ"/>
        </w:rPr>
        <w:t>Easy</w:t>
      </w:r>
      <w:proofErr w:type="spellEnd"/>
      <w:r w:rsidR="00172523">
        <w:rPr>
          <w:rFonts w:cs="Times New Roman"/>
          <w:snapToGrid/>
          <w:kern w:val="0"/>
          <w:sz w:val="19"/>
          <w:lang w:val="cs-CZ" w:eastAsia="cs-CZ"/>
        </w:rPr>
        <w:t xml:space="preserve"> Open a výkonné světlomety LED. Volkswagen pamatoval také na alergiky, pro něž čist</w:t>
      </w:r>
      <w:r w:rsidR="000D333E">
        <w:rPr>
          <w:rFonts w:cs="Times New Roman"/>
          <w:snapToGrid/>
          <w:kern w:val="0"/>
          <w:sz w:val="19"/>
          <w:lang w:val="cs-CZ" w:eastAsia="cs-CZ"/>
        </w:rPr>
        <w:t>il</w:t>
      </w:r>
      <w:r w:rsidR="00172523">
        <w:rPr>
          <w:rFonts w:cs="Times New Roman"/>
          <w:snapToGrid/>
          <w:kern w:val="0"/>
          <w:sz w:val="19"/>
          <w:lang w:val="cs-CZ" w:eastAsia="cs-CZ"/>
        </w:rPr>
        <w:t xml:space="preserve"> vzduch speciální filtr na přání dodávané </w:t>
      </w:r>
      <w:proofErr w:type="spellStart"/>
      <w:r w:rsidR="00172523">
        <w:rPr>
          <w:rFonts w:cs="Times New Roman"/>
          <w:snapToGrid/>
          <w:kern w:val="0"/>
          <w:sz w:val="19"/>
          <w:lang w:val="cs-CZ" w:eastAsia="cs-CZ"/>
        </w:rPr>
        <w:t>třízónové</w:t>
      </w:r>
      <w:proofErr w:type="spellEnd"/>
      <w:r w:rsidR="00172523">
        <w:rPr>
          <w:rFonts w:cs="Times New Roman"/>
          <w:snapToGrid/>
          <w:kern w:val="0"/>
          <w:sz w:val="19"/>
          <w:lang w:val="cs-CZ" w:eastAsia="cs-CZ"/>
        </w:rPr>
        <w:t xml:space="preserve"> automatické klimatizace </w:t>
      </w:r>
      <w:proofErr w:type="spellStart"/>
      <w:r w:rsidR="00172523">
        <w:rPr>
          <w:rFonts w:cs="Times New Roman"/>
          <w:snapToGrid/>
          <w:kern w:val="0"/>
          <w:sz w:val="19"/>
          <w:lang w:val="cs-CZ" w:eastAsia="cs-CZ"/>
        </w:rPr>
        <w:t>PureAir</w:t>
      </w:r>
      <w:proofErr w:type="spellEnd"/>
      <w:r w:rsidR="00172523">
        <w:rPr>
          <w:rFonts w:cs="Times New Roman"/>
          <w:snapToGrid/>
          <w:kern w:val="0"/>
          <w:sz w:val="19"/>
          <w:lang w:val="cs-CZ" w:eastAsia="cs-CZ"/>
        </w:rPr>
        <w:t>.</w:t>
      </w:r>
    </w:p>
    <w:p w14:paraId="6FCFA67B" w14:textId="77777777" w:rsidR="005E1B4E" w:rsidRPr="00717D93" w:rsidRDefault="005E1B4E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35BF8CDE" w14:textId="0739FC7B" w:rsidR="00717D93" w:rsidRPr="00717D93" w:rsidRDefault="00333355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b/>
          <w:bCs/>
          <w:snapToGrid/>
          <w:kern w:val="0"/>
          <w:sz w:val="19"/>
          <w:lang w:val="cs-CZ" w:eastAsia="cs-CZ"/>
        </w:rPr>
        <w:t>D</w:t>
      </w:r>
      <w:r w:rsidR="000D62F2">
        <w:rPr>
          <w:rFonts w:cs="Times New Roman"/>
          <w:b/>
          <w:bCs/>
          <w:snapToGrid/>
          <w:kern w:val="0"/>
          <w:sz w:val="19"/>
          <w:lang w:val="cs-CZ" w:eastAsia="cs-CZ"/>
        </w:rPr>
        <w:t>ůležité</w:t>
      </w:r>
      <w:r>
        <w:rPr>
          <w:rFonts w:cs="Times New Roman"/>
          <w:b/>
          <w:bCs/>
          <w:snapToGrid/>
          <w:kern w:val="0"/>
          <w:sz w:val="19"/>
          <w:lang w:val="cs-CZ" w:eastAsia="cs-CZ"/>
        </w:rPr>
        <w:t xml:space="preserve"> inform</w:t>
      </w:r>
      <w:r w:rsidR="000D62F2">
        <w:rPr>
          <w:rFonts w:cs="Times New Roman"/>
          <w:b/>
          <w:bCs/>
          <w:snapToGrid/>
          <w:kern w:val="0"/>
          <w:sz w:val="19"/>
          <w:lang w:val="cs-CZ" w:eastAsia="cs-CZ"/>
        </w:rPr>
        <w:t>ace</w:t>
      </w:r>
    </w:p>
    <w:p w14:paraId="1049075E" w14:textId="77777777" w:rsidR="005E1B4E" w:rsidRDefault="005E1B4E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108BE74F" w14:textId="5D965DBD" w:rsidR="00717D93" w:rsidRPr="005E1B4E" w:rsidRDefault="00333355" w:rsidP="00177F75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>
        <w:rPr>
          <w:rFonts w:cs="Times New Roman"/>
          <w:snapToGrid/>
          <w:kern w:val="0"/>
          <w:sz w:val="19"/>
          <w:lang w:val="cs-CZ" w:eastAsia="cs-CZ"/>
        </w:rPr>
        <w:t xml:space="preserve">Vzhledem k tomu, že oblast informačních a zábavních systémů </w:t>
      </w:r>
      <w:r w:rsidR="008517E1">
        <w:rPr>
          <w:rFonts w:cs="Times New Roman"/>
          <w:snapToGrid/>
          <w:kern w:val="0"/>
          <w:sz w:val="19"/>
          <w:lang w:val="cs-CZ" w:eastAsia="cs-CZ"/>
        </w:rPr>
        <w:t>byla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pro zákazníky značky Volkswagen stále důležitější, dodáv</w:t>
      </w:r>
      <w:r w:rsidR="008517E1">
        <w:rPr>
          <w:rFonts w:cs="Times New Roman"/>
          <w:snapToGrid/>
          <w:kern w:val="0"/>
          <w:sz w:val="19"/>
          <w:lang w:val="cs-CZ" w:eastAsia="cs-CZ"/>
        </w:rPr>
        <w:t>ala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se nová generace </w:t>
      </w:r>
      <w:proofErr w:type="spellStart"/>
      <w:r>
        <w:rPr>
          <w:rFonts w:cs="Times New Roman"/>
          <w:snapToGrid/>
          <w:kern w:val="0"/>
          <w:sz w:val="19"/>
          <w:lang w:val="cs-CZ" w:eastAsia="cs-CZ"/>
        </w:rPr>
        <w:t>Touranu</w:t>
      </w:r>
      <w:proofErr w:type="spellEnd"/>
      <w:r>
        <w:rPr>
          <w:rFonts w:cs="Times New Roman"/>
          <w:snapToGrid/>
          <w:kern w:val="0"/>
          <w:sz w:val="19"/>
          <w:lang w:val="cs-CZ" w:eastAsia="cs-CZ"/>
        </w:rPr>
        <w:t xml:space="preserve"> s širokým výběrem informačních a zábavních systémů.</w:t>
      </w:r>
      <w:r w:rsidR="004A6963">
        <w:rPr>
          <w:rFonts w:cs="Times New Roman"/>
          <w:snapToGrid/>
          <w:kern w:val="0"/>
          <w:sz w:val="19"/>
          <w:lang w:val="cs-CZ" w:eastAsia="cs-CZ"/>
        </w:rPr>
        <w:t xml:space="preserve"> Volkswagen nabíz</w:t>
      </w:r>
      <w:r w:rsidR="000E21AB">
        <w:rPr>
          <w:rFonts w:cs="Times New Roman"/>
          <w:snapToGrid/>
          <w:kern w:val="0"/>
          <w:sz w:val="19"/>
          <w:lang w:val="cs-CZ" w:eastAsia="cs-CZ"/>
        </w:rPr>
        <w:t>el</w:t>
      </w:r>
      <w:r w:rsidR="004A6963">
        <w:rPr>
          <w:rFonts w:cs="Times New Roman"/>
          <w:snapToGrid/>
          <w:kern w:val="0"/>
          <w:sz w:val="19"/>
          <w:lang w:val="cs-CZ" w:eastAsia="cs-CZ"/>
        </w:rPr>
        <w:t xml:space="preserve"> kromě přijímače digitálního rozhlasového vysílání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DAB+ </w:t>
      </w:r>
      <w:r w:rsidR="004A6963">
        <w:rPr>
          <w:rFonts w:cs="Times New Roman"/>
          <w:snapToGrid/>
          <w:kern w:val="0"/>
          <w:sz w:val="19"/>
          <w:lang w:val="cs-CZ" w:eastAsia="cs-CZ"/>
        </w:rPr>
        <w:t>také velký počet digitálních řešení pro intuitivní připojení chytrých telefonů a používání jejich aplikací</w:t>
      </w:r>
      <w:r w:rsidR="00822DC3">
        <w:rPr>
          <w:rFonts w:cs="Times New Roman"/>
          <w:snapToGrid/>
          <w:kern w:val="0"/>
          <w:sz w:val="19"/>
          <w:lang w:val="cs-CZ" w:eastAsia="cs-CZ"/>
        </w:rPr>
        <w:t>.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 w:rsidR="00822DC3">
        <w:rPr>
          <w:rFonts w:cs="Times New Roman"/>
          <w:snapToGrid/>
          <w:kern w:val="0"/>
          <w:sz w:val="19"/>
          <w:lang w:val="cs-CZ" w:eastAsia="cs-CZ"/>
        </w:rPr>
        <w:t>D</w:t>
      </w:r>
      <w:r w:rsidR="00177F75">
        <w:rPr>
          <w:rFonts w:cs="Times New Roman"/>
          <w:snapToGrid/>
          <w:kern w:val="0"/>
          <w:sz w:val="19"/>
          <w:lang w:val="cs-CZ" w:eastAsia="cs-CZ"/>
        </w:rPr>
        <w:t xml:space="preserve">o informačních a zábavních systémů modelu </w:t>
      </w:r>
      <w:proofErr w:type="spellStart"/>
      <w:r w:rsidR="00177F75"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 w:rsidR="00177F75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 w:rsidR="00822DC3">
        <w:rPr>
          <w:rFonts w:cs="Times New Roman"/>
          <w:snapToGrid/>
          <w:kern w:val="0"/>
          <w:sz w:val="19"/>
          <w:lang w:val="cs-CZ" w:eastAsia="cs-CZ"/>
        </w:rPr>
        <w:t>byly</w:t>
      </w:r>
      <w:r w:rsidR="00177F75">
        <w:rPr>
          <w:rFonts w:cs="Times New Roman"/>
          <w:snapToGrid/>
          <w:kern w:val="0"/>
          <w:sz w:val="19"/>
          <w:lang w:val="cs-CZ" w:eastAsia="cs-CZ"/>
        </w:rPr>
        <w:t xml:space="preserve"> integrovány systémy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App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Connect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, Apple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CarPlay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, Android Auto </w:t>
      </w:r>
      <w:r w:rsidR="004A6963">
        <w:rPr>
          <w:rFonts w:cs="Times New Roman"/>
          <w:snapToGrid/>
          <w:kern w:val="0"/>
          <w:sz w:val="19"/>
          <w:lang w:val="cs-CZ" w:eastAsia="cs-CZ"/>
        </w:rPr>
        <w:t>a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MirrorLink</w:t>
      </w:r>
      <w:proofErr w:type="spellEnd"/>
      <w:r w:rsidR="00177F75">
        <w:rPr>
          <w:rFonts w:cs="Times New Roman"/>
          <w:snapToGrid/>
          <w:kern w:val="0"/>
          <w:sz w:val="19"/>
          <w:lang w:val="cs-CZ" w:eastAsia="cs-CZ"/>
        </w:rPr>
        <w:t xml:space="preserve">. Pro rodiny </w:t>
      </w:r>
      <w:r w:rsidR="0073068E">
        <w:rPr>
          <w:rFonts w:cs="Times New Roman"/>
          <w:snapToGrid/>
          <w:kern w:val="0"/>
          <w:sz w:val="19"/>
          <w:lang w:val="cs-CZ" w:eastAsia="cs-CZ"/>
        </w:rPr>
        <w:t>byl</w:t>
      </w:r>
      <w:r w:rsidR="00177F75">
        <w:rPr>
          <w:rFonts w:cs="Times New Roman"/>
          <w:snapToGrid/>
          <w:kern w:val="0"/>
          <w:sz w:val="19"/>
          <w:lang w:val="cs-CZ" w:eastAsia="cs-CZ"/>
        </w:rPr>
        <w:t xml:space="preserve"> kromě toho zajímavý další prvek výbavy modelu </w:t>
      </w:r>
      <w:proofErr w:type="spellStart"/>
      <w:r w:rsidR="00177F75"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 w:rsidR="00177F75">
        <w:rPr>
          <w:rFonts w:cs="Times New Roman"/>
          <w:snapToGrid/>
          <w:kern w:val="0"/>
          <w:sz w:val="19"/>
          <w:lang w:val="cs-CZ" w:eastAsia="cs-CZ"/>
        </w:rPr>
        <w:t>: elektronické zesilování hovoru usnadň</w:t>
      </w:r>
      <w:r w:rsidR="005F0168">
        <w:rPr>
          <w:rFonts w:cs="Times New Roman"/>
          <w:snapToGrid/>
          <w:kern w:val="0"/>
          <w:sz w:val="19"/>
          <w:lang w:val="cs-CZ" w:eastAsia="cs-CZ"/>
        </w:rPr>
        <w:t>ovalo</w:t>
      </w:r>
      <w:r w:rsidR="00177F75">
        <w:rPr>
          <w:rFonts w:cs="Times New Roman"/>
          <w:snapToGrid/>
          <w:kern w:val="0"/>
          <w:sz w:val="19"/>
          <w:lang w:val="cs-CZ" w:eastAsia="cs-CZ"/>
        </w:rPr>
        <w:t xml:space="preserve"> dorozumívání mezi osobami v přední a zadní částí interiéru.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</w:p>
    <w:p w14:paraId="0480AD03" w14:textId="577A0B1A" w:rsidR="00717D93" w:rsidRPr="005E1B4E" w:rsidRDefault="00717D93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0342DB0F" w14:textId="2D42E984" w:rsidR="00A07D37" w:rsidRDefault="00A07D37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  <w:r w:rsidRPr="00A07D37">
        <w:rPr>
          <w:rFonts w:cs="Times New Roman"/>
          <w:snapToGrid/>
          <w:kern w:val="0"/>
          <w:sz w:val="19"/>
          <w:vertAlign w:val="superscript"/>
          <w:lang w:val="cs-CZ" w:eastAsia="cs-CZ"/>
        </w:rPr>
        <w:t>1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Vozidlo se v Německu již neprodává</w:t>
      </w:r>
    </w:p>
    <w:p w14:paraId="7832CD35" w14:textId="4FF76942" w:rsidR="00A07D37" w:rsidRDefault="00A07D37" w:rsidP="005E1B4E">
      <w:pPr>
        <w:spacing w:line="240" w:lineRule="exact"/>
        <w:rPr>
          <w:rFonts w:cs="Times New Roman"/>
          <w:snapToGrid/>
          <w:kern w:val="0"/>
          <w:sz w:val="19"/>
          <w:lang w:val="cs-CZ" w:eastAsia="cs-CZ"/>
        </w:rPr>
      </w:pPr>
    </w:p>
    <w:p w14:paraId="59DF359B" w14:textId="0AEF7540" w:rsidR="00717D93" w:rsidRPr="00A07D37" w:rsidRDefault="00A07D37" w:rsidP="005E1B4E">
      <w:pPr>
        <w:spacing w:line="240" w:lineRule="exact"/>
        <w:rPr>
          <w:rFonts w:cs="Times New Roman"/>
          <w:snapToGrid/>
          <w:kern w:val="0"/>
          <w:sz w:val="19"/>
          <w:vertAlign w:val="superscript"/>
          <w:lang w:val="cs-CZ" w:eastAsia="cs-CZ"/>
        </w:rPr>
      </w:pPr>
      <w:r w:rsidRPr="00A07D37">
        <w:rPr>
          <w:rFonts w:cs="Times New Roman"/>
          <w:snapToGrid/>
          <w:kern w:val="0"/>
          <w:sz w:val="19"/>
          <w:vertAlign w:val="superscript"/>
          <w:lang w:val="cs-CZ" w:eastAsia="cs-CZ"/>
        </w:rPr>
        <w:t>2</w:t>
      </w:r>
      <w:r>
        <w:rPr>
          <w:rFonts w:cs="Times New Roman"/>
          <w:snapToGrid/>
          <w:kern w:val="0"/>
          <w:sz w:val="19"/>
          <w:vertAlign w:val="superscript"/>
          <w:lang w:val="cs-CZ" w:eastAsia="cs-CZ"/>
        </w:rPr>
        <w:t xml:space="preserve"> </w:t>
      </w:r>
      <w:proofErr w:type="spellStart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Touran</w:t>
      </w:r>
      <w:proofErr w:type="spellEnd"/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2.0 TDI BMT 110 kW </w:t>
      </w:r>
      <w:r>
        <w:rPr>
          <w:rFonts w:cs="Times New Roman"/>
          <w:snapToGrid/>
          <w:kern w:val="0"/>
          <w:sz w:val="19"/>
          <w:lang w:val="cs-CZ" w:eastAsia="cs-CZ"/>
        </w:rPr>
        <w:t>–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</w:t>
      </w:r>
      <w:r>
        <w:rPr>
          <w:rFonts w:cs="Times New Roman"/>
          <w:snapToGrid/>
          <w:kern w:val="0"/>
          <w:sz w:val="19"/>
          <w:lang w:val="cs-CZ" w:eastAsia="cs-CZ"/>
        </w:rPr>
        <w:t>spotřeba paliva v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l/100 km: </w:t>
      </w:r>
      <w:r>
        <w:rPr>
          <w:rFonts w:cs="Times New Roman"/>
          <w:snapToGrid/>
          <w:kern w:val="0"/>
          <w:sz w:val="19"/>
          <w:lang w:val="cs-CZ" w:eastAsia="cs-CZ"/>
        </w:rPr>
        <w:t>město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5,4</w:t>
      </w:r>
      <w:r>
        <w:rPr>
          <w:rFonts w:cs="Times New Roman"/>
          <w:snapToGrid/>
          <w:kern w:val="0"/>
          <w:sz w:val="19"/>
          <w:lang w:val="cs-CZ" w:eastAsia="cs-CZ"/>
        </w:rPr>
        <w:t>–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5,2/</w:t>
      </w:r>
      <w:r>
        <w:rPr>
          <w:rFonts w:cs="Times New Roman"/>
          <w:snapToGrid/>
          <w:kern w:val="0"/>
          <w:sz w:val="19"/>
          <w:lang w:val="cs-CZ" w:eastAsia="cs-CZ"/>
        </w:rPr>
        <w:t>mimo město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4,0</w:t>
      </w:r>
      <w:r>
        <w:rPr>
          <w:rFonts w:cs="Times New Roman"/>
          <w:snapToGrid/>
          <w:kern w:val="0"/>
          <w:sz w:val="19"/>
          <w:lang w:val="cs-CZ" w:eastAsia="cs-CZ"/>
        </w:rPr>
        <w:t>–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3,9/kombin</w:t>
      </w:r>
      <w:r>
        <w:rPr>
          <w:rFonts w:cs="Times New Roman"/>
          <w:snapToGrid/>
          <w:kern w:val="0"/>
          <w:sz w:val="19"/>
          <w:lang w:val="cs-CZ" w:eastAsia="cs-CZ"/>
        </w:rPr>
        <w:t>ovaná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4,5</w:t>
      </w:r>
      <w:r>
        <w:rPr>
          <w:rFonts w:cs="Times New Roman"/>
          <w:snapToGrid/>
          <w:kern w:val="0"/>
          <w:sz w:val="19"/>
          <w:lang w:val="cs-CZ" w:eastAsia="cs-CZ"/>
        </w:rPr>
        <w:t>–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4,4; 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kombinované emise 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CO</w:t>
      </w:r>
      <w:r w:rsidR="00717D93" w:rsidRPr="00717D93">
        <w:rPr>
          <w:rFonts w:cs="Times New Roman"/>
          <w:snapToGrid/>
          <w:kern w:val="0"/>
          <w:sz w:val="19"/>
          <w:vertAlign w:val="subscript"/>
          <w:lang w:val="cs-CZ" w:eastAsia="cs-CZ"/>
        </w:rPr>
        <w:t>2</w:t>
      </w:r>
      <w:r>
        <w:rPr>
          <w:rFonts w:cs="Times New Roman"/>
          <w:snapToGrid/>
          <w:kern w:val="0"/>
          <w:sz w:val="19"/>
          <w:lang w:val="cs-CZ" w:eastAsia="cs-CZ"/>
        </w:rPr>
        <w:t xml:space="preserve"> v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 g/km: 118</w:t>
      </w:r>
      <w:r>
        <w:rPr>
          <w:rFonts w:cs="Times New Roman"/>
          <w:snapToGrid/>
          <w:kern w:val="0"/>
          <w:sz w:val="19"/>
          <w:lang w:val="cs-CZ" w:eastAsia="cs-CZ"/>
        </w:rPr>
        <w:t>–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 xml:space="preserve">115; </w:t>
      </w:r>
      <w:r>
        <w:rPr>
          <w:rFonts w:cs="Times New Roman"/>
          <w:snapToGrid/>
          <w:kern w:val="0"/>
          <w:sz w:val="19"/>
          <w:lang w:val="cs-CZ" w:eastAsia="cs-CZ"/>
        </w:rPr>
        <w:t>třída hospodárnosti</w:t>
      </w:r>
      <w:r w:rsidR="00717D93" w:rsidRPr="00717D93">
        <w:rPr>
          <w:rFonts w:cs="Times New Roman"/>
          <w:snapToGrid/>
          <w:kern w:val="0"/>
          <w:sz w:val="19"/>
          <w:lang w:val="cs-CZ" w:eastAsia="cs-CZ"/>
        </w:rPr>
        <w:t>: A</w:t>
      </w:r>
    </w:p>
    <w:p w14:paraId="0008DB70" w14:textId="77777777" w:rsidR="00717D93" w:rsidRPr="00717D93" w:rsidRDefault="00717D93" w:rsidP="00717D93">
      <w:pPr>
        <w:spacing w:before="100" w:beforeAutospacing="1" w:after="100" w:afterAutospacing="1" w:line="240" w:lineRule="auto"/>
        <w:rPr>
          <w:rFonts w:ascii="Times New Roman" w:hAnsi="Times New Roman" w:cs="Times New Roman"/>
          <w:snapToGrid/>
          <w:kern w:val="0"/>
          <w:sz w:val="24"/>
          <w:szCs w:val="24"/>
          <w:lang w:val="cs-CZ" w:eastAsia="cs-CZ"/>
        </w:rPr>
      </w:pPr>
    </w:p>
    <w:p w14:paraId="59534135" w14:textId="77777777" w:rsidR="00717D93" w:rsidRPr="005E1B4E" w:rsidRDefault="00717D93" w:rsidP="00717D93">
      <w:pPr>
        <w:pStyle w:val="Normlnweb"/>
        <w:rPr>
          <w:bCs/>
          <w:sz w:val="19"/>
          <w:szCs w:val="19"/>
        </w:rPr>
      </w:pPr>
    </w:p>
    <w:p w14:paraId="096BCBD3" w14:textId="77777777" w:rsidR="00717D93" w:rsidRPr="005E1B4E" w:rsidRDefault="00717D93" w:rsidP="0005257F">
      <w:pPr>
        <w:pStyle w:val="Default"/>
        <w:spacing w:line="240" w:lineRule="exact"/>
        <w:rPr>
          <w:bCs/>
          <w:sz w:val="19"/>
          <w:szCs w:val="19"/>
          <w:lang w:val="cs-CZ"/>
        </w:rPr>
      </w:pPr>
    </w:p>
    <w:p w14:paraId="2E364B43" w14:textId="0379EF30" w:rsidR="00FF1919" w:rsidRPr="005E1B4E" w:rsidRDefault="00FF1919" w:rsidP="00313D8C">
      <w:pPr>
        <w:spacing w:line="240" w:lineRule="exact"/>
        <w:rPr>
          <w:bCs/>
          <w:sz w:val="19"/>
          <w:lang w:val="cs-CZ"/>
        </w:rPr>
      </w:pPr>
    </w:p>
    <w:p w14:paraId="72330805" w14:textId="635A10AA" w:rsidR="00F73D43" w:rsidRPr="005E1B4E" w:rsidRDefault="00F73D43" w:rsidP="00233489">
      <w:pPr>
        <w:pStyle w:val="Default"/>
        <w:spacing w:line="240" w:lineRule="exact"/>
        <w:rPr>
          <w:bCs/>
          <w:sz w:val="19"/>
          <w:szCs w:val="19"/>
          <w:lang w:val="cs-CZ"/>
        </w:rPr>
      </w:pPr>
    </w:p>
    <w:p w14:paraId="47C2225B" w14:textId="77777777" w:rsidR="00F73D43" w:rsidRPr="005E1B4E" w:rsidRDefault="00F73D43" w:rsidP="00233489">
      <w:pPr>
        <w:pStyle w:val="Default"/>
        <w:spacing w:line="240" w:lineRule="exact"/>
        <w:rPr>
          <w:bCs/>
          <w:sz w:val="19"/>
          <w:lang w:val="cs-CZ"/>
        </w:rPr>
      </w:pPr>
    </w:p>
    <w:p w14:paraId="45F3B6B7" w14:textId="1E2759D5" w:rsidR="004A22CD" w:rsidRPr="005E1B4E" w:rsidRDefault="004A22CD" w:rsidP="004A22CD">
      <w:pPr>
        <w:pStyle w:val="Default"/>
        <w:spacing w:line="240" w:lineRule="exact"/>
        <w:rPr>
          <w:bCs/>
          <w:sz w:val="19"/>
          <w:lang w:val="cs-CZ"/>
        </w:rPr>
      </w:pPr>
    </w:p>
    <w:p w14:paraId="43B10B83" w14:textId="0F600C7B" w:rsidR="00BD1433" w:rsidRPr="005E1B4E" w:rsidRDefault="00BD1433" w:rsidP="003269E1">
      <w:pPr>
        <w:pStyle w:val="Default"/>
        <w:spacing w:line="240" w:lineRule="exact"/>
        <w:rPr>
          <w:bCs/>
          <w:i/>
          <w:iCs/>
          <w:sz w:val="19"/>
          <w:lang w:val="cs-CZ"/>
        </w:rPr>
      </w:pPr>
    </w:p>
    <w:p w14:paraId="3B4BD6E4" w14:textId="76E91D32" w:rsidR="00732414" w:rsidRPr="005E1B4E" w:rsidRDefault="00732414" w:rsidP="00732414">
      <w:pPr>
        <w:spacing w:line="240" w:lineRule="exact"/>
        <w:rPr>
          <w:sz w:val="19"/>
          <w:lang w:val="cs-CZ"/>
        </w:rPr>
      </w:pPr>
    </w:p>
    <w:p w14:paraId="1B2BD592" w14:textId="77777777" w:rsidR="001E21D4" w:rsidRPr="005E1B4E" w:rsidRDefault="001E21D4" w:rsidP="009D3CB7">
      <w:pPr>
        <w:spacing w:line="240" w:lineRule="exact"/>
        <w:rPr>
          <w:sz w:val="19"/>
          <w:lang w:val="cs-CZ"/>
        </w:rPr>
      </w:pPr>
    </w:p>
    <w:tbl>
      <w:tblPr>
        <w:tblpPr w:leftFromText="142" w:rightFromText="142" w:tblpYSpec="bottom"/>
        <w:tblOverlap w:val="never"/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7B0D58" w:rsidRPr="00F14F02" w14:paraId="37BCC979" w14:textId="77777777" w:rsidTr="00944F96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5876164C" w14:textId="1562CDA1" w:rsidR="007B0D58" w:rsidRPr="005E1B4E" w:rsidRDefault="00154B59" w:rsidP="007125E7">
            <w:pPr>
              <w:pStyle w:val="Abbinder"/>
              <w:spacing w:line="240" w:lineRule="auto"/>
              <w:rPr>
                <w:sz w:val="14"/>
                <w:szCs w:val="14"/>
                <w:lang w:val="cs-CZ"/>
              </w:rPr>
            </w:pPr>
            <w:r w:rsidRPr="005E1B4E">
              <w:rPr>
                <w:sz w:val="14"/>
                <w:szCs w:val="14"/>
                <w:lang w:val="cs-CZ"/>
              </w:rPr>
              <w:t>Značka Volkswagen osobní vozy působí na více než 1</w:t>
            </w:r>
            <w:r w:rsidR="007D7832" w:rsidRPr="005E1B4E">
              <w:rPr>
                <w:sz w:val="14"/>
                <w:szCs w:val="14"/>
                <w:lang w:val="cs-CZ"/>
              </w:rPr>
              <w:t>4</w:t>
            </w:r>
            <w:r w:rsidRPr="005E1B4E">
              <w:rPr>
                <w:sz w:val="14"/>
                <w:szCs w:val="14"/>
                <w:lang w:val="cs-CZ"/>
              </w:rPr>
              <w:t xml:space="preserve">0 trzích po celém světě a vyrábí vozidla ve </w:t>
            </w:r>
            <w:r w:rsidR="007D7832" w:rsidRPr="005E1B4E">
              <w:rPr>
                <w:sz w:val="14"/>
                <w:szCs w:val="14"/>
                <w:lang w:val="cs-CZ"/>
              </w:rPr>
              <w:t>29</w:t>
            </w:r>
            <w:r w:rsidRPr="005E1B4E">
              <w:rPr>
                <w:sz w:val="14"/>
                <w:szCs w:val="14"/>
                <w:lang w:val="cs-CZ"/>
              </w:rPr>
              <w:t xml:space="preserve"> závodech ve </w:t>
            </w:r>
            <w:r w:rsidR="007D7832" w:rsidRPr="005E1B4E">
              <w:rPr>
                <w:sz w:val="14"/>
                <w:szCs w:val="14"/>
                <w:lang w:val="cs-CZ"/>
              </w:rPr>
              <w:t xml:space="preserve">dvanácti </w:t>
            </w:r>
            <w:r w:rsidRPr="005E1B4E">
              <w:rPr>
                <w:sz w:val="14"/>
                <w:szCs w:val="14"/>
                <w:lang w:val="cs-CZ"/>
              </w:rPr>
              <w:t>zemích.  V roce 20</w:t>
            </w:r>
            <w:r w:rsidR="006F28BB" w:rsidRPr="005E1B4E">
              <w:rPr>
                <w:sz w:val="14"/>
                <w:szCs w:val="14"/>
                <w:lang w:val="cs-CZ"/>
              </w:rPr>
              <w:t>2</w:t>
            </w:r>
            <w:r w:rsidR="007D7832" w:rsidRPr="005E1B4E">
              <w:rPr>
                <w:sz w:val="14"/>
                <w:szCs w:val="14"/>
                <w:lang w:val="cs-CZ"/>
              </w:rPr>
              <w:t>2</w:t>
            </w:r>
            <w:r w:rsidRPr="005E1B4E">
              <w:rPr>
                <w:sz w:val="14"/>
                <w:szCs w:val="14"/>
                <w:lang w:val="cs-CZ"/>
              </w:rPr>
              <w:t xml:space="preserve"> </w:t>
            </w:r>
            <w:r w:rsidR="007D7832" w:rsidRPr="005E1B4E">
              <w:rPr>
                <w:sz w:val="14"/>
                <w:szCs w:val="14"/>
                <w:lang w:val="cs-CZ"/>
              </w:rPr>
              <w:t>doda</w:t>
            </w:r>
            <w:r w:rsidRPr="005E1B4E">
              <w:rPr>
                <w:sz w:val="14"/>
                <w:szCs w:val="14"/>
                <w:lang w:val="cs-CZ"/>
              </w:rPr>
              <w:t xml:space="preserve">l Volkswagen </w:t>
            </w:r>
            <w:r w:rsidR="007D7832" w:rsidRPr="005E1B4E">
              <w:rPr>
                <w:sz w:val="14"/>
                <w:szCs w:val="14"/>
                <w:lang w:val="cs-CZ"/>
              </w:rPr>
              <w:t xml:space="preserve">zákazníkům </w:t>
            </w:r>
            <w:r w:rsidR="00F65ADF" w:rsidRPr="005E1B4E">
              <w:rPr>
                <w:sz w:val="14"/>
                <w:szCs w:val="14"/>
                <w:lang w:val="cs-CZ"/>
              </w:rPr>
              <w:t>4,</w:t>
            </w:r>
            <w:r w:rsidR="00313D8C" w:rsidRPr="005E1B4E">
              <w:rPr>
                <w:sz w:val="14"/>
                <w:szCs w:val="14"/>
                <w:lang w:val="cs-CZ"/>
              </w:rPr>
              <w:t>5</w:t>
            </w:r>
            <w:r w:rsidR="007D7832" w:rsidRPr="005E1B4E">
              <w:rPr>
                <w:sz w:val="14"/>
                <w:szCs w:val="14"/>
                <w:lang w:val="cs-CZ"/>
              </w:rPr>
              <w:t>6</w:t>
            </w:r>
            <w:r w:rsidRPr="005E1B4E">
              <w:rPr>
                <w:sz w:val="14"/>
                <w:szCs w:val="14"/>
                <w:lang w:val="cs-CZ"/>
              </w:rPr>
              <w:t xml:space="preserve"> milionu vozidel, mezi něž patří bestsellery, jak</w:t>
            </w:r>
            <w:r w:rsidR="007D7832" w:rsidRPr="005E1B4E">
              <w:rPr>
                <w:sz w:val="14"/>
                <w:szCs w:val="14"/>
                <w:lang w:val="cs-CZ"/>
              </w:rPr>
              <w:t>ými</w:t>
            </w:r>
            <w:r w:rsidRPr="005E1B4E">
              <w:rPr>
                <w:sz w:val="14"/>
                <w:szCs w:val="14"/>
                <w:lang w:val="cs-CZ"/>
              </w:rPr>
              <w:t xml:space="preserve"> jsou </w:t>
            </w:r>
            <w:r w:rsidR="00ED6FB0" w:rsidRPr="005E1B4E">
              <w:rPr>
                <w:sz w:val="14"/>
                <w:szCs w:val="14"/>
                <w:lang w:val="cs-CZ"/>
              </w:rPr>
              <w:t>Polo, T-</w:t>
            </w:r>
            <w:proofErr w:type="spellStart"/>
            <w:r w:rsidR="00ED6FB0" w:rsidRPr="005E1B4E">
              <w:rPr>
                <w:sz w:val="14"/>
                <w:szCs w:val="14"/>
                <w:lang w:val="cs-CZ"/>
              </w:rPr>
              <w:t>Roc</w:t>
            </w:r>
            <w:proofErr w:type="spellEnd"/>
            <w:r w:rsidR="00ED6FB0" w:rsidRPr="005E1B4E">
              <w:rPr>
                <w:sz w:val="14"/>
                <w:szCs w:val="14"/>
                <w:lang w:val="cs-CZ"/>
              </w:rPr>
              <w:t xml:space="preserve">, </w:t>
            </w:r>
            <w:r w:rsidR="00CA5C46" w:rsidRPr="005E1B4E">
              <w:rPr>
                <w:sz w:val="14"/>
                <w:szCs w:val="14"/>
                <w:lang w:val="cs-CZ"/>
              </w:rPr>
              <w:t>T-</w:t>
            </w:r>
            <w:proofErr w:type="spellStart"/>
            <w:r w:rsidR="00CA5C46" w:rsidRPr="005E1B4E">
              <w:rPr>
                <w:sz w:val="14"/>
                <w:szCs w:val="14"/>
                <w:lang w:val="cs-CZ"/>
              </w:rPr>
              <w:t>Cross</w:t>
            </w:r>
            <w:proofErr w:type="spellEnd"/>
            <w:r w:rsidR="00CA5C46" w:rsidRPr="005E1B4E">
              <w:rPr>
                <w:sz w:val="14"/>
                <w:szCs w:val="14"/>
                <w:lang w:val="cs-CZ"/>
              </w:rPr>
              <w:t xml:space="preserve">, </w:t>
            </w:r>
            <w:r w:rsidRPr="005E1B4E">
              <w:rPr>
                <w:sz w:val="14"/>
                <w:szCs w:val="14"/>
                <w:lang w:val="cs-CZ"/>
              </w:rPr>
              <w:t xml:space="preserve">Golf, </w:t>
            </w:r>
            <w:proofErr w:type="spellStart"/>
            <w:r w:rsidRPr="005E1B4E">
              <w:rPr>
                <w:sz w:val="14"/>
                <w:szCs w:val="14"/>
                <w:lang w:val="cs-CZ"/>
              </w:rPr>
              <w:t>Tiguan</w:t>
            </w:r>
            <w:proofErr w:type="spellEnd"/>
            <w:r w:rsidRPr="005E1B4E">
              <w:rPr>
                <w:sz w:val="14"/>
                <w:szCs w:val="14"/>
                <w:lang w:val="cs-CZ"/>
              </w:rPr>
              <w:t xml:space="preserve"> nebo Passat</w:t>
            </w:r>
            <w:r w:rsidR="007E0E7C" w:rsidRPr="005E1B4E">
              <w:rPr>
                <w:sz w:val="14"/>
                <w:szCs w:val="14"/>
                <w:lang w:val="cs-CZ"/>
              </w:rPr>
              <w:t>, ale také úspěšné modely elektromobilů ID.3</w:t>
            </w:r>
            <w:r w:rsidR="00CA5C46" w:rsidRPr="005E1B4E">
              <w:rPr>
                <w:sz w:val="14"/>
                <w:szCs w:val="14"/>
                <w:lang w:val="cs-CZ"/>
              </w:rPr>
              <w:t>,</w:t>
            </w:r>
            <w:r w:rsidR="007E0E7C" w:rsidRPr="005E1B4E">
              <w:rPr>
                <w:sz w:val="14"/>
                <w:szCs w:val="14"/>
                <w:lang w:val="cs-CZ"/>
              </w:rPr>
              <w:t xml:space="preserve"> ID.4</w:t>
            </w:r>
            <w:r w:rsidR="00CA5C46" w:rsidRPr="005E1B4E">
              <w:rPr>
                <w:sz w:val="14"/>
                <w:szCs w:val="14"/>
                <w:lang w:val="cs-CZ"/>
              </w:rPr>
              <w:t>, ID.5 a ID.6</w:t>
            </w:r>
            <w:r w:rsidR="00D65F14" w:rsidRPr="005E1B4E">
              <w:rPr>
                <w:sz w:val="14"/>
                <w:szCs w:val="14"/>
                <w:lang w:val="cs-CZ"/>
              </w:rPr>
              <w:t xml:space="preserve">, jejichž odbyt </w:t>
            </w:r>
            <w:r w:rsidR="001A1EBA" w:rsidRPr="005E1B4E">
              <w:rPr>
                <w:sz w:val="14"/>
                <w:szCs w:val="14"/>
                <w:lang w:val="cs-CZ"/>
              </w:rPr>
              <w:t xml:space="preserve">loni </w:t>
            </w:r>
            <w:r w:rsidR="00D65F14" w:rsidRPr="005E1B4E">
              <w:rPr>
                <w:sz w:val="14"/>
                <w:szCs w:val="14"/>
                <w:lang w:val="cs-CZ"/>
              </w:rPr>
              <w:t>zaznamenal</w:t>
            </w:r>
            <w:r w:rsidR="004B6E76" w:rsidRPr="005E1B4E">
              <w:rPr>
                <w:sz w:val="14"/>
                <w:szCs w:val="14"/>
                <w:lang w:val="cs-CZ"/>
              </w:rPr>
              <w:t xml:space="preserve"> </w:t>
            </w:r>
            <w:r w:rsidR="00D65F14" w:rsidRPr="005E1B4E">
              <w:rPr>
                <w:sz w:val="14"/>
                <w:szCs w:val="14"/>
                <w:lang w:val="cs-CZ"/>
              </w:rPr>
              <w:t>meziroční nárůst o téměř 24 procent na 330 000 elektricky poháněných voz</w:t>
            </w:r>
            <w:r w:rsidR="0089547F" w:rsidRPr="005E1B4E">
              <w:rPr>
                <w:sz w:val="14"/>
                <w:szCs w:val="14"/>
                <w:lang w:val="cs-CZ"/>
              </w:rPr>
              <w:t>idel</w:t>
            </w:r>
            <w:r w:rsidRPr="005E1B4E">
              <w:rPr>
                <w:sz w:val="14"/>
                <w:szCs w:val="14"/>
                <w:lang w:val="cs-CZ"/>
              </w:rPr>
              <w:t xml:space="preserve">. </w:t>
            </w:r>
            <w:r w:rsidR="002F3E47" w:rsidRPr="005E1B4E">
              <w:rPr>
                <w:sz w:val="14"/>
                <w:szCs w:val="14"/>
                <w:lang w:val="cs-CZ"/>
              </w:rPr>
              <w:t>Od předání prvního vozu ID.3 zákazníkovi v září 2020 dodal Volkswagen na celém světě již více než 58</w:t>
            </w:r>
            <w:r w:rsidR="00FC3311" w:rsidRPr="005E1B4E">
              <w:rPr>
                <w:sz w:val="14"/>
                <w:szCs w:val="14"/>
                <w:lang w:val="cs-CZ"/>
              </w:rPr>
              <w:t>0 000 elektromobilů</w:t>
            </w:r>
            <w:r w:rsidR="002F3E47" w:rsidRPr="005E1B4E">
              <w:rPr>
                <w:sz w:val="14"/>
                <w:szCs w:val="14"/>
                <w:lang w:val="cs-CZ"/>
              </w:rPr>
              <w:t xml:space="preserve"> z rodiny ID</w:t>
            </w:r>
            <w:r w:rsidR="00FC3311" w:rsidRPr="005E1B4E">
              <w:rPr>
                <w:sz w:val="14"/>
                <w:szCs w:val="14"/>
                <w:lang w:val="cs-CZ"/>
              </w:rPr>
              <w:t xml:space="preserve">. </w:t>
            </w:r>
            <w:r w:rsidRPr="005E1B4E">
              <w:rPr>
                <w:sz w:val="14"/>
                <w:szCs w:val="14"/>
                <w:lang w:val="cs-CZ"/>
              </w:rPr>
              <w:t xml:space="preserve">V současnosti pracuje pro značku Volkswagen </w:t>
            </w:r>
            <w:r w:rsidR="007E0E7C" w:rsidRPr="005E1B4E">
              <w:rPr>
                <w:sz w:val="14"/>
                <w:szCs w:val="14"/>
                <w:lang w:val="cs-CZ"/>
              </w:rPr>
              <w:t>1</w:t>
            </w:r>
            <w:r w:rsidR="009A5D7B" w:rsidRPr="005E1B4E">
              <w:rPr>
                <w:sz w:val="14"/>
                <w:szCs w:val="14"/>
                <w:lang w:val="cs-CZ"/>
              </w:rPr>
              <w:t>70</w:t>
            </w:r>
            <w:r w:rsidR="007E0E7C" w:rsidRPr="005E1B4E">
              <w:rPr>
                <w:sz w:val="14"/>
                <w:szCs w:val="14"/>
                <w:lang w:val="cs-CZ"/>
              </w:rPr>
              <w:t xml:space="preserve"> 000 </w:t>
            </w:r>
            <w:r w:rsidRPr="005E1B4E">
              <w:rPr>
                <w:sz w:val="14"/>
                <w:szCs w:val="14"/>
                <w:lang w:val="cs-CZ"/>
              </w:rPr>
              <w:t xml:space="preserve">lidí na celém světě. Volkswagen </w:t>
            </w:r>
            <w:r w:rsidR="007E0E7C" w:rsidRPr="005E1B4E">
              <w:rPr>
                <w:sz w:val="14"/>
                <w:szCs w:val="14"/>
                <w:lang w:val="cs-CZ"/>
              </w:rPr>
              <w:t xml:space="preserve">svou strategií ACCELERATE </w:t>
            </w:r>
            <w:r w:rsidRPr="005E1B4E">
              <w:rPr>
                <w:sz w:val="14"/>
                <w:szCs w:val="14"/>
                <w:lang w:val="cs-CZ"/>
              </w:rPr>
              <w:t>důsledně urychluje</w:t>
            </w:r>
            <w:r w:rsidR="003D16E3" w:rsidRPr="005E1B4E">
              <w:rPr>
                <w:sz w:val="14"/>
                <w:szCs w:val="14"/>
                <w:lang w:val="cs-CZ"/>
              </w:rPr>
              <w:t xml:space="preserve"> </w:t>
            </w:r>
            <w:r w:rsidR="009A5D7B" w:rsidRPr="005E1B4E">
              <w:rPr>
                <w:sz w:val="14"/>
                <w:szCs w:val="14"/>
                <w:lang w:val="cs-CZ"/>
              </w:rPr>
              <w:t>svůj další rozvoj, jehož cílem je být nejžádanější značkou pro trvale udržitelnou mobilitu</w:t>
            </w:r>
            <w:r w:rsidR="007E0E7C" w:rsidRPr="005E1B4E">
              <w:rPr>
                <w:sz w:val="14"/>
                <w:szCs w:val="14"/>
                <w:lang w:val="cs-CZ"/>
              </w:rPr>
              <w:t>.</w:t>
            </w:r>
          </w:p>
          <w:p w14:paraId="1A3955A1" w14:textId="77777777" w:rsidR="0005257F" w:rsidRPr="005E1B4E" w:rsidRDefault="0005257F" w:rsidP="007125E7">
            <w:pPr>
              <w:pStyle w:val="Abbinder"/>
              <w:spacing w:line="240" w:lineRule="auto"/>
              <w:rPr>
                <w:sz w:val="14"/>
                <w:szCs w:val="14"/>
                <w:lang w:val="cs-CZ"/>
              </w:rPr>
            </w:pPr>
          </w:p>
          <w:p w14:paraId="7C572F41" w14:textId="4FD326F8" w:rsidR="0005257F" w:rsidRPr="005E1B4E" w:rsidRDefault="0005257F" w:rsidP="007125E7">
            <w:pPr>
              <w:pStyle w:val="Abbinder"/>
              <w:spacing w:line="240" w:lineRule="auto"/>
              <w:rPr>
                <w:sz w:val="14"/>
                <w:szCs w:val="14"/>
                <w:lang w:val="cs-CZ"/>
              </w:rPr>
            </w:pPr>
            <w:r w:rsidRPr="005E1B4E">
              <w:rPr>
                <w:sz w:val="14"/>
                <w:szCs w:val="14"/>
                <w:lang w:val="cs-CZ"/>
              </w:rPr>
              <w:t xml:space="preserve">Porsche Česká republika je největším importérem osobních a užitkových vozidel do České republiky. Na českém trhu zastupuje značky Volkswagen osobní vozy, Audi, SEAT, CUPRA a Volkswagen Užitkové vozy, včetně programu prodeje prověřených použitých vozů </w:t>
            </w:r>
            <w:proofErr w:type="spellStart"/>
            <w:r w:rsidRPr="005E1B4E">
              <w:rPr>
                <w:sz w:val="14"/>
                <w:szCs w:val="14"/>
                <w:lang w:val="cs-CZ"/>
              </w:rPr>
              <w:t>Das</w:t>
            </w:r>
            <w:proofErr w:type="spellEnd"/>
            <w:r w:rsidRPr="005E1B4E">
              <w:rPr>
                <w:sz w:val="14"/>
                <w:szCs w:val="14"/>
                <w:lang w:val="cs-CZ"/>
              </w:rPr>
              <w:t xml:space="preserve"> </w:t>
            </w:r>
            <w:proofErr w:type="spellStart"/>
            <w:r w:rsidRPr="005E1B4E">
              <w:rPr>
                <w:sz w:val="14"/>
                <w:szCs w:val="14"/>
                <w:lang w:val="cs-CZ"/>
              </w:rPr>
              <w:t>WeltAuto</w:t>
            </w:r>
            <w:proofErr w:type="spellEnd"/>
            <w:r w:rsidRPr="005E1B4E">
              <w:rPr>
                <w:sz w:val="14"/>
                <w:szCs w:val="14"/>
                <w:lang w:val="cs-CZ"/>
              </w:rPr>
              <w:t>. S projektem MOON nabíjecí infrastruktury MOON společnost vstoupila v roce 2020 do nové éry trvale udržitelné osobní mobility založené na elektrických pohonech a digitalizaci.</w:t>
            </w:r>
          </w:p>
        </w:tc>
      </w:tr>
    </w:tbl>
    <w:p w14:paraId="608A0058" w14:textId="5B30B918" w:rsidR="006A0797" w:rsidRPr="005E1B4E" w:rsidRDefault="006A0797" w:rsidP="001C7495">
      <w:pPr>
        <w:spacing w:before="240" w:line="240" w:lineRule="exact"/>
        <w:rPr>
          <w:sz w:val="19"/>
          <w:lang w:val="cs-CZ"/>
        </w:rPr>
      </w:pPr>
    </w:p>
    <w:sectPr w:rsidR="006A0797" w:rsidRPr="005E1B4E" w:rsidSect="00587F3F">
      <w:headerReference w:type="default" r:id="rId18"/>
      <w:footerReference w:type="default" r:id="rId19"/>
      <w:pgSz w:w="11906" w:h="16838" w:code="9"/>
      <w:pgMar w:top="3119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851AF" w14:textId="77777777" w:rsidR="00F1500E" w:rsidRDefault="00F1500E">
      <w:r>
        <w:separator/>
      </w:r>
    </w:p>
  </w:endnote>
  <w:endnote w:type="continuationSeparator" w:id="0">
    <w:p w14:paraId="41CDCDA4" w14:textId="77777777" w:rsidR="00F1500E" w:rsidRDefault="00F1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W Text Office">
    <w:panose1 w:val="020B0504040200000003"/>
    <w:charset w:val="EE"/>
    <w:family w:val="swiss"/>
    <w:pitch w:val="variable"/>
    <w:sig w:usb0="A00002AF" w:usb1="5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W Head Office">
    <w:panose1 w:val="020B0504040200000003"/>
    <w:charset w:val="EE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WText">
    <w:altName w:val="Calibri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D879" w14:textId="477B8873" w:rsidR="00944F96" w:rsidRDefault="002F4E0B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EFC47F" wp14:editId="5E503E86">
              <wp:simplePos x="0" y="0"/>
              <wp:positionH relativeFrom="page">
                <wp:posOffset>5965825</wp:posOffset>
              </wp:positionH>
              <wp:positionV relativeFrom="paragraph">
                <wp:posOffset>-455930</wp:posOffset>
              </wp:positionV>
              <wp:extent cx="1332230" cy="34226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342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1703F8" w14:textId="77777777" w:rsidR="00944F96" w:rsidRPr="005B65E6" w:rsidRDefault="00944F96" w:rsidP="00227E36">
                          <w:pPr>
                            <w:pStyle w:val="Zhlav"/>
                            <w:rPr>
                              <w:lang w:val="cs-CZ"/>
                            </w:rPr>
                          </w:pPr>
                          <w:r w:rsidRPr="005B65E6">
                            <w:rPr>
                              <w:lang w:val="cs-CZ"/>
                            </w:rPr>
                            <w:t xml:space="preserve">Strana </w:t>
                          </w:r>
                          <w:r w:rsidR="00987652" w:rsidRPr="005B65E6">
                            <w:rPr>
                              <w:lang w:val="cs-CZ"/>
                            </w:rPr>
                            <w:fldChar w:fldCharType="begin"/>
                          </w:r>
                          <w:r w:rsidRPr="005B65E6">
                            <w:rPr>
                              <w:lang w:val="cs-CZ"/>
                            </w:rPr>
                            <w:instrText>PAGE  \* Arabic  \* MERGEFORMAT</w:instrText>
                          </w:r>
                          <w:r w:rsidR="00987652" w:rsidRPr="005B65E6">
                            <w:rPr>
                              <w:lang w:val="cs-CZ"/>
                            </w:rPr>
                            <w:fldChar w:fldCharType="separate"/>
                          </w:r>
                          <w:r w:rsidR="00704EFA">
                            <w:rPr>
                              <w:noProof/>
                              <w:lang w:val="cs-CZ"/>
                            </w:rPr>
                            <w:t>1</w:t>
                          </w:r>
                          <w:r w:rsidR="00987652" w:rsidRPr="005B65E6">
                            <w:rPr>
                              <w:lang w:val="cs-CZ"/>
                            </w:rPr>
                            <w:fldChar w:fldCharType="end"/>
                          </w:r>
                          <w:r w:rsidRPr="005B65E6">
                            <w:rPr>
                              <w:lang w:val="cs-CZ"/>
                            </w:rPr>
                            <w:t xml:space="preserve"> ze </w:t>
                          </w:r>
                          <w:fldSimple w:instr="NUMPAGES  \* Arabic  \* MERGEFORMAT">
                            <w:r w:rsidR="00704EFA" w:rsidRPr="00704EFA">
                              <w:rPr>
                                <w:noProof/>
                                <w:lang w:val="cs-CZ"/>
                              </w:rPr>
                              <w:t>4</w:t>
                            </w:r>
                          </w:fldSimple>
                        </w:p>
                        <w:p w14:paraId="68FFEF14" w14:textId="77777777" w:rsidR="00944F96" w:rsidRPr="005B65E6" w:rsidRDefault="00944F96" w:rsidP="00AC717D">
                          <w:pPr>
                            <w:pStyle w:val="Zhlav"/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FC4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69.75pt;margin-top:-35.9pt;width:104.9pt;height:26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" stroked="f">
              <v:textbox inset="0,0,0,0">
                <w:txbxContent>
                  <w:p w14:paraId="171703F8" w14:textId="77777777" w:rsidR="00944F96" w:rsidRPr="005B65E6" w:rsidRDefault="00944F96" w:rsidP="00227E36">
                    <w:pPr>
                      <w:pStyle w:val="Zhlav"/>
                      <w:rPr>
                        <w:lang w:val="cs-CZ"/>
                      </w:rPr>
                    </w:pPr>
                    <w:r w:rsidRPr="005B65E6">
                      <w:rPr>
                        <w:lang w:val="cs-CZ"/>
                      </w:rPr>
                      <w:t xml:space="preserve">Strana </w:t>
                    </w:r>
                    <w:r w:rsidR="00987652" w:rsidRPr="005B65E6">
                      <w:rPr>
                        <w:lang w:val="cs-CZ"/>
                      </w:rPr>
                      <w:fldChar w:fldCharType="begin"/>
                    </w:r>
                    <w:r w:rsidRPr="005B65E6">
                      <w:rPr>
                        <w:lang w:val="cs-CZ"/>
                      </w:rPr>
                      <w:instrText>PAGE  \* Arabic  \* MERGEFORMAT</w:instrText>
                    </w:r>
                    <w:r w:rsidR="00987652" w:rsidRPr="005B65E6">
                      <w:rPr>
                        <w:lang w:val="cs-CZ"/>
                      </w:rPr>
                      <w:fldChar w:fldCharType="separate"/>
                    </w:r>
                    <w:r w:rsidR="00704EFA">
                      <w:rPr>
                        <w:noProof/>
                        <w:lang w:val="cs-CZ"/>
                      </w:rPr>
                      <w:t>1</w:t>
                    </w:r>
                    <w:r w:rsidR="00987652" w:rsidRPr="005B65E6">
                      <w:rPr>
                        <w:lang w:val="cs-CZ"/>
                      </w:rPr>
                      <w:fldChar w:fldCharType="end"/>
                    </w:r>
                    <w:r w:rsidRPr="005B65E6">
                      <w:rPr>
                        <w:lang w:val="cs-CZ"/>
                      </w:rPr>
                      <w:t xml:space="preserve"> ze </w:t>
                    </w:r>
                    <w:fldSimple w:instr="NUMPAGES  \* Arabic  \* MERGEFORMAT">
                      <w:r w:rsidR="00704EFA" w:rsidRPr="00704EFA">
                        <w:rPr>
                          <w:noProof/>
                          <w:lang w:val="cs-CZ"/>
                        </w:rPr>
                        <w:t>4</w:t>
                      </w:r>
                    </w:fldSimple>
                  </w:p>
                  <w:p w14:paraId="68FFEF14" w14:textId="77777777" w:rsidR="00944F96" w:rsidRPr="005B65E6" w:rsidRDefault="00944F96" w:rsidP="00AC717D">
                    <w:pPr>
                      <w:pStyle w:val="Zhlav"/>
                      <w:rPr>
                        <w:lang w:val="cs-CZ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EEF53" w14:textId="77777777" w:rsidR="00F1500E" w:rsidRDefault="00F1500E">
      <w:r>
        <w:separator/>
      </w:r>
    </w:p>
  </w:footnote>
  <w:footnote w:type="continuationSeparator" w:id="0">
    <w:p w14:paraId="1A162C11" w14:textId="77777777" w:rsidR="00F1500E" w:rsidRDefault="00F15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21CB0" w14:textId="090C9856" w:rsidR="00944F96" w:rsidRDefault="002F4E0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C0650B3" wp14:editId="5F10229C">
              <wp:simplePos x="0" y="0"/>
              <wp:positionH relativeFrom="column">
                <wp:posOffset>-8255</wp:posOffset>
              </wp:positionH>
              <wp:positionV relativeFrom="paragraph">
                <wp:posOffset>665480</wp:posOffset>
              </wp:positionV>
              <wp:extent cx="3505200" cy="288290"/>
              <wp:effectExtent l="0" t="0" r="0" b="0"/>
              <wp:wrapNone/>
              <wp:docPr id="9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51F190" w14:textId="77777777" w:rsidR="00944F96" w:rsidRPr="009825AB" w:rsidRDefault="00944F96" w:rsidP="00FA39F7">
                          <w:pPr>
                            <w:rPr>
                              <w:b/>
                              <w:bCs/>
                              <w:color w:val="00274A"/>
                              <w:sz w:val="36"/>
                              <w:szCs w:val="36"/>
                            </w:rPr>
                          </w:pPr>
                          <w:r w:rsidRPr="009825AB">
                            <w:rPr>
                              <w:b/>
                              <w:bCs/>
                              <w:color w:val="00274A"/>
                              <w:sz w:val="36"/>
                              <w:szCs w:val="36"/>
                            </w:rPr>
                            <w:t>Medi</w:t>
                          </w:r>
                          <w:r>
                            <w:rPr>
                              <w:b/>
                              <w:bCs/>
                              <w:color w:val="00274A"/>
                              <w:sz w:val="36"/>
                              <w:szCs w:val="36"/>
                            </w:rPr>
                            <w:t>a I</w:t>
                          </w:r>
                          <w:r w:rsidRPr="009825AB">
                            <w:rPr>
                              <w:b/>
                              <w:bCs/>
                              <w:color w:val="00274A"/>
                              <w:sz w:val="36"/>
                              <w:szCs w:val="36"/>
                            </w:rPr>
                            <w:t>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650B3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.65pt;margin-top:52.4pt;width:276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" filled="f" stroked="f">
              <v:textbox inset="0,0,0,0">
                <w:txbxContent>
                  <w:p w14:paraId="3651F190" w14:textId="77777777" w:rsidR="00944F96" w:rsidRPr="009825AB" w:rsidRDefault="00944F96" w:rsidP="00FA39F7">
                    <w:pPr>
                      <w:rPr>
                        <w:b/>
                        <w:bCs/>
                        <w:color w:val="00274A"/>
                        <w:sz w:val="36"/>
                        <w:szCs w:val="36"/>
                      </w:rPr>
                    </w:pPr>
                    <w:r w:rsidRPr="009825AB">
                      <w:rPr>
                        <w:b/>
                        <w:bCs/>
                        <w:color w:val="00274A"/>
                        <w:sz w:val="36"/>
                        <w:szCs w:val="36"/>
                      </w:rPr>
                      <w:t>Medi</w:t>
                    </w:r>
                    <w:r>
                      <w:rPr>
                        <w:b/>
                        <w:bCs/>
                        <w:color w:val="00274A"/>
                        <w:sz w:val="36"/>
                        <w:szCs w:val="36"/>
                      </w:rPr>
                      <w:t>a I</w:t>
                    </w:r>
                    <w:r w:rsidRPr="009825AB">
                      <w:rPr>
                        <w:b/>
                        <w:bCs/>
                        <w:color w:val="00274A"/>
                        <w:sz w:val="36"/>
                        <w:szCs w:val="36"/>
                      </w:rPr>
                      <w:t>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52A4D1" wp14:editId="276EA814">
              <wp:simplePos x="0" y="0"/>
              <wp:positionH relativeFrom="column">
                <wp:posOffset>10082530</wp:posOffset>
              </wp:positionH>
              <wp:positionV relativeFrom="paragraph">
                <wp:posOffset>532765</wp:posOffset>
              </wp:positionV>
              <wp:extent cx="970280" cy="4972685"/>
              <wp:effectExtent l="0" t="0" r="0" b="0"/>
              <wp:wrapNone/>
              <wp:docPr id="8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0280" cy="4972685"/>
                      </a:xfrm>
                      <a:prstGeom prst="rect">
                        <a:avLst/>
                      </a:prstGeom>
                      <a:solidFill>
                        <a:srgbClr val="E3DED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EAC19" id="Rechteck 11" o:spid="_x0000_s1026" style="position:absolute;margin-left:793.9pt;margin-top:41.95pt;width:76.4pt;height:39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" fillcolor="#e3ded1" stroked="f"/>
          </w:pict>
        </mc:Fallback>
      </mc:AlternateContent>
    </w:r>
    <w:r w:rsidR="00944F96">
      <w:rPr>
        <w:noProof/>
        <w:lang w:val="cs-CZ" w:eastAsia="cs-CZ"/>
      </w:rPr>
      <w:drawing>
        <wp:anchor distT="0" distB="0" distL="114300" distR="114300" simplePos="0" relativeHeight="251655680" behindDoc="1" locked="0" layoutInCell="1" allowOverlap="1" wp14:anchorId="4289ABD6" wp14:editId="3691F647">
          <wp:simplePos x="0" y="0"/>
          <wp:positionH relativeFrom="page">
            <wp:posOffset>5967730</wp:posOffset>
          </wp:positionH>
          <wp:positionV relativeFrom="page">
            <wp:posOffset>402590</wp:posOffset>
          </wp:positionV>
          <wp:extent cx="791845" cy="791845"/>
          <wp:effectExtent l="0" t="0" r="0" b="0"/>
          <wp:wrapNone/>
          <wp:docPr id="5" name="Grafi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A1CADA" wp14:editId="563FBA6F">
              <wp:simplePos x="0" y="0"/>
              <wp:positionH relativeFrom="page">
                <wp:posOffset>906780</wp:posOffset>
              </wp:positionH>
              <wp:positionV relativeFrom="paragraph">
                <wp:posOffset>-454025</wp:posOffset>
              </wp:positionV>
              <wp:extent cx="1331595" cy="304165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304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5A594E" w14:textId="77777777" w:rsidR="00944F96" w:rsidRPr="00BC24A2" w:rsidRDefault="00944F96" w:rsidP="0007171A">
                          <w:pPr>
                            <w:pStyle w:val="DatumAusgabe"/>
                          </w:pPr>
                          <w:r w:rsidRPr="00BC24A2">
                            <w:t>N</w:t>
                          </w:r>
                          <w:r>
                            <w:t>r</w:t>
                          </w:r>
                          <w:r w:rsidRPr="00BC24A2">
                            <w:t>.</w:t>
                          </w:r>
                          <w:r>
                            <w:t xml:space="preserve"> xx</w:t>
                          </w:r>
                          <w:r w:rsidRPr="00BC24A2">
                            <w:t>/201</w:t>
                          </w: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1CADA" id="Textfeld 2" o:spid="_x0000_s1027" type="#_x0000_t202" style="position:absolute;margin-left:71.4pt;margin-top:-35.75pt;width:104.85pt;height:23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" stroked="f">
              <v:textbox inset="0,0,0,0">
                <w:txbxContent>
                  <w:p w14:paraId="045A594E" w14:textId="77777777" w:rsidR="00944F96" w:rsidRPr="00BC24A2" w:rsidRDefault="00944F96" w:rsidP="0007171A">
                    <w:pPr>
                      <w:pStyle w:val="DatumAusgabe"/>
                    </w:pPr>
                    <w:r w:rsidRPr="00BC24A2">
                      <w:t>N</w:t>
                    </w:r>
                    <w:r>
                      <w:t>r</w:t>
                    </w:r>
                    <w:r w:rsidRPr="00BC24A2">
                      <w:t>.</w:t>
                    </w:r>
                    <w:r>
                      <w:t xml:space="preserve"> xx</w:t>
                    </w:r>
                    <w:r w:rsidRPr="00BC24A2">
                      <w:t>/201</w:t>
                    </w:r>
                    <w:r>
                      <w:t>9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EAEE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sz w:val="22"/>
        <w:szCs w:val="22"/>
      </w:rPr>
    </w:lvl>
  </w:abstractNum>
  <w:abstractNum w:abstractNumId="3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71928"/>
    <w:multiLevelType w:val="hybridMultilevel"/>
    <w:tmpl w:val="76E2594E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D1974"/>
    <w:multiLevelType w:val="hybridMultilevel"/>
    <w:tmpl w:val="39F839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850DF"/>
    <w:multiLevelType w:val="singleLevel"/>
    <w:tmpl w:val="E4427414"/>
    <w:lvl w:ilvl="0">
      <w:start w:val="1"/>
      <w:numFmt w:val="bullet"/>
      <w:pStyle w:val="Seznamsodrkami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4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D6968"/>
    <w:multiLevelType w:val="hybridMultilevel"/>
    <w:tmpl w:val="296A3F86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21B52"/>
    <w:multiLevelType w:val="hybridMultilevel"/>
    <w:tmpl w:val="AEB28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316215">
    <w:abstractNumId w:val="1"/>
  </w:num>
  <w:num w:numId="2" w16cid:durableId="2141141995">
    <w:abstractNumId w:val="1"/>
  </w:num>
  <w:num w:numId="3" w16cid:durableId="1504469653">
    <w:abstractNumId w:val="13"/>
  </w:num>
  <w:num w:numId="4" w16cid:durableId="391930572">
    <w:abstractNumId w:val="0"/>
  </w:num>
  <w:num w:numId="5" w16cid:durableId="879171167">
    <w:abstractNumId w:val="12"/>
  </w:num>
  <w:num w:numId="6" w16cid:durableId="669716194">
    <w:abstractNumId w:val="11"/>
  </w:num>
  <w:num w:numId="7" w16cid:durableId="747769708">
    <w:abstractNumId w:val="6"/>
  </w:num>
  <w:num w:numId="8" w16cid:durableId="1349020411">
    <w:abstractNumId w:val="4"/>
  </w:num>
  <w:num w:numId="9" w16cid:durableId="1334184400">
    <w:abstractNumId w:val="5"/>
  </w:num>
  <w:num w:numId="10" w16cid:durableId="1605921342">
    <w:abstractNumId w:val="8"/>
  </w:num>
  <w:num w:numId="11" w16cid:durableId="1282804768">
    <w:abstractNumId w:val="3"/>
  </w:num>
  <w:num w:numId="12" w16cid:durableId="1492452627">
    <w:abstractNumId w:val="14"/>
  </w:num>
  <w:num w:numId="13" w16cid:durableId="639380089">
    <w:abstractNumId w:val="9"/>
  </w:num>
  <w:num w:numId="14" w16cid:durableId="1490704746">
    <w:abstractNumId w:val="2"/>
  </w:num>
  <w:num w:numId="15" w16cid:durableId="218438457">
    <w:abstractNumId w:val="15"/>
  </w:num>
  <w:num w:numId="16" w16cid:durableId="67197968">
    <w:abstractNumId w:val="10"/>
  </w:num>
  <w:num w:numId="17" w16cid:durableId="719401156">
    <w:abstractNumId w:val="16"/>
  </w:num>
  <w:num w:numId="18" w16cid:durableId="380710410">
    <w:abstractNumId w:val="13"/>
  </w:num>
  <w:num w:numId="19" w16cid:durableId="1905302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cs-CZ" w:vendorID="64" w:dllVersion="0" w:nlCheck="1" w:checkStyle="0"/>
  <w:activeWritingStyle w:appName="MSWord" w:lang="de-DE" w:vendorID="64" w:dllVersion="0" w:nlCheck="1" w:checkStyle="0"/>
  <w:activeWritingStyle w:appName="MSWord" w:lang="cs-CZ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55"/>
    <w:rsid w:val="00000234"/>
    <w:rsid w:val="00000448"/>
    <w:rsid w:val="00000ADD"/>
    <w:rsid w:val="00001045"/>
    <w:rsid w:val="0000189E"/>
    <w:rsid w:val="00001BEC"/>
    <w:rsid w:val="00001C90"/>
    <w:rsid w:val="0000246A"/>
    <w:rsid w:val="000029BC"/>
    <w:rsid w:val="00002A1C"/>
    <w:rsid w:val="00002AEB"/>
    <w:rsid w:val="00002B1B"/>
    <w:rsid w:val="00002CC7"/>
    <w:rsid w:val="00002CF5"/>
    <w:rsid w:val="00003007"/>
    <w:rsid w:val="0000340D"/>
    <w:rsid w:val="00003BAE"/>
    <w:rsid w:val="00003EB3"/>
    <w:rsid w:val="00004108"/>
    <w:rsid w:val="00004595"/>
    <w:rsid w:val="00004635"/>
    <w:rsid w:val="00004CBC"/>
    <w:rsid w:val="000055C2"/>
    <w:rsid w:val="000056CF"/>
    <w:rsid w:val="000064AD"/>
    <w:rsid w:val="000064C6"/>
    <w:rsid w:val="00006721"/>
    <w:rsid w:val="00006CCF"/>
    <w:rsid w:val="000070F4"/>
    <w:rsid w:val="000075F6"/>
    <w:rsid w:val="00010003"/>
    <w:rsid w:val="00010010"/>
    <w:rsid w:val="0001047B"/>
    <w:rsid w:val="00010500"/>
    <w:rsid w:val="00010B7D"/>
    <w:rsid w:val="00010BDE"/>
    <w:rsid w:val="00011962"/>
    <w:rsid w:val="00011A17"/>
    <w:rsid w:val="00011B6A"/>
    <w:rsid w:val="00012249"/>
    <w:rsid w:val="0001235D"/>
    <w:rsid w:val="000126DA"/>
    <w:rsid w:val="00013AEE"/>
    <w:rsid w:val="00013F29"/>
    <w:rsid w:val="00014325"/>
    <w:rsid w:val="0001496A"/>
    <w:rsid w:val="00014A9F"/>
    <w:rsid w:val="00014D8B"/>
    <w:rsid w:val="00014EEB"/>
    <w:rsid w:val="00014F1C"/>
    <w:rsid w:val="0001517E"/>
    <w:rsid w:val="0001582F"/>
    <w:rsid w:val="00015AA1"/>
    <w:rsid w:val="00016919"/>
    <w:rsid w:val="00017050"/>
    <w:rsid w:val="0001757C"/>
    <w:rsid w:val="0001760B"/>
    <w:rsid w:val="00017BD8"/>
    <w:rsid w:val="000218BD"/>
    <w:rsid w:val="00021AB6"/>
    <w:rsid w:val="00021D9C"/>
    <w:rsid w:val="00022D7C"/>
    <w:rsid w:val="00022F3D"/>
    <w:rsid w:val="000233E1"/>
    <w:rsid w:val="0002362D"/>
    <w:rsid w:val="00023AC1"/>
    <w:rsid w:val="000243E9"/>
    <w:rsid w:val="000248EE"/>
    <w:rsid w:val="000249C4"/>
    <w:rsid w:val="00025273"/>
    <w:rsid w:val="000266DC"/>
    <w:rsid w:val="000268AA"/>
    <w:rsid w:val="00026BDD"/>
    <w:rsid w:val="00026CAE"/>
    <w:rsid w:val="00027375"/>
    <w:rsid w:val="00027A94"/>
    <w:rsid w:val="00030410"/>
    <w:rsid w:val="000308F7"/>
    <w:rsid w:val="00030FCC"/>
    <w:rsid w:val="000310A2"/>
    <w:rsid w:val="00031A58"/>
    <w:rsid w:val="00032131"/>
    <w:rsid w:val="00032715"/>
    <w:rsid w:val="00032F39"/>
    <w:rsid w:val="00033E91"/>
    <w:rsid w:val="0003417E"/>
    <w:rsid w:val="00034980"/>
    <w:rsid w:val="00034EE5"/>
    <w:rsid w:val="0003512D"/>
    <w:rsid w:val="0003525C"/>
    <w:rsid w:val="00035CDA"/>
    <w:rsid w:val="00035E14"/>
    <w:rsid w:val="00036152"/>
    <w:rsid w:val="00036973"/>
    <w:rsid w:val="00037879"/>
    <w:rsid w:val="0004003E"/>
    <w:rsid w:val="0004048D"/>
    <w:rsid w:val="000409E4"/>
    <w:rsid w:val="000410AB"/>
    <w:rsid w:val="00041EB0"/>
    <w:rsid w:val="000425F0"/>
    <w:rsid w:val="00042AC6"/>
    <w:rsid w:val="00043099"/>
    <w:rsid w:val="000430D4"/>
    <w:rsid w:val="00043697"/>
    <w:rsid w:val="0004382E"/>
    <w:rsid w:val="00044B2D"/>
    <w:rsid w:val="00045738"/>
    <w:rsid w:val="00045CBA"/>
    <w:rsid w:val="00046367"/>
    <w:rsid w:val="000466ED"/>
    <w:rsid w:val="0004725A"/>
    <w:rsid w:val="000476CC"/>
    <w:rsid w:val="000477E8"/>
    <w:rsid w:val="00047FA3"/>
    <w:rsid w:val="000500AD"/>
    <w:rsid w:val="00050287"/>
    <w:rsid w:val="00050381"/>
    <w:rsid w:val="000506B4"/>
    <w:rsid w:val="000508D8"/>
    <w:rsid w:val="000515B8"/>
    <w:rsid w:val="00051783"/>
    <w:rsid w:val="00051D4C"/>
    <w:rsid w:val="00051EF1"/>
    <w:rsid w:val="0005257F"/>
    <w:rsid w:val="000525B3"/>
    <w:rsid w:val="0005262A"/>
    <w:rsid w:val="0005299A"/>
    <w:rsid w:val="00052A57"/>
    <w:rsid w:val="000533B5"/>
    <w:rsid w:val="00053952"/>
    <w:rsid w:val="00053C7E"/>
    <w:rsid w:val="00055706"/>
    <w:rsid w:val="0005572C"/>
    <w:rsid w:val="00055D63"/>
    <w:rsid w:val="00056038"/>
    <w:rsid w:val="00056803"/>
    <w:rsid w:val="0005681C"/>
    <w:rsid w:val="00057133"/>
    <w:rsid w:val="000572C1"/>
    <w:rsid w:val="000572DC"/>
    <w:rsid w:val="0005795B"/>
    <w:rsid w:val="000579CB"/>
    <w:rsid w:val="00057E38"/>
    <w:rsid w:val="000603EF"/>
    <w:rsid w:val="000604C9"/>
    <w:rsid w:val="00060558"/>
    <w:rsid w:val="000606C0"/>
    <w:rsid w:val="00060A0C"/>
    <w:rsid w:val="0006155A"/>
    <w:rsid w:val="00061851"/>
    <w:rsid w:val="00061A19"/>
    <w:rsid w:val="00062207"/>
    <w:rsid w:val="00062BD0"/>
    <w:rsid w:val="00063587"/>
    <w:rsid w:val="000636F7"/>
    <w:rsid w:val="00063D97"/>
    <w:rsid w:val="00064B83"/>
    <w:rsid w:val="000654C8"/>
    <w:rsid w:val="000654FB"/>
    <w:rsid w:val="00065B1B"/>
    <w:rsid w:val="00065D35"/>
    <w:rsid w:val="0006671A"/>
    <w:rsid w:val="00066ACD"/>
    <w:rsid w:val="00066B66"/>
    <w:rsid w:val="00066C7D"/>
    <w:rsid w:val="00066D64"/>
    <w:rsid w:val="00066DC0"/>
    <w:rsid w:val="00066E32"/>
    <w:rsid w:val="00066ECE"/>
    <w:rsid w:val="000671B3"/>
    <w:rsid w:val="00067384"/>
    <w:rsid w:val="00067D4F"/>
    <w:rsid w:val="00067F74"/>
    <w:rsid w:val="00070764"/>
    <w:rsid w:val="00070857"/>
    <w:rsid w:val="00070872"/>
    <w:rsid w:val="00070D74"/>
    <w:rsid w:val="00070E40"/>
    <w:rsid w:val="00070FDD"/>
    <w:rsid w:val="00071251"/>
    <w:rsid w:val="0007171A"/>
    <w:rsid w:val="00071E79"/>
    <w:rsid w:val="00073223"/>
    <w:rsid w:val="00073344"/>
    <w:rsid w:val="00073836"/>
    <w:rsid w:val="00073E5D"/>
    <w:rsid w:val="0007434A"/>
    <w:rsid w:val="00074F22"/>
    <w:rsid w:val="000751E3"/>
    <w:rsid w:val="0007599A"/>
    <w:rsid w:val="0007672A"/>
    <w:rsid w:val="0007684B"/>
    <w:rsid w:val="00076DBE"/>
    <w:rsid w:val="00076F7B"/>
    <w:rsid w:val="00076FEE"/>
    <w:rsid w:val="00077523"/>
    <w:rsid w:val="00077F0B"/>
    <w:rsid w:val="00080133"/>
    <w:rsid w:val="0008099C"/>
    <w:rsid w:val="000829A2"/>
    <w:rsid w:val="00082B44"/>
    <w:rsid w:val="00083764"/>
    <w:rsid w:val="00083D3E"/>
    <w:rsid w:val="00083E16"/>
    <w:rsid w:val="000842F0"/>
    <w:rsid w:val="00084A87"/>
    <w:rsid w:val="00085548"/>
    <w:rsid w:val="0008563E"/>
    <w:rsid w:val="00085AC8"/>
    <w:rsid w:val="00085CC9"/>
    <w:rsid w:val="0008627D"/>
    <w:rsid w:val="00086490"/>
    <w:rsid w:val="0008680F"/>
    <w:rsid w:val="00086A60"/>
    <w:rsid w:val="00086C06"/>
    <w:rsid w:val="00087149"/>
    <w:rsid w:val="00090658"/>
    <w:rsid w:val="00090D39"/>
    <w:rsid w:val="00091461"/>
    <w:rsid w:val="0009169A"/>
    <w:rsid w:val="0009169F"/>
    <w:rsid w:val="00091702"/>
    <w:rsid w:val="00091836"/>
    <w:rsid w:val="00091E96"/>
    <w:rsid w:val="00092E7E"/>
    <w:rsid w:val="00092F14"/>
    <w:rsid w:val="00093681"/>
    <w:rsid w:val="00093890"/>
    <w:rsid w:val="00093ED7"/>
    <w:rsid w:val="00094023"/>
    <w:rsid w:val="00094A7E"/>
    <w:rsid w:val="0009531C"/>
    <w:rsid w:val="0009538E"/>
    <w:rsid w:val="00095392"/>
    <w:rsid w:val="00095769"/>
    <w:rsid w:val="00095A7A"/>
    <w:rsid w:val="00095DD4"/>
    <w:rsid w:val="00095EC1"/>
    <w:rsid w:val="00096C00"/>
    <w:rsid w:val="00096C8B"/>
    <w:rsid w:val="00096E7E"/>
    <w:rsid w:val="0009791B"/>
    <w:rsid w:val="00097B49"/>
    <w:rsid w:val="00097F94"/>
    <w:rsid w:val="000A003C"/>
    <w:rsid w:val="000A0546"/>
    <w:rsid w:val="000A1037"/>
    <w:rsid w:val="000A17EC"/>
    <w:rsid w:val="000A1E2C"/>
    <w:rsid w:val="000A224F"/>
    <w:rsid w:val="000A22F1"/>
    <w:rsid w:val="000A22FC"/>
    <w:rsid w:val="000A28AC"/>
    <w:rsid w:val="000A2A2D"/>
    <w:rsid w:val="000A32F9"/>
    <w:rsid w:val="000A39B6"/>
    <w:rsid w:val="000A3D15"/>
    <w:rsid w:val="000A3E1B"/>
    <w:rsid w:val="000A420E"/>
    <w:rsid w:val="000A4683"/>
    <w:rsid w:val="000A46BF"/>
    <w:rsid w:val="000A4B8E"/>
    <w:rsid w:val="000A5157"/>
    <w:rsid w:val="000A52FA"/>
    <w:rsid w:val="000A5304"/>
    <w:rsid w:val="000A5FB7"/>
    <w:rsid w:val="000A6629"/>
    <w:rsid w:val="000A6A4B"/>
    <w:rsid w:val="000A7D88"/>
    <w:rsid w:val="000A7EA5"/>
    <w:rsid w:val="000A7FE4"/>
    <w:rsid w:val="000B00D5"/>
    <w:rsid w:val="000B0234"/>
    <w:rsid w:val="000B02F9"/>
    <w:rsid w:val="000B077D"/>
    <w:rsid w:val="000B0946"/>
    <w:rsid w:val="000B1165"/>
    <w:rsid w:val="000B13AC"/>
    <w:rsid w:val="000B13C5"/>
    <w:rsid w:val="000B22D8"/>
    <w:rsid w:val="000B285E"/>
    <w:rsid w:val="000B317C"/>
    <w:rsid w:val="000B3D95"/>
    <w:rsid w:val="000B41A1"/>
    <w:rsid w:val="000B4376"/>
    <w:rsid w:val="000B4670"/>
    <w:rsid w:val="000B5788"/>
    <w:rsid w:val="000B5A13"/>
    <w:rsid w:val="000B650A"/>
    <w:rsid w:val="000B6A6C"/>
    <w:rsid w:val="000B6C06"/>
    <w:rsid w:val="000B6F8E"/>
    <w:rsid w:val="000B7351"/>
    <w:rsid w:val="000B795E"/>
    <w:rsid w:val="000B7C05"/>
    <w:rsid w:val="000C0196"/>
    <w:rsid w:val="000C01AA"/>
    <w:rsid w:val="000C04C8"/>
    <w:rsid w:val="000C066D"/>
    <w:rsid w:val="000C0AA1"/>
    <w:rsid w:val="000C0BD2"/>
    <w:rsid w:val="000C0D94"/>
    <w:rsid w:val="000C0E1C"/>
    <w:rsid w:val="000C107E"/>
    <w:rsid w:val="000C11EF"/>
    <w:rsid w:val="000C12B1"/>
    <w:rsid w:val="000C16AA"/>
    <w:rsid w:val="000C2024"/>
    <w:rsid w:val="000C21D8"/>
    <w:rsid w:val="000C280A"/>
    <w:rsid w:val="000C2FA0"/>
    <w:rsid w:val="000C3F16"/>
    <w:rsid w:val="000C42FC"/>
    <w:rsid w:val="000C476D"/>
    <w:rsid w:val="000C4A85"/>
    <w:rsid w:val="000C4E80"/>
    <w:rsid w:val="000C560A"/>
    <w:rsid w:val="000C5EA6"/>
    <w:rsid w:val="000C6ADB"/>
    <w:rsid w:val="000C70AD"/>
    <w:rsid w:val="000C7EF8"/>
    <w:rsid w:val="000D0080"/>
    <w:rsid w:val="000D0F8F"/>
    <w:rsid w:val="000D10D2"/>
    <w:rsid w:val="000D188B"/>
    <w:rsid w:val="000D1D6D"/>
    <w:rsid w:val="000D1E17"/>
    <w:rsid w:val="000D21AC"/>
    <w:rsid w:val="000D26C5"/>
    <w:rsid w:val="000D286C"/>
    <w:rsid w:val="000D32D3"/>
    <w:rsid w:val="000D3305"/>
    <w:rsid w:val="000D333E"/>
    <w:rsid w:val="000D3629"/>
    <w:rsid w:val="000D41C9"/>
    <w:rsid w:val="000D42B3"/>
    <w:rsid w:val="000D43D7"/>
    <w:rsid w:val="000D4C20"/>
    <w:rsid w:val="000D4CBF"/>
    <w:rsid w:val="000D5250"/>
    <w:rsid w:val="000D62F2"/>
    <w:rsid w:val="000D74BB"/>
    <w:rsid w:val="000D7551"/>
    <w:rsid w:val="000D7C1F"/>
    <w:rsid w:val="000D7FA7"/>
    <w:rsid w:val="000D7FEB"/>
    <w:rsid w:val="000E0A72"/>
    <w:rsid w:val="000E0DC5"/>
    <w:rsid w:val="000E0FD9"/>
    <w:rsid w:val="000E101E"/>
    <w:rsid w:val="000E10CA"/>
    <w:rsid w:val="000E1445"/>
    <w:rsid w:val="000E21AB"/>
    <w:rsid w:val="000E235E"/>
    <w:rsid w:val="000E25D5"/>
    <w:rsid w:val="000E2B26"/>
    <w:rsid w:val="000E30DE"/>
    <w:rsid w:val="000E3253"/>
    <w:rsid w:val="000E344D"/>
    <w:rsid w:val="000E3927"/>
    <w:rsid w:val="000E3C97"/>
    <w:rsid w:val="000E3DE4"/>
    <w:rsid w:val="000E421D"/>
    <w:rsid w:val="000E4235"/>
    <w:rsid w:val="000E500D"/>
    <w:rsid w:val="000E5016"/>
    <w:rsid w:val="000E518C"/>
    <w:rsid w:val="000E58D9"/>
    <w:rsid w:val="000E5927"/>
    <w:rsid w:val="000E5A77"/>
    <w:rsid w:val="000E5FD4"/>
    <w:rsid w:val="000E615A"/>
    <w:rsid w:val="000E677D"/>
    <w:rsid w:val="000E6850"/>
    <w:rsid w:val="000E6D42"/>
    <w:rsid w:val="000E6EE9"/>
    <w:rsid w:val="000E7090"/>
    <w:rsid w:val="000E75AC"/>
    <w:rsid w:val="000E7990"/>
    <w:rsid w:val="000E7BD6"/>
    <w:rsid w:val="000F028F"/>
    <w:rsid w:val="000F02A1"/>
    <w:rsid w:val="000F0C66"/>
    <w:rsid w:val="000F0E03"/>
    <w:rsid w:val="000F10D2"/>
    <w:rsid w:val="000F184D"/>
    <w:rsid w:val="000F185B"/>
    <w:rsid w:val="000F1981"/>
    <w:rsid w:val="000F1EB2"/>
    <w:rsid w:val="000F1EBE"/>
    <w:rsid w:val="000F2452"/>
    <w:rsid w:val="000F3132"/>
    <w:rsid w:val="000F3252"/>
    <w:rsid w:val="000F3BFE"/>
    <w:rsid w:val="000F3C9C"/>
    <w:rsid w:val="000F3FB8"/>
    <w:rsid w:val="000F4282"/>
    <w:rsid w:val="000F4CE8"/>
    <w:rsid w:val="000F4D39"/>
    <w:rsid w:val="000F51B6"/>
    <w:rsid w:val="000F56F6"/>
    <w:rsid w:val="000F677A"/>
    <w:rsid w:val="000F6BE9"/>
    <w:rsid w:val="000F71D9"/>
    <w:rsid w:val="000F7299"/>
    <w:rsid w:val="000F75A9"/>
    <w:rsid w:val="000F7FF6"/>
    <w:rsid w:val="001007F6"/>
    <w:rsid w:val="0010097E"/>
    <w:rsid w:val="0010161F"/>
    <w:rsid w:val="0010189B"/>
    <w:rsid w:val="001019A1"/>
    <w:rsid w:val="00101CB1"/>
    <w:rsid w:val="00101D0B"/>
    <w:rsid w:val="00102248"/>
    <w:rsid w:val="00102AF7"/>
    <w:rsid w:val="00102BD3"/>
    <w:rsid w:val="001031F0"/>
    <w:rsid w:val="0010433A"/>
    <w:rsid w:val="00104563"/>
    <w:rsid w:val="00104EE5"/>
    <w:rsid w:val="001051A2"/>
    <w:rsid w:val="0010520A"/>
    <w:rsid w:val="00106B97"/>
    <w:rsid w:val="00106BA3"/>
    <w:rsid w:val="00107115"/>
    <w:rsid w:val="001074F1"/>
    <w:rsid w:val="001076CD"/>
    <w:rsid w:val="00107E06"/>
    <w:rsid w:val="00107EA3"/>
    <w:rsid w:val="00110201"/>
    <w:rsid w:val="00110558"/>
    <w:rsid w:val="00110848"/>
    <w:rsid w:val="001108F7"/>
    <w:rsid w:val="0011094A"/>
    <w:rsid w:val="00111266"/>
    <w:rsid w:val="00112264"/>
    <w:rsid w:val="00112705"/>
    <w:rsid w:val="00112B4B"/>
    <w:rsid w:val="00112D7C"/>
    <w:rsid w:val="00112FCE"/>
    <w:rsid w:val="00113054"/>
    <w:rsid w:val="001130A8"/>
    <w:rsid w:val="0011351D"/>
    <w:rsid w:val="00113A60"/>
    <w:rsid w:val="001149D7"/>
    <w:rsid w:val="00115149"/>
    <w:rsid w:val="00115F4F"/>
    <w:rsid w:val="00116FD0"/>
    <w:rsid w:val="0011727B"/>
    <w:rsid w:val="001172CB"/>
    <w:rsid w:val="00117396"/>
    <w:rsid w:val="001176CB"/>
    <w:rsid w:val="001179FF"/>
    <w:rsid w:val="00117E0B"/>
    <w:rsid w:val="00117EC9"/>
    <w:rsid w:val="00121335"/>
    <w:rsid w:val="00121972"/>
    <w:rsid w:val="00121F92"/>
    <w:rsid w:val="001222CD"/>
    <w:rsid w:val="00122326"/>
    <w:rsid w:val="00122DE9"/>
    <w:rsid w:val="0012333D"/>
    <w:rsid w:val="001236DD"/>
    <w:rsid w:val="00123BF9"/>
    <w:rsid w:val="00124032"/>
    <w:rsid w:val="00124106"/>
    <w:rsid w:val="00124354"/>
    <w:rsid w:val="00125C7F"/>
    <w:rsid w:val="00125F5B"/>
    <w:rsid w:val="001267CC"/>
    <w:rsid w:val="001267DE"/>
    <w:rsid w:val="001268DE"/>
    <w:rsid w:val="00126B76"/>
    <w:rsid w:val="00126E9C"/>
    <w:rsid w:val="00126F4C"/>
    <w:rsid w:val="0012742B"/>
    <w:rsid w:val="001276F3"/>
    <w:rsid w:val="00127D39"/>
    <w:rsid w:val="00127E98"/>
    <w:rsid w:val="00127F5C"/>
    <w:rsid w:val="0013055F"/>
    <w:rsid w:val="001307E2"/>
    <w:rsid w:val="001308F0"/>
    <w:rsid w:val="00130E97"/>
    <w:rsid w:val="00130F25"/>
    <w:rsid w:val="00130F2A"/>
    <w:rsid w:val="001311D9"/>
    <w:rsid w:val="0013124F"/>
    <w:rsid w:val="00131E12"/>
    <w:rsid w:val="0013273A"/>
    <w:rsid w:val="00132A5C"/>
    <w:rsid w:val="00132C35"/>
    <w:rsid w:val="00132FD5"/>
    <w:rsid w:val="00134189"/>
    <w:rsid w:val="00134519"/>
    <w:rsid w:val="001345DC"/>
    <w:rsid w:val="001347FA"/>
    <w:rsid w:val="0013482F"/>
    <w:rsid w:val="00134901"/>
    <w:rsid w:val="0013498C"/>
    <w:rsid w:val="00135A4A"/>
    <w:rsid w:val="001363B0"/>
    <w:rsid w:val="0013645D"/>
    <w:rsid w:val="001368DC"/>
    <w:rsid w:val="00136F02"/>
    <w:rsid w:val="00136F25"/>
    <w:rsid w:val="00136F2E"/>
    <w:rsid w:val="0013787F"/>
    <w:rsid w:val="00137B71"/>
    <w:rsid w:val="0014019E"/>
    <w:rsid w:val="00140291"/>
    <w:rsid w:val="00140C2E"/>
    <w:rsid w:val="00140FEC"/>
    <w:rsid w:val="001413D6"/>
    <w:rsid w:val="00142DDC"/>
    <w:rsid w:val="001432F2"/>
    <w:rsid w:val="00143556"/>
    <w:rsid w:val="00143739"/>
    <w:rsid w:val="00143A50"/>
    <w:rsid w:val="001441A2"/>
    <w:rsid w:val="00144421"/>
    <w:rsid w:val="00144DB0"/>
    <w:rsid w:val="00144E2B"/>
    <w:rsid w:val="0014535B"/>
    <w:rsid w:val="00145802"/>
    <w:rsid w:val="0014590B"/>
    <w:rsid w:val="00145BC2"/>
    <w:rsid w:val="001468C3"/>
    <w:rsid w:val="00146BE4"/>
    <w:rsid w:val="00147D2E"/>
    <w:rsid w:val="00147E91"/>
    <w:rsid w:val="00147E95"/>
    <w:rsid w:val="001508F9"/>
    <w:rsid w:val="0015104C"/>
    <w:rsid w:val="001513CA"/>
    <w:rsid w:val="001519BF"/>
    <w:rsid w:val="00151B58"/>
    <w:rsid w:val="00151FCB"/>
    <w:rsid w:val="001520AA"/>
    <w:rsid w:val="00152960"/>
    <w:rsid w:val="0015296F"/>
    <w:rsid w:val="00152B89"/>
    <w:rsid w:val="0015355B"/>
    <w:rsid w:val="001538CB"/>
    <w:rsid w:val="001539D8"/>
    <w:rsid w:val="00153ED5"/>
    <w:rsid w:val="001543D3"/>
    <w:rsid w:val="00154B59"/>
    <w:rsid w:val="00154E74"/>
    <w:rsid w:val="001555F4"/>
    <w:rsid w:val="00155D96"/>
    <w:rsid w:val="00155ED6"/>
    <w:rsid w:val="001560BB"/>
    <w:rsid w:val="00156C90"/>
    <w:rsid w:val="00156D68"/>
    <w:rsid w:val="0015705F"/>
    <w:rsid w:val="00157233"/>
    <w:rsid w:val="00157546"/>
    <w:rsid w:val="00157670"/>
    <w:rsid w:val="001578FC"/>
    <w:rsid w:val="001579AA"/>
    <w:rsid w:val="001603B7"/>
    <w:rsid w:val="0016056E"/>
    <w:rsid w:val="001605AA"/>
    <w:rsid w:val="00160650"/>
    <w:rsid w:val="00161124"/>
    <w:rsid w:val="00161FF7"/>
    <w:rsid w:val="00161FFA"/>
    <w:rsid w:val="00163257"/>
    <w:rsid w:val="00163A0A"/>
    <w:rsid w:val="00163FD7"/>
    <w:rsid w:val="00164199"/>
    <w:rsid w:val="00164623"/>
    <w:rsid w:val="00164CD8"/>
    <w:rsid w:val="00165078"/>
    <w:rsid w:val="001653CE"/>
    <w:rsid w:val="00165CED"/>
    <w:rsid w:val="00165D6A"/>
    <w:rsid w:val="00166090"/>
    <w:rsid w:val="001667C4"/>
    <w:rsid w:val="0016733E"/>
    <w:rsid w:val="0016747D"/>
    <w:rsid w:val="0016776B"/>
    <w:rsid w:val="00167992"/>
    <w:rsid w:val="00167BE3"/>
    <w:rsid w:val="00167D71"/>
    <w:rsid w:val="0017000D"/>
    <w:rsid w:val="001706E5"/>
    <w:rsid w:val="0017082B"/>
    <w:rsid w:val="0017098C"/>
    <w:rsid w:val="001724D2"/>
    <w:rsid w:val="00172523"/>
    <w:rsid w:val="001726E0"/>
    <w:rsid w:val="00172889"/>
    <w:rsid w:val="00172F21"/>
    <w:rsid w:val="001732E8"/>
    <w:rsid w:val="0017349D"/>
    <w:rsid w:val="001739D2"/>
    <w:rsid w:val="00173ADA"/>
    <w:rsid w:val="00173F1D"/>
    <w:rsid w:val="00173F47"/>
    <w:rsid w:val="00173F8C"/>
    <w:rsid w:val="001743D1"/>
    <w:rsid w:val="00175035"/>
    <w:rsid w:val="00175164"/>
    <w:rsid w:val="00175219"/>
    <w:rsid w:val="001752A8"/>
    <w:rsid w:val="00175872"/>
    <w:rsid w:val="001765A6"/>
    <w:rsid w:val="001765B7"/>
    <w:rsid w:val="001765E0"/>
    <w:rsid w:val="001767B1"/>
    <w:rsid w:val="00176E0F"/>
    <w:rsid w:val="0017739F"/>
    <w:rsid w:val="00177A19"/>
    <w:rsid w:val="00177B30"/>
    <w:rsid w:val="00177F75"/>
    <w:rsid w:val="001801F2"/>
    <w:rsid w:val="00180406"/>
    <w:rsid w:val="001805AA"/>
    <w:rsid w:val="00181685"/>
    <w:rsid w:val="0018188E"/>
    <w:rsid w:val="00181AF7"/>
    <w:rsid w:val="00181E6D"/>
    <w:rsid w:val="0018266D"/>
    <w:rsid w:val="001829AA"/>
    <w:rsid w:val="001829B2"/>
    <w:rsid w:val="00182E15"/>
    <w:rsid w:val="0018357A"/>
    <w:rsid w:val="00183584"/>
    <w:rsid w:val="00183675"/>
    <w:rsid w:val="00183C77"/>
    <w:rsid w:val="00183CCD"/>
    <w:rsid w:val="00183D93"/>
    <w:rsid w:val="00183DED"/>
    <w:rsid w:val="001843C5"/>
    <w:rsid w:val="001846C5"/>
    <w:rsid w:val="00184936"/>
    <w:rsid w:val="00184D2D"/>
    <w:rsid w:val="001851E4"/>
    <w:rsid w:val="00185512"/>
    <w:rsid w:val="0018615D"/>
    <w:rsid w:val="001864F3"/>
    <w:rsid w:val="0018676A"/>
    <w:rsid w:val="00186916"/>
    <w:rsid w:val="001871AD"/>
    <w:rsid w:val="00187653"/>
    <w:rsid w:val="001916CF"/>
    <w:rsid w:val="00191950"/>
    <w:rsid w:val="00191B1E"/>
    <w:rsid w:val="00192C3B"/>
    <w:rsid w:val="00192D4C"/>
    <w:rsid w:val="00193151"/>
    <w:rsid w:val="00193876"/>
    <w:rsid w:val="00193B4A"/>
    <w:rsid w:val="00193E5F"/>
    <w:rsid w:val="001941FC"/>
    <w:rsid w:val="0019462D"/>
    <w:rsid w:val="00194879"/>
    <w:rsid w:val="00194F06"/>
    <w:rsid w:val="00195EED"/>
    <w:rsid w:val="00196173"/>
    <w:rsid w:val="00196B3C"/>
    <w:rsid w:val="00196F04"/>
    <w:rsid w:val="00197EA8"/>
    <w:rsid w:val="001A0515"/>
    <w:rsid w:val="001A0AC9"/>
    <w:rsid w:val="001A129E"/>
    <w:rsid w:val="001A1EBA"/>
    <w:rsid w:val="001A2063"/>
    <w:rsid w:val="001A2151"/>
    <w:rsid w:val="001A257E"/>
    <w:rsid w:val="001A27E2"/>
    <w:rsid w:val="001A2ACD"/>
    <w:rsid w:val="001A2C68"/>
    <w:rsid w:val="001A34F2"/>
    <w:rsid w:val="001A3FB8"/>
    <w:rsid w:val="001A44CA"/>
    <w:rsid w:val="001A4550"/>
    <w:rsid w:val="001A4A19"/>
    <w:rsid w:val="001A4CBE"/>
    <w:rsid w:val="001A4EF5"/>
    <w:rsid w:val="001A4FA4"/>
    <w:rsid w:val="001A5295"/>
    <w:rsid w:val="001A5384"/>
    <w:rsid w:val="001A56A0"/>
    <w:rsid w:val="001A571A"/>
    <w:rsid w:val="001A58F8"/>
    <w:rsid w:val="001A5963"/>
    <w:rsid w:val="001A5DDD"/>
    <w:rsid w:val="001A679B"/>
    <w:rsid w:val="001A6CCB"/>
    <w:rsid w:val="001A6EFE"/>
    <w:rsid w:val="001A77B3"/>
    <w:rsid w:val="001A79FE"/>
    <w:rsid w:val="001A7A7F"/>
    <w:rsid w:val="001B0D4E"/>
    <w:rsid w:val="001B0E29"/>
    <w:rsid w:val="001B17DB"/>
    <w:rsid w:val="001B2457"/>
    <w:rsid w:val="001B27AD"/>
    <w:rsid w:val="001B2B4B"/>
    <w:rsid w:val="001B2EDD"/>
    <w:rsid w:val="001B336F"/>
    <w:rsid w:val="001B34B7"/>
    <w:rsid w:val="001B39C9"/>
    <w:rsid w:val="001B3D61"/>
    <w:rsid w:val="001B3E08"/>
    <w:rsid w:val="001B3E37"/>
    <w:rsid w:val="001B4787"/>
    <w:rsid w:val="001B4C2C"/>
    <w:rsid w:val="001B564E"/>
    <w:rsid w:val="001B5894"/>
    <w:rsid w:val="001B5E9F"/>
    <w:rsid w:val="001B5EB0"/>
    <w:rsid w:val="001B5FBA"/>
    <w:rsid w:val="001B5FDB"/>
    <w:rsid w:val="001B613B"/>
    <w:rsid w:val="001B7007"/>
    <w:rsid w:val="001B7015"/>
    <w:rsid w:val="001B71D6"/>
    <w:rsid w:val="001B7383"/>
    <w:rsid w:val="001B774E"/>
    <w:rsid w:val="001B793A"/>
    <w:rsid w:val="001B7AA0"/>
    <w:rsid w:val="001C066E"/>
    <w:rsid w:val="001C0671"/>
    <w:rsid w:val="001C0C1A"/>
    <w:rsid w:val="001C14C5"/>
    <w:rsid w:val="001C14ED"/>
    <w:rsid w:val="001C1689"/>
    <w:rsid w:val="001C1BA5"/>
    <w:rsid w:val="001C2324"/>
    <w:rsid w:val="001C285C"/>
    <w:rsid w:val="001C2926"/>
    <w:rsid w:val="001C2D08"/>
    <w:rsid w:val="001C2D64"/>
    <w:rsid w:val="001C2D67"/>
    <w:rsid w:val="001C3D43"/>
    <w:rsid w:val="001C3E35"/>
    <w:rsid w:val="001C42B9"/>
    <w:rsid w:val="001C4E04"/>
    <w:rsid w:val="001C5005"/>
    <w:rsid w:val="001C5566"/>
    <w:rsid w:val="001C59E6"/>
    <w:rsid w:val="001C5BCB"/>
    <w:rsid w:val="001C5BED"/>
    <w:rsid w:val="001C6C8E"/>
    <w:rsid w:val="001C6CEB"/>
    <w:rsid w:val="001C7495"/>
    <w:rsid w:val="001C7BB2"/>
    <w:rsid w:val="001C7FA1"/>
    <w:rsid w:val="001D0A9A"/>
    <w:rsid w:val="001D0E52"/>
    <w:rsid w:val="001D29B6"/>
    <w:rsid w:val="001D2A65"/>
    <w:rsid w:val="001D2E8E"/>
    <w:rsid w:val="001D2FA6"/>
    <w:rsid w:val="001D3280"/>
    <w:rsid w:val="001D35F3"/>
    <w:rsid w:val="001D3E6F"/>
    <w:rsid w:val="001D4090"/>
    <w:rsid w:val="001D40D8"/>
    <w:rsid w:val="001D43D4"/>
    <w:rsid w:val="001D46CB"/>
    <w:rsid w:val="001D48B5"/>
    <w:rsid w:val="001D5537"/>
    <w:rsid w:val="001D556A"/>
    <w:rsid w:val="001D5B9E"/>
    <w:rsid w:val="001D5BEE"/>
    <w:rsid w:val="001D5CE5"/>
    <w:rsid w:val="001D6AE8"/>
    <w:rsid w:val="001D6EBD"/>
    <w:rsid w:val="001D7910"/>
    <w:rsid w:val="001D7D2B"/>
    <w:rsid w:val="001E08D8"/>
    <w:rsid w:val="001E08E2"/>
    <w:rsid w:val="001E094E"/>
    <w:rsid w:val="001E17F1"/>
    <w:rsid w:val="001E19D0"/>
    <w:rsid w:val="001E1A4B"/>
    <w:rsid w:val="001E1BCA"/>
    <w:rsid w:val="001E1D9B"/>
    <w:rsid w:val="001E1FCC"/>
    <w:rsid w:val="001E200F"/>
    <w:rsid w:val="001E205A"/>
    <w:rsid w:val="001E21D4"/>
    <w:rsid w:val="001E2647"/>
    <w:rsid w:val="001E38E8"/>
    <w:rsid w:val="001E3ADB"/>
    <w:rsid w:val="001E4E12"/>
    <w:rsid w:val="001E5168"/>
    <w:rsid w:val="001E52A2"/>
    <w:rsid w:val="001E541C"/>
    <w:rsid w:val="001E549A"/>
    <w:rsid w:val="001E59EB"/>
    <w:rsid w:val="001E64FD"/>
    <w:rsid w:val="001E6A67"/>
    <w:rsid w:val="001E6EEB"/>
    <w:rsid w:val="001E6F58"/>
    <w:rsid w:val="001E702F"/>
    <w:rsid w:val="001E7315"/>
    <w:rsid w:val="001E7494"/>
    <w:rsid w:val="001E74C5"/>
    <w:rsid w:val="001E75B4"/>
    <w:rsid w:val="001E7D14"/>
    <w:rsid w:val="001E7EAE"/>
    <w:rsid w:val="001F08B0"/>
    <w:rsid w:val="001F0E31"/>
    <w:rsid w:val="001F0E50"/>
    <w:rsid w:val="001F17EB"/>
    <w:rsid w:val="001F1F79"/>
    <w:rsid w:val="001F204B"/>
    <w:rsid w:val="001F2648"/>
    <w:rsid w:val="001F2ABE"/>
    <w:rsid w:val="001F3086"/>
    <w:rsid w:val="001F3339"/>
    <w:rsid w:val="001F336D"/>
    <w:rsid w:val="001F35E2"/>
    <w:rsid w:val="001F37D6"/>
    <w:rsid w:val="001F3FF0"/>
    <w:rsid w:val="001F429A"/>
    <w:rsid w:val="001F43DB"/>
    <w:rsid w:val="001F46B3"/>
    <w:rsid w:val="001F5072"/>
    <w:rsid w:val="001F6639"/>
    <w:rsid w:val="001F689B"/>
    <w:rsid w:val="001F6D79"/>
    <w:rsid w:val="001F700A"/>
    <w:rsid w:val="001F7DA6"/>
    <w:rsid w:val="002017F5"/>
    <w:rsid w:val="002019BC"/>
    <w:rsid w:val="00202345"/>
    <w:rsid w:val="00202814"/>
    <w:rsid w:val="002038CF"/>
    <w:rsid w:val="00203DE7"/>
    <w:rsid w:val="00204286"/>
    <w:rsid w:val="00204384"/>
    <w:rsid w:val="00204C6E"/>
    <w:rsid w:val="00204D8D"/>
    <w:rsid w:val="00205054"/>
    <w:rsid w:val="0020738F"/>
    <w:rsid w:val="00207780"/>
    <w:rsid w:val="00207A77"/>
    <w:rsid w:val="00207C92"/>
    <w:rsid w:val="00210F15"/>
    <w:rsid w:val="0021101B"/>
    <w:rsid w:val="002119E6"/>
    <w:rsid w:val="00211A00"/>
    <w:rsid w:val="00211C1B"/>
    <w:rsid w:val="00211DC9"/>
    <w:rsid w:val="00211ECC"/>
    <w:rsid w:val="00213529"/>
    <w:rsid w:val="0021393F"/>
    <w:rsid w:val="00213AF0"/>
    <w:rsid w:val="002140BD"/>
    <w:rsid w:val="00214361"/>
    <w:rsid w:val="002147DE"/>
    <w:rsid w:val="0021499D"/>
    <w:rsid w:val="00214A90"/>
    <w:rsid w:val="00215664"/>
    <w:rsid w:val="00215919"/>
    <w:rsid w:val="00215DF8"/>
    <w:rsid w:val="0021667D"/>
    <w:rsid w:val="0021690B"/>
    <w:rsid w:val="00217675"/>
    <w:rsid w:val="002176A4"/>
    <w:rsid w:val="00217DE0"/>
    <w:rsid w:val="0022015C"/>
    <w:rsid w:val="00220181"/>
    <w:rsid w:val="00220F50"/>
    <w:rsid w:val="00221135"/>
    <w:rsid w:val="002212FE"/>
    <w:rsid w:val="002214CF"/>
    <w:rsid w:val="00222542"/>
    <w:rsid w:val="00222710"/>
    <w:rsid w:val="0022325F"/>
    <w:rsid w:val="00223499"/>
    <w:rsid w:val="002238A1"/>
    <w:rsid w:val="002239D6"/>
    <w:rsid w:val="00223D58"/>
    <w:rsid w:val="00224270"/>
    <w:rsid w:val="00224794"/>
    <w:rsid w:val="002249ED"/>
    <w:rsid w:val="00224C2E"/>
    <w:rsid w:val="0022551C"/>
    <w:rsid w:val="0022552F"/>
    <w:rsid w:val="002255AD"/>
    <w:rsid w:val="0022590C"/>
    <w:rsid w:val="00225987"/>
    <w:rsid w:val="00225E94"/>
    <w:rsid w:val="00226116"/>
    <w:rsid w:val="002264E9"/>
    <w:rsid w:val="0022667B"/>
    <w:rsid w:val="0022681A"/>
    <w:rsid w:val="00226914"/>
    <w:rsid w:val="00227433"/>
    <w:rsid w:val="00227E20"/>
    <w:rsid w:val="00227E36"/>
    <w:rsid w:val="00230BCF"/>
    <w:rsid w:val="00230EF7"/>
    <w:rsid w:val="00231472"/>
    <w:rsid w:val="00231AEF"/>
    <w:rsid w:val="00231B3D"/>
    <w:rsid w:val="00231DFB"/>
    <w:rsid w:val="002322F3"/>
    <w:rsid w:val="0023230E"/>
    <w:rsid w:val="00232BDA"/>
    <w:rsid w:val="00232CA9"/>
    <w:rsid w:val="00233005"/>
    <w:rsid w:val="002332CC"/>
    <w:rsid w:val="00233489"/>
    <w:rsid w:val="002336CD"/>
    <w:rsid w:val="002341CB"/>
    <w:rsid w:val="0023435A"/>
    <w:rsid w:val="00234C61"/>
    <w:rsid w:val="00234DE3"/>
    <w:rsid w:val="002358B1"/>
    <w:rsid w:val="0023600F"/>
    <w:rsid w:val="00236CC4"/>
    <w:rsid w:val="00236F39"/>
    <w:rsid w:val="0023762C"/>
    <w:rsid w:val="00237772"/>
    <w:rsid w:val="0023782B"/>
    <w:rsid w:val="0023798F"/>
    <w:rsid w:val="00237F53"/>
    <w:rsid w:val="0024007B"/>
    <w:rsid w:val="0024084E"/>
    <w:rsid w:val="00240916"/>
    <w:rsid w:val="00240963"/>
    <w:rsid w:val="0024107B"/>
    <w:rsid w:val="00241116"/>
    <w:rsid w:val="002416D1"/>
    <w:rsid w:val="00241724"/>
    <w:rsid w:val="002419F9"/>
    <w:rsid w:val="00242253"/>
    <w:rsid w:val="00242A8B"/>
    <w:rsid w:val="00242BDD"/>
    <w:rsid w:val="00242BF1"/>
    <w:rsid w:val="00243538"/>
    <w:rsid w:val="00243A1C"/>
    <w:rsid w:val="002452C5"/>
    <w:rsid w:val="00245720"/>
    <w:rsid w:val="00245C7C"/>
    <w:rsid w:val="00245D53"/>
    <w:rsid w:val="0024737C"/>
    <w:rsid w:val="0024771B"/>
    <w:rsid w:val="00251CFC"/>
    <w:rsid w:val="00251F26"/>
    <w:rsid w:val="002522E0"/>
    <w:rsid w:val="002524E6"/>
    <w:rsid w:val="00252551"/>
    <w:rsid w:val="0025276F"/>
    <w:rsid w:val="00253522"/>
    <w:rsid w:val="00253B04"/>
    <w:rsid w:val="00253B63"/>
    <w:rsid w:val="002545D0"/>
    <w:rsid w:val="00254CAA"/>
    <w:rsid w:val="002554A9"/>
    <w:rsid w:val="002558C7"/>
    <w:rsid w:val="0025594D"/>
    <w:rsid w:val="00255DDD"/>
    <w:rsid w:val="00256000"/>
    <w:rsid w:val="002561BC"/>
    <w:rsid w:val="002562F5"/>
    <w:rsid w:val="00256647"/>
    <w:rsid w:val="0025777E"/>
    <w:rsid w:val="00257D90"/>
    <w:rsid w:val="00257DAA"/>
    <w:rsid w:val="00260207"/>
    <w:rsid w:val="002604B7"/>
    <w:rsid w:val="00261079"/>
    <w:rsid w:val="002619E4"/>
    <w:rsid w:val="00261B56"/>
    <w:rsid w:val="00261DB0"/>
    <w:rsid w:val="00261E5C"/>
    <w:rsid w:val="00261EA2"/>
    <w:rsid w:val="00263C49"/>
    <w:rsid w:val="00263D22"/>
    <w:rsid w:val="00263F0B"/>
    <w:rsid w:val="00263F96"/>
    <w:rsid w:val="00264A53"/>
    <w:rsid w:val="00264D04"/>
    <w:rsid w:val="002653EB"/>
    <w:rsid w:val="00265461"/>
    <w:rsid w:val="0026566E"/>
    <w:rsid w:val="00265948"/>
    <w:rsid w:val="00265B37"/>
    <w:rsid w:val="002662ED"/>
    <w:rsid w:val="00266875"/>
    <w:rsid w:val="00266988"/>
    <w:rsid w:val="00266E52"/>
    <w:rsid w:val="00266EBF"/>
    <w:rsid w:val="00267402"/>
    <w:rsid w:val="00267587"/>
    <w:rsid w:val="002678EE"/>
    <w:rsid w:val="0027073C"/>
    <w:rsid w:val="00270A96"/>
    <w:rsid w:val="0027112B"/>
    <w:rsid w:val="002711F4"/>
    <w:rsid w:val="00271247"/>
    <w:rsid w:val="002714CE"/>
    <w:rsid w:val="00271E2D"/>
    <w:rsid w:val="002722FD"/>
    <w:rsid w:val="00272309"/>
    <w:rsid w:val="00272864"/>
    <w:rsid w:val="00272BCA"/>
    <w:rsid w:val="00273444"/>
    <w:rsid w:val="002737E5"/>
    <w:rsid w:val="00273A09"/>
    <w:rsid w:val="00274600"/>
    <w:rsid w:val="00274CC8"/>
    <w:rsid w:val="00275319"/>
    <w:rsid w:val="002757C1"/>
    <w:rsid w:val="00275CB5"/>
    <w:rsid w:val="00276141"/>
    <w:rsid w:val="00276C19"/>
    <w:rsid w:val="00276D31"/>
    <w:rsid w:val="00276D7A"/>
    <w:rsid w:val="00277B1B"/>
    <w:rsid w:val="00280647"/>
    <w:rsid w:val="00281A8B"/>
    <w:rsid w:val="00282130"/>
    <w:rsid w:val="00282162"/>
    <w:rsid w:val="00282D1A"/>
    <w:rsid w:val="00282D48"/>
    <w:rsid w:val="002835B6"/>
    <w:rsid w:val="0028396F"/>
    <w:rsid w:val="00283EFF"/>
    <w:rsid w:val="00285917"/>
    <w:rsid w:val="00285AE1"/>
    <w:rsid w:val="00285D86"/>
    <w:rsid w:val="0028631E"/>
    <w:rsid w:val="00286948"/>
    <w:rsid w:val="00286D71"/>
    <w:rsid w:val="00286FB8"/>
    <w:rsid w:val="002874DA"/>
    <w:rsid w:val="00290471"/>
    <w:rsid w:val="002905F4"/>
    <w:rsid w:val="00290755"/>
    <w:rsid w:val="0029093C"/>
    <w:rsid w:val="00291594"/>
    <w:rsid w:val="0029161C"/>
    <w:rsid w:val="00292579"/>
    <w:rsid w:val="00292AFF"/>
    <w:rsid w:val="00292DE7"/>
    <w:rsid w:val="00293181"/>
    <w:rsid w:val="00294868"/>
    <w:rsid w:val="00294A32"/>
    <w:rsid w:val="002951A3"/>
    <w:rsid w:val="00295F79"/>
    <w:rsid w:val="002961D7"/>
    <w:rsid w:val="00296875"/>
    <w:rsid w:val="00297043"/>
    <w:rsid w:val="00297AB3"/>
    <w:rsid w:val="00297F78"/>
    <w:rsid w:val="00297F8D"/>
    <w:rsid w:val="002A15C6"/>
    <w:rsid w:val="002A16A2"/>
    <w:rsid w:val="002A1889"/>
    <w:rsid w:val="002A1AF8"/>
    <w:rsid w:val="002A1B3D"/>
    <w:rsid w:val="002A1F14"/>
    <w:rsid w:val="002A2417"/>
    <w:rsid w:val="002A2539"/>
    <w:rsid w:val="002A28B2"/>
    <w:rsid w:val="002A31F5"/>
    <w:rsid w:val="002A37D1"/>
    <w:rsid w:val="002A3952"/>
    <w:rsid w:val="002A3C07"/>
    <w:rsid w:val="002A3DC9"/>
    <w:rsid w:val="002A42B9"/>
    <w:rsid w:val="002A48CC"/>
    <w:rsid w:val="002A57C7"/>
    <w:rsid w:val="002A61A2"/>
    <w:rsid w:val="002A6A86"/>
    <w:rsid w:val="002A6B27"/>
    <w:rsid w:val="002A764D"/>
    <w:rsid w:val="002A79E4"/>
    <w:rsid w:val="002A7A9A"/>
    <w:rsid w:val="002A7F57"/>
    <w:rsid w:val="002A7F82"/>
    <w:rsid w:val="002B002F"/>
    <w:rsid w:val="002B07B7"/>
    <w:rsid w:val="002B08B5"/>
    <w:rsid w:val="002B0CB3"/>
    <w:rsid w:val="002B0E79"/>
    <w:rsid w:val="002B106E"/>
    <w:rsid w:val="002B1DB8"/>
    <w:rsid w:val="002B20CB"/>
    <w:rsid w:val="002B214E"/>
    <w:rsid w:val="002B23B7"/>
    <w:rsid w:val="002B26B0"/>
    <w:rsid w:val="002B3107"/>
    <w:rsid w:val="002B3549"/>
    <w:rsid w:val="002B3562"/>
    <w:rsid w:val="002B3598"/>
    <w:rsid w:val="002B41F4"/>
    <w:rsid w:val="002B4231"/>
    <w:rsid w:val="002B4417"/>
    <w:rsid w:val="002B4502"/>
    <w:rsid w:val="002B5998"/>
    <w:rsid w:val="002B59C8"/>
    <w:rsid w:val="002B5A36"/>
    <w:rsid w:val="002B5FEF"/>
    <w:rsid w:val="002B6824"/>
    <w:rsid w:val="002B6847"/>
    <w:rsid w:val="002B68AF"/>
    <w:rsid w:val="002B69C4"/>
    <w:rsid w:val="002B6A8E"/>
    <w:rsid w:val="002B7B5C"/>
    <w:rsid w:val="002B7D6D"/>
    <w:rsid w:val="002B7EBD"/>
    <w:rsid w:val="002C01C0"/>
    <w:rsid w:val="002C0235"/>
    <w:rsid w:val="002C02A1"/>
    <w:rsid w:val="002C0481"/>
    <w:rsid w:val="002C0883"/>
    <w:rsid w:val="002C0D52"/>
    <w:rsid w:val="002C0E52"/>
    <w:rsid w:val="002C129C"/>
    <w:rsid w:val="002C13D9"/>
    <w:rsid w:val="002C183C"/>
    <w:rsid w:val="002C26CC"/>
    <w:rsid w:val="002C2A1C"/>
    <w:rsid w:val="002C31E4"/>
    <w:rsid w:val="002C3746"/>
    <w:rsid w:val="002C3C3F"/>
    <w:rsid w:val="002C43DC"/>
    <w:rsid w:val="002C445A"/>
    <w:rsid w:val="002C4994"/>
    <w:rsid w:val="002C4B6F"/>
    <w:rsid w:val="002C5B7B"/>
    <w:rsid w:val="002C5C21"/>
    <w:rsid w:val="002C5D1F"/>
    <w:rsid w:val="002C6234"/>
    <w:rsid w:val="002C67A1"/>
    <w:rsid w:val="002C694F"/>
    <w:rsid w:val="002C6F66"/>
    <w:rsid w:val="002D0229"/>
    <w:rsid w:val="002D0610"/>
    <w:rsid w:val="002D068F"/>
    <w:rsid w:val="002D0897"/>
    <w:rsid w:val="002D0A2F"/>
    <w:rsid w:val="002D0BFB"/>
    <w:rsid w:val="002D120F"/>
    <w:rsid w:val="002D1864"/>
    <w:rsid w:val="002D1B40"/>
    <w:rsid w:val="002D2144"/>
    <w:rsid w:val="002D2588"/>
    <w:rsid w:val="002D2C78"/>
    <w:rsid w:val="002D2F3F"/>
    <w:rsid w:val="002D3187"/>
    <w:rsid w:val="002D36FB"/>
    <w:rsid w:val="002D3E18"/>
    <w:rsid w:val="002D3F99"/>
    <w:rsid w:val="002D4CE4"/>
    <w:rsid w:val="002D4EC1"/>
    <w:rsid w:val="002D5D4B"/>
    <w:rsid w:val="002D61C2"/>
    <w:rsid w:val="002D6324"/>
    <w:rsid w:val="002D7357"/>
    <w:rsid w:val="002D75A2"/>
    <w:rsid w:val="002D79F5"/>
    <w:rsid w:val="002D7B6C"/>
    <w:rsid w:val="002E1124"/>
    <w:rsid w:val="002E124A"/>
    <w:rsid w:val="002E13E8"/>
    <w:rsid w:val="002E1524"/>
    <w:rsid w:val="002E2D0F"/>
    <w:rsid w:val="002E4A3E"/>
    <w:rsid w:val="002E4A57"/>
    <w:rsid w:val="002E5873"/>
    <w:rsid w:val="002E5966"/>
    <w:rsid w:val="002E5AC4"/>
    <w:rsid w:val="002E5FAA"/>
    <w:rsid w:val="002E7020"/>
    <w:rsid w:val="002E76B6"/>
    <w:rsid w:val="002F04B7"/>
    <w:rsid w:val="002F070E"/>
    <w:rsid w:val="002F0796"/>
    <w:rsid w:val="002F102D"/>
    <w:rsid w:val="002F109A"/>
    <w:rsid w:val="002F14C6"/>
    <w:rsid w:val="002F14E8"/>
    <w:rsid w:val="002F1704"/>
    <w:rsid w:val="002F19A3"/>
    <w:rsid w:val="002F1DF1"/>
    <w:rsid w:val="002F205B"/>
    <w:rsid w:val="002F24A3"/>
    <w:rsid w:val="002F36A9"/>
    <w:rsid w:val="002F3C5F"/>
    <w:rsid w:val="002F3E47"/>
    <w:rsid w:val="002F4652"/>
    <w:rsid w:val="002F4A25"/>
    <w:rsid w:val="002F4ADA"/>
    <w:rsid w:val="002F4E0B"/>
    <w:rsid w:val="002F4F1E"/>
    <w:rsid w:val="002F522C"/>
    <w:rsid w:val="002F58B2"/>
    <w:rsid w:val="002F6391"/>
    <w:rsid w:val="002F641B"/>
    <w:rsid w:val="002F6AE1"/>
    <w:rsid w:val="002F726E"/>
    <w:rsid w:val="002F7305"/>
    <w:rsid w:val="002F73A7"/>
    <w:rsid w:val="003002E2"/>
    <w:rsid w:val="00300354"/>
    <w:rsid w:val="00300D63"/>
    <w:rsid w:val="00301534"/>
    <w:rsid w:val="00301664"/>
    <w:rsid w:val="00304198"/>
    <w:rsid w:val="00304796"/>
    <w:rsid w:val="0030479B"/>
    <w:rsid w:val="00304A87"/>
    <w:rsid w:val="00304AC5"/>
    <w:rsid w:val="003051B7"/>
    <w:rsid w:val="003054E4"/>
    <w:rsid w:val="00305667"/>
    <w:rsid w:val="003056DC"/>
    <w:rsid w:val="00305E61"/>
    <w:rsid w:val="00306BA7"/>
    <w:rsid w:val="00306BF3"/>
    <w:rsid w:val="00307041"/>
    <w:rsid w:val="00307345"/>
    <w:rsid w:val="003075B0"/>
    <w:rsid w:val="00307BC8"/>
    <w:rsid w:val="00307C05"/>
    <w:rsid w:val="00307F70"/>
    <w:rsid w:val="00310405"/>
    <w:rsid w:val="0031089C"/>
    <w:rsid w:val="00310A79"/>
    <w:rsid w:val="003127A4"/>
    <w:rsid w:val="00313001"/>
    <w:rsid w:val="0031306B"/>
    <w:rsid w:val="00313160"/>
    <w:rsid w:val="00313215"/>
    <w:rsid w:val="00313296"/>
    <w:rsid w:val="003136A7"/>
    <w:rsid w:val="00313A66"/>
    <w:rsid w:val="00313D8C"/>
    <w:rsid w:val="00314258"/>
    <w:rsid w:val="00314A7B"/>
    <w:rsid w:val="00314CC6"/>
    <w:rsid w:val="00314D65"/>
    <w:rsid w:val="00315623"/>
    <w:rsid w:val="00315B91"/>
    <w:rsid w:val="00315D0F"/>
    <w:rsid w:val="00315FF3"/>
    <w:rsid w:val="00316386"/>
    <w:rsid w:val="00316557"/>
    <w:rsid w:val="003165D9"/>
    <w:rsid w:val="003169D4"/>
    <w:rsid w:val="00316FD2"/>
    <w:rsid w:val="0031725C"/>
    <w:rsid w:val="00317357"/>
    <w:rsid w:val="00317596"/>
    <w:rsid w:val="00317606"/>
    <w:rsid w:val="00317B2E"/>
    <w:rsid w:val="003201B4"/>
    <w:rsid w:val="0032049C"/>
    <w:rsid w:val="0032054A"/>
    <w:rsid w:val="00320E83"/>
    <w:rsid w:val="00321892"/>
    <w:rsid w:val="00321B35"/>
    <w:rsid w:val="00322161"/>
    <w:rsid w:val="00322178"/>
    <w:rsid w:val="0032217A"/>
    <w:rsid w:val="0032298F"/>
    <w:rsid w:val="00322A05"/>
    <w:rsid w:val="00323377"/>
    <w:rsid w:val="00323AC2"/>
    <w:rsid w:val="00323B8D"/>
    <w:rsid w:val="00324451"/>
    <w:rsid w:val="00324B94"/>
    <w:rsid w:val="00324FE9"/>
    <w:rsid w:val="00325077"/>
    <w:rsid w:val="0032535A"/>
    <w:rsid w:val="00325F8D"/>
    <w:rsid w:val="003261C5"/>
    <w:rsid w:val="003264E4"/>
    <w:rsid w:val="00326626"/>
    <w:rsid w:val="0032676D"/>
    <w:rsid w:val="0032686C"/>
    <w:rsid w:val="0032698D"/>
    <w:rsid w:val="00326994"/>
    <w:rsid w:val="003269E1"/>
    <w:rsid w:val="003273BA"/>
    <w:rsid w:val="00327AAA"/>
    <w:rsid w:val="00327F7C"/>
    <w:rsid w:val="003300BA"/>
    <w:rsid w:val="00330239"/>
    <w:rsid w:val="0033029C"/>
    <w:rsid w:val="00330422"/>
    <w:rsid w:val="00330DBB"/>
    <w:rsid w:val="00330E3C"/>
    <w:rsid w:val="003312A2"/>
    <w:rsid w:val="00331890"/>
    <w:rsid w:val="00332251"/>
    <w:rsid w:val="00332C6D"/>
    <w:rsid w:val="00333355"/>
    <w:rsid w:val="00333D87"/>
    <w:rsid w:val="00333E3F"/>
    <w:rsid w:val="00333F5D"/>
    <w:rsid w:val="00333FA1"/>
    <w:rsid w:val="00335493"/>
    <w:rsid w:val="003354B2"/>
    <w:rsid w:val="003354FD"/>
    <w:rsid w:val="00335514"/>
    <w:rsid w:val="00335850"/>
    <w:rsid w:val="003359BF"/>
    <w:rsid w:val="00336A14"/>
    <w:rsid w:val="00336D47"/>
    <w:rsid w:val="00336E6D"/>
    <w:rsid w:val="00337FE5"/>
    <w:rsid w:val="00340522"/>
    <w:rsid w:val="003416A2"/>
    <w:rsid w:val="003419EC"/>
    <w:rsid w:val="00341D51"/>
    <w:rsid w:val="00342ABE"/>
    <w:rsid w:val="00342AE9"/>
    <w:rsid w:val="00342D2F"/>
    <w:rsid w:val="00342E0D"/>
    <w:rsid w:val="003433A5"/>
    <w:rsid w:val="003434FC"/>
    <w:rsid w:val="00343F55"/>
    <w:rsid w:val="00344000"/>
    <w:rsid w:val="0034410E"/>
    <w:rsid w:val="003446B8"/>
    <w:rsid w:val="003448AD"/>
    <w:rsid w:val="00344B19"/>
    <w:rsid w:val="003457E2"/>
    <w:rsid w:val="003460CC"/>
    <w:rsid w:val="00346129"/>
    <w:rsid w:val="003469EE"/>
    <w:rsid w:val="00346ECC"/>
    <w:rsid w:val="00346F24"/>
    <w:rsid w:val="00347370"/>
    <w:rsid w:val="0034756E"/>
    <w:rsid w:val="003475C8"/>
    <w:rsid w:val="00347E22"/>
    <w:rsid w:val="00347F68"/>
    <w:rsid w:val="00350366"/>
    <w:rsid w:val="003509A3"/>
    <w:rsid w:val="00350E43"/>
    <w:rsid w:val="00350F88"/>
    <w:rsid w:val="003516DC"/>
    <w:rsid w:val="00351A1D"/>
    <w:rsid w:val="00351CA3"/>
    <w:rsid w:val="00351D24"/>
    <w:rsid w:val="00351E3C"/>
    <w:rsid w:val="00351F66"/>
    <w:rsid w:val="0035228D"/>
    <w:rsid w:val="00352616"/>
    <w:rsid w:val="00352D9C"/>
    <w:rsid w:val="00353170"/>
    <w:rsid w:val="00353192"/>
    <w:rsid w:val="00353A99"/>
    <w:rsid w:val="0035408C"/>
    <w:rsid w:val="003546F9"/>
    <w:rsid w:val="003547E3"/>
    <w:rsid w:val="003552DF"/>
    <w:rsid w:val="003556A4"/>
    <w:rsid w:val="00355C30"/>
    <w:rsid w:val="003561C1"/>
    <w:rsid w:val="0035648E"/>
    <w:rsid w:val="003566C2"/>
    <w:rsid w:val="00357D63"/>
    <w:rsid w:val="00357E1B"/>
    <w:rsid w:val="00357E61"/>
    <w:rsid w:val="00357F0D"/>
    <w:rsid w:val="00360266"/>
    <w:rsid w:val="00361328"/>
    <w:rsid w:val="003616C8"/>
    <w:rsid w:val="003616E6"/>
    <w:rsid w:val="00361BFD"/>
    <w:rsid w:val="00362209"/>
    <w:rsid w:val="00362696"/>
    <w:rsid w:val="00362970"/>
    <w:rsid w:val="0036299B"/>
    <w:rsid w:val="00362CCF"/>
    <w:rsid w:val="0036354C"/>
    <w:rsid w:val="00363702"/>
    <w:rsid w:val="003643CE"/>
    <w:rsid w:val="00364C8C"/>
    <w:rsid w:val="00364EEA"/>
    <w:rsid w:val="0036554C"/>
    <w:rsid w:val="0036587D"/>
    <w:rsid w:val="00365B74"/>
    <w:rsid w:val="00365C74"/>
    <w:rsid w:val="00365E1F"/>
    <w:rsid w:val="00366807"/>
    <w:rsid w:val="00366FB1"/>
    <w:rsid w:val="00367096"/>
    <w:rsid w:val="00367A12"/>
    <w:rsid w:val="0037020F"/>
    <w:rsid w:val="00370639"/>
    <w:rsid w:val="00370C79"/>
    <w:rsid w:val="003719AB"/>
    <w:rsid w:val="00372737"/>
    <w:rsid w:val="00372B8F"/>
    <w:rsid w:val="00372D53"/>
    <w:rsid w:val="00373481"/>
    <w:rsid w:val="00373B1F"/>
    <w:rsid w:val="00373B61"/>
    <w:rsid w:val="0037420D"/>
    <w:rsid w:val="00374829"/>
    <w:rsid w:val="003749EB"/>
    <w:rsid w:val="00375890"/>
    <w:rsid w:val="003758BF"/>
    <w:rsid w:val="00376141"/>
    <w:rsid w:val="0037623B"/>
    <w:rsid w:val="00377708"/>
    <w:rsid w:val="00377C14"/>
    <w:rsid w:val="00377ED9"/>
    <w:rsid w:val="0038033A"/>
    <w:rsid w:val="003805DD"/>
    <w:rsid w:val="00380E8D"/>
    <w:rsid w:val="00381228"/>
    <w:rsid w:val="0038136D"/>
    <w:rsid w:val="003817C7"/>
    <w:rsid w:val="00381CB0"/>
    <w:rsid w:val="00382150"/>
    <w:rsid w:val="00382917"/>
    <w:rsid w:val="00382BFB"/>
    <w:rsid w:val="003833F9"/>
    <w:rsid w:val="003835AA"/>
    <w:rsid w:val="0038374D"/>
    <w:rsid w:val="00383B88"/>
    <w:rsid w:val="00384474"/>
    <w:rsid w:val="0038458F"/>
    <w:rsid w:val="00384A2E"/>
    <w:rsid w:val="003864D4"/>
    <w:rsid w:val="003866CE"/>
    <w:rsid w:val="00386A36"/>
    <w:rsid w:val="00387016"/>
    <w:rsid w:val="00387D47"/>
    <w:rsid w:val="00390C9E"/>
    <w:rsid w:val="00390E5D"/>
    <w:rsid w:val="003911F3"/>
    <w:rsid w:val="003911FE"/>
    <w:rsid w:val="003913EF"/>
    <w:rsid w:val="003915CF"/>
    <w:rsid w:val="00391E8A"/>
    <w:rsid w:val="00392254"/>
    <w:rsid w:val="00393208"/>
    <w:rsid w:val="0039368B"/>
    <w:rsid w:val="00393AE2"/>
    <w:rsid w:val="00393BF3"/>
    <w:rsid w:val="00394D4C"/>
    <w:rsid w:val="00394DAC"/>
    <w:rsid w:val="00394F70"/>
    <w:rsid w:val="003956D7"/>
    <w:rsid w:val="00395733"/>
    <w:rsid w:val="00395B5E"/>
    <w:rsid w:val="00395C7A"/>
    <w:rsid w:val="00395EF1"/>
    <w:rsid w:val="003974AB"/>
    <w:rsid w:val="00397557"/>
    <w:rsid w:val="0039777E"/>
    <w:rsid w:val="00397899"/>
    <w:rsid w:val="003A0185"/>
    <w:rsid w:val="003A05B3"/>
    <w:rsid w:val="003A0684"/>
    <w:rsid w:val="003A0A23"/>
    <w:rsid w:val="003A0D58"/>
    <w:rsid w:val="003A1607"/>
    <w:rsid w:val="003A162D"/>
    <w:rsid w:val="003A1B74"/>
    <w:rsid w:val="003A26DB"/>
    <w:rsid w:val="003A2880"/>
    <w:rsid w:val="003A2F9D"/>
    <w:rsid w:val="003A3084"/>
    <w:rsid w:val="003A33F5"/>
    <w:rsid w:val="003A39BA"/>
    <w:rsid w:val="003A3BEC"/>
    <w:rsid w:val="003A3E77"/>
    <w:rsid w:val="003A42DC"/>
    <w:rsid w:val="003A48A2"/>
    <w:rsid w:val="003A4B93"/>
    <w:rsid w:val="003A55B7"/>
    <w:rsid w:val="003A55CC"/>
    <w:rsid w:val="003A560A"/>
    <w:rsid w:val="003A5E6F"/>
    <w:rsid w:val="003A5EA4"/>
    <w:rsid w:val="003A6472"/>
    <w:rsid w:val="003A6487"/>
    <w:rsid w:val="003B0AD5"/>
    <w:rsid w:val="003B0BD3"/>
    <w:rsid w:val="003B0D07"/>
    <w:rsid w:val="003B0EF3"/>
    <w:rsid w:val="003B1C91"/>
    <w:rsid w:val="003B1F51"/>
    <w:rsid w:val="003B25F3"/>
    <w:rsid w:val="003B2D60"/>
    <w:rsid w:val="003B3A02"/>
    <w:rsid w:val="003B3D30"/>
    <w:rsid w:val="003B3F77"/>
    <w:rsid w:val="003B454E"/>
    <w:rsid w:val="003B4AA5"/>
    <w:rsid w:val="003B506D"/>
    <w:rsid w:val="003B58E4"/>
    <w:rsid w:val="003B614B"/>
    <w:rsid w:val="003B76E2"/>
    <w:rsid w:val="003B77E3"/>
    <w:rsid w:val="003B7859"/>
    <w:rsid w:val="003B7A3F"/>
    <w:rsid w:val="003B7DAF"/>
    <w:rsid w:val="003C0C24"/>
    <w:rsid w:val="003C12F5"/>
    <w:rsid w:val="003C1D46"/>
    <w:rsid w:val="003C2168"/>
    <w:rsid w:val="003C24EC"/>
    <w:rsid w:val="003C2D22"/>
    <w:rsid w:val="003C2DAA"/>
    <w:rsid w:val="003C2F4F"/>
    <w:rsid w:val="003C31EB"/>
    <w:rsid w:val="003C3C24"/>
    <w:rsid w:val="003C3E53"/>
    <w:rsid w:val="003C4106"/>
    <w:rsid w:val="003C423C"/>
    <w:rsid w:val="003C4876"/>
    <w:rsid w:val="003C4D76"/>
    <w:rsid w:val="003C516C"/>
    <w:rsid w:val="003C5AF4"/>
    <w:rsid w:val="003C5B11"/>
    <w:rsid w:val="003C60B9"/>
    <w:rsid w:val="003C6181"/>
    <w:rsid w:val="003C680D"/>
    <w:rsid w:val="003C6F39"/>
    <w:rsid w:val="003C7798"/>
    <w:rsid w:val="003D0596"/>
    <w:rsid w:val="003D0D09"/>
    <w:rsid w:val="003D16E3"/>
    <w:rsid w:val="003D172C"/>
    <w:rsid w:val="003D1BD2"/>
    <w:rsid w:val="003D1D69"/>
    <w:rsid w:val="003D1E0F"/>
    <w:rsid w:val="003D2346"/>
    <w:rsid w:val="003D271C"/>
    <w:rsid w:val="003D2C3A"/>
    <w:rsid w:val="003D2EFF"/>
    <w:rsid w:val="003D3B3C"/>
    <w:rsid w:val="003D3E0D"/>
    <w:rsid w:val="003D3E70"/>
    <w:rsid w:val="003D4E5A"/>
    <w:rsid w:val="003D570F"/>
    <w:rsid w:val="003D5938"/>
    <w:rsid w:val="003D5DA7"/>
    <w:rsid w:val="003D5F10"/>
    <w:rsid w:val="003D6BF0"/>
    <w:rsid w:val="003D731C"/>
    <w:rsid w:val="003D7674"/>
    <w:rsid w:val="003D779F"/>
    <w:rsid w:val="003D7FD1"/>
    <w:rsid w:val="003E0296"/>
    <w:rsid w:val="003E0659"/>
    <w:rsid w:val="003E0A3C"/>
    <w:rsid w:val="003E14BA"/>
    <w:rsid w:val="003E178D"/>
    <w:rsid w:val="003E17E8"/>
    <w:rsid w:val="003E1A31"/>
    <w:rsid w:val="003E1AAF"/>
    <w:rsid w:val="003E1FEF"/>
    <w:rsid w:val="003E203D"/>
    <w:rsid w:val="003E234E"/>
    <w:rsid w:val="003E440C"/>
    <w:rsid w:val="003E459F"/>
    <w:rsid w:val="003E4859"/>
    <w:rsid w:val="003E4B28"/>
    <w:rsid w:val="003E4C01"/>
    <w:rsid w:val="003E575B"/>
    <w:rsid w:val="003E589A"/>
    <w:rsid w:val="003E5AF8"/>
    <w:rsid w:val="003E5D59"/>
    <w:rsid w:val="003E5E8F"/>
    <w:rsid w:val="003E7806"/>
    <w:rsid w:val="003E7DF6"/>
    <w:rsid w:val="003F076B"/>
    <w:rsid w:val="003F0889"/>
    <w:rsid w:val="003F0953"/>
    <w:rsid w:val="003F0DEF"/>
    <w:rsid w:val="003F1A77"/>
    <w:rsid w:val="003F234F"/>
    <w:rsid w:val="003F2392"/>
    <w:rsid w:val="003F283B"/>
    <w:rsid w:val="003F30EF"/>
    <w:rsid w:val="003F3323"/>
    <w:rsid w:val="003F3C8D"/>
    <w:rsid w:val="003F3E52"/>
    <w:rsid w:val="003F4EF0"/>
    <w:rsid w:val="003F4FEC"/>
    <w:rsid w:val="003F50AD"/>
    <w:rsid w:val="003F5735"/>
    <w:rsid w:val="003F59AD"/>
    <w:rsid w:val="003F5CE2"/>
    <w:rsid w:val="003F5D3A"/>
    <w:rsid w:val="003F5E7F"/>
    <w:rsid w:val="003F5EC6"/>
    <w:rsid w:val="003F5FEE"/>
    <w:rsid w:val="003F6389"/>
    <w:rsid w:val="003F6917"/>
    <w:rsid w:val="003F6E84"/>
    <w:rsid w:val="003F7315"/>
    <w:rsid w:val="004000F1"/>
    <w:rsid w:val="004001FD"/>
    <w:rsid w:val="0040070E"/>
    <w:rsid w:val="00400E7C"/>
    <w:rsid w:val="00401C2F"/>
    <w:rsid w:val="00402425"/>
    <w:rsid w:val="0040288F"/>
    <w:rsid w:val="00402F7A"/>
    <w:rsid w:val="00403394"/>
    <w:rsid w:val="004033C3"/>
    <w:rsid w:val="00403726"/>
    <w:rsid w:val="004038F3"/>
    <w:rsid w:val="004049CC"/>
    <w:rsid w:val="00404D9C"/>
    <w:rsid w:val="004054FB"/>
    <w:rsid w:val="004056C2"/>
    <w:rsid w:val="004057D0"/>
    <w:rsid w:val="004058C7"/>
    <w:rsid w:val="00405E38"/>
    <w:rsid w:val="00406243"/>
    <w:rsid w:val="0040665A"/>
    <w:rsid w:val="004066C0"/>
    <w:rsid w:val="00406CEC"/>
    <w:rsid w:val="00407218"/>
    <w:rsid w:val="004101E8"/>
    <w:rsid w:val="00410D02"/>
    <w:rsid w:val="004118EA"/>
    <w:rsid w:val="0041199B"/>
    <w:rsid w:val="0041208A"/>
    <w:rsid w:val="004122F1"/>
    <w:rsid w:val="00412487"/>
    <w:rsid w:val="0041285B"/>
    <w:rsid w:val="00412A58"/>
    <w:rsid w:val="00412FD5"/>
    <w:rsid w:val="004130E6"/>
    <w:rsid w:val="00413663"/>
    <w:rsid w:val="00413D82"/>
    <w:rsid w:val="00413DB2"/>
    <w:rsid w:val="00414303"/>
    <w:rsid w:val="00414B96"/>
    <w:rsid w:val="004153B6"/>
    <w:rsid w:val="00415859"/>
    <w:rsid w:val="00416AE4"/>
    <w:rsid w:val="00416B98"/>
    <w:rsid w:val="00417163"/>
    <w:rsid w:val="0041722C"/>
    <w:rsid w:val="0041723D"/>
    <w:rsid w:val="004176D4"/>
    <w:rsid w:val="00420656"/>
    <w:rsid w:val="00421217"/>
    <w:rsid w:val="00421CE9"/>
    <w:rsid w:val="00421ED6"/>
    <w:rsid w:val="004229C2"/>
    <w:rsid w:val="00422B33"/>
    <w:rsid w:val="00422B5A"/>
    <w:rsid w:val="00423017"/>
    <w:rsid w:val="0042391D"/>
    <w:rsid w:val="00423C61"/>
    <w:rsid w:val="00423EED"/>
    <w:rsid w:val="004240C9"/>
    <w:rsid w:val="00424249"/>
    <w:rsid w:val="004242A4"/>
    <w:rsid w:val="00424568"/>
    <w:rsid w:val="004254F0"/>
    <w:rsid w:val="00425870"/>
    <w:rsid w:val="00425DF1"/>
    <w:rsid w:val="00426004"/>
    <w:rsid w:val="004265B4"/>
    <w:rsid w:val="00426658"/>
    <w:rsid w:val="004267E0"/>
    <w:rsid w:val="00427233"/>
    <w:rsid w:val="00427256"/>
    <w:rsid w:val="00427648"/>
    <w:rsid w:val="004277B2"/>
    <w:rsid w:val="00427927"/>
    <w:rsid w:val="00427E63"/>
    <w:rsid w:val="00427F60"/>
    <w:rsid w:val="00430668"/>
    <w:rsid w:val="00430702"/>
    <w:rsid w:val="00430D0C"/>
    <w:rsid w:val="00430E0E"/>
    <w:rsid w:val="0043105B"/>
    <w:rsid w:val="00431440"/>
    <w:rsid w:val="004317E5"/>
    <w:rsid w:val="00431BC8"/>
    <w:rsid w:val="00431DE6"/>
    <w:rsid w:val="00432A3B"/>
    <w:rsid w:val="00432A70"/>
    <w:rsid w:val="0043320A"/>
    <w:rsid w:val="0043351E"/>
    <w:rsid w:val="00433DD4"/>
    <w:rsid w:val="00433F6D"/>
    <w:rsid w:val="00434990"/>
    <w:rsid w:val="004349B4"/>
    <w:rsid w:val="00434A3A"/>
    <w:rsid w:val="00434C7B"/>
    <w:rsid w:val="00434E17"/>
    <w:rsid w:val="004359E5"/>
    <w:rsid w:val="00435C43"/>
    <w:rsid w:val="004361CB"/>
    <w:rsid w:val="0043646E"/>
    <w:rsid w:val="00436C44"/>
    <w:rsid w:val="0043796C"/>
    <w:rsid w:val="00437A61"/>
    <w:rsid w:val="00440071"/>
    <w:rsid w:val="00440151"/>
    <w:rsid w:val="00440316"/>
    <w:rsid w:val="004409B5"/>
    <w:rsid w:val="00440AFC"/>
    <w:rsid w:val="00440F8D"/>
    <w:rsid w:val="004410FD"/>
    <w:rsid w:val="004418C5"/>
    <w:rsid w:val="004419B9"/>
    <w:rsid w:val="004426A3"/>
    <w:rsid w:val="004432D2"/>
    <w:rsid w:val="004433B8"/>
    <w:rsid w:val="00443698"/>
    <w:rsid w:val="0044391F"/>
    <w:rsid w:val="00443BFA"/>
    <w:rsid w:val="00443C00"/>
    <w:rsid w:val="0044402A"/>
    <w:rsid w:val="004447A4"/>
    <w:rsid w:val="00444938"/>
    <w:rsid w:val="00444B87"/>
    <w:rsid w:val="00444F5E"/>
    <w:rsid w:val="004453B9"/>
    <w:rsid w:val="004455B0"/>
    <w:rsid w:val="0044653E"/>
    <w:rsid w:val="00446765"/>
    <w:rsid w:val="00447A5C"/>
    <w:rsid w:val="004501B3"/>
    <w:rsid w:val="00450306"/>
    <w:rsid w:val="00450749"/>
    <w:rsid w:val="0045080D"/>
    <w:rsid w:val="00450A86"/>
    <w:rsid w:val="00450C69"/>
    <w:rsid w:val="00450D28"/>
    <w:rsid w:val="00451FBD"/>
    <w:rsid w:val="00452E8B"/>
    <w:rsid w:val="004530B4"/>
    <w:rsid w:val="00454265"/>
    <w:rsid w:val="00454507"/>
    <w:rsid w:val="004546CF"/>
    <w:rsid w:val="00454812"/>
    <w:rsid w:val="00454B40"/>
    <w:rsid w:val="00455115"/>
    <w:rsid w:val="004551C4"/>
    <w:rsid w:val="00455628"/>
    <w:rsid w:val="00455649"/>
    <w:rsid w:val="004556F2"/>
    <w:rsid w:val="004556FD"/>
    <w:rsid w:val="00455F49"/>
    <w:rsid w:val="004567CD"/>
    <w:rsid w:val="00456DE6"/>
    <w:rsid w:val="00456E2C"/>
    <w:rsid w:val="00457135"/>
    <w:rsid w:val="00457840"/>
    <w:rsid w:val="00457A0F"/>
    <w:rsid w:val="00460851"/>
    <w:rsid w:val="00460F10"/>
    <w:rsid w:val="00461950"/>
    <w:rsid w:val="004627CA"/>
    <w:rsid w:val="00462BAE"/>
    <w:rsid w:val="00462E56"/>
    <w:rsid w:val="00463382"/>
    <w:rsid w:val="0046372B"/>
    <w:rsid w:val="00463C48"/>
    <w:rsid w:val="00464337"/>
    <w:rsid w:val="004649E4"/>
    <w:rsid w:val="00464A94"/>
    <w:rsid w:val="00464B09"/>
    <w:rsid w:val="004655B4"/>
    <w:rsid w:val="0046603A"/>
    <w:rsid w:val="00466955"/>
    <w:rsid w:val="00466957"/>
    <w:rsid w:val="00467155"/>
    <w:rsid w:val="00467631"/>
    <w:rsid w:val="004679E8"/>
    <w:rsid w:val="00470099"/>
    <w:rsid w:val="004701A4"/>
    <w:rsid w:val="00470AD2"/>
    <w:rsid w:val="00470E5B"/>
    <w:rsid w:val="00471A76"/>
    <w:rsid w:val="00471A81"/>
    <w:rsid w:val="00471ACD"/>
    <w:rsid w:val="004720B4"/>
    <w:rsid w:val="004723D2"/>
    <w:rsid w:val="00472D35"/>
    <w:rsid w:val="00473455"/>
    <w:rsid w:val="004737F9"/>
    <w:rsid w:val="00473984"/>
    <w:rsid w:val="00475064"/>
    <w:rsid w:val="0047511F"/>
    <w:rsid w:val="004759DC"/>
    <w:rsid w:val="00475C49"/>
    <w:rsid w:val="00475FD2"/>
    <w:rsid w:val="004761AA"/>
    <w:rsid w:val="00476A15"/>
    <w:rsid w:val="00476EB4"/>
    <w:rsid w:val="00477460"/>
    <w:rsid w:val="00480241"/>
    <w:rsid w:val="00480938"/>
    <w:rsid w:val="00481673"/>
    <w:rsid w:val="00481CB7"/>
    <w:rsid w:val="00482A35"/>
    <w:rsid w:val="00483383"/>
    <w:rsid w:val="00483602"/>
    <w:rsid w:val="00483927"/>
    <w:rsid w:val="00483DA6"/>
    <w:rsid w:val="00483EBF"/>
    <w:rsid w:val="00484D9D"/>
    <w:rsid w:val="0048506D"/>
    <w:rsid w:val="00486243"/>
    <w:rsid w:val="004872CA"/>
    <w:rsid w:val="004873D2"/>
    <w:rsid w:val="00487409"/>
    <w:rsid w:val="00487437"/>
    <w:rsid w:val="0048744F"/>
    <w:rsid w:val="004878DC"/>
    <w:rsid w:val="00490088"/>
    <w:rsid w:val="00490225"/>
    <w:rsid w:val="004906A4"/>
    <w:rsid w:val="004908B4"/>
    <w:rsid w:val="00490C65"/>
    <w:rsid w:val="00490EFE"/>
    <w:rsid w:val="00491A2C"/>
    <w:rsid w:val="00492C42"/>
    <w:rsid w:val="004930CC"/>
    <w:rsid w:val="004932E4"/>
    <w:rsid w:val="004937FD"/>
    <w:rsid w:val="004938DF"/>
    <w:rsid w:val="00493AE2"/>
    <w:rsid w:val="0049457D"/>
    <w:rsid w:val="004948A5"/>
    <w:rsid w:val="004964B3"/>
    <w:rsid w:val="0049654D"/>
    <w:rsid w:val="00496640"/>
    <w:rsid w:val="004974CC"/>
    <w:rsid w:val="004978C2"/>
    <w:rsid w:val="004A0186"/>
    <w:rsid w:val="004A022C"/>
    <w:rsid w:val="004A0305"/>
    <w:rsid w:val="004A0312"/>
    <w:rsid w:val="004A03A5"/>
    <w:rsid w:val="004A03DE"/>
    <w:rsid w:val="004A087F"/>
    <w:rsid w:val="004A09ED"/>
    <w:rsid w:val="004A0EEE"/>
    <w:rsid w:val="004A0F81"/>
    <w:rsid w:val="004A0FF7"/>
    <w:rsid w:val="004A1197"/>
    <w:rsid w:val="004A15BE"/>
    <w:rsid w:val="004A1637"/>
    <w:rsid w:val="004A181B"/>
    <w:rsid w:val="004A1A51"/>
    <w:rsid w:val="004A1AEC"/>
    <w:rsid w:val="004A1E40"/>
    <w:rsid w:val="004A22CD"/>
    <w:rsid w:val="004A27B0"/>
    <w:rsid w:val="004A2887"/>
    <w:rsid w:val="004A3792"/>
    <w:rsid w:val="004A37E2"/>
    <w:rsid w:val="004A3EC0"/>
    <w:rsid w:val="004A3FB0"/>
    <w:rsid w:val="004A44DE"/>
    <w:rsid w:val="004A4715"/>
    <w:rsid w:val="004A4A82"/>
    <w:rsid w:val="004A4F22"/>
    <w:rsid w:val="004A4F58"/>
    <w:rsid w:val="004A5101"/>
    <w:rsid w:val="004A5956"/>
    <w:rsid w:val="004A5A06"/>
    <w:rsid w:val="004A6392"/>
    <w:rsid w:val="004A6963"/>
    <w:rsid w:val="004A6B40"/>
    <w:rsid w:val="004A710F"/>
    <w:rsid w:val="004A78D4"/>
    <w:rsid w:val="004B01BA"/>
    <w:rsid w:val="004B07FA"/>
    <w:rsid w:val="004B0892"/>
    <w:rsid w:val="004B0AD5"/>
    <w:rsid w:val="004B0EA2"/>
    <w:rsid w:val="004B10DF"/>
    <w:rsid w:val="004B16D7"/>
    <w:rsid w:val="004B1905"/>
    <w:rsid w:val="004B1A83"/>
    <w:rsid w:val="004B1C83"/>
    <w:rsid w:val="004B1FB9"/>
    <w:rsid w:val="004B25AA"/>
    <w:rsid w:val="004B276F"/>
    <w:rsid w:val="004B2900"/>
    <w:rsid w:val="004B2C35"/>
    <w:rsid w:val="004B34FE"/>
    <w:rsid w:val="004B3C25"/>
    <w:rsid w:val="004B5379"/>
    <w:rsid w:val="004B53AB"/>
    <w:rsid w:val="004B552C"/>
    <w:rsid w:val="004B59B7"/>
    <w:rsid w:val="004B5BF8"/>
    <w:rsid w:val="004B67BB"/>
    <w:rsid w:val="004B6E76"/>
    <w:rsid w:val="004B72C0"/>
    <w:rsid w:val="004B7361"/>
    <w:rsid w:val="004B750F"/>
    <w:rsid w:val="004B7CA3"/>
    <w:rsid w:val="004B7E84"/>
    <w:rsid w:val="004B7F3D"/>
    <w:rsid w:val="004C0006"/>
    <w:rsid w:val="004C0054"/>
    <w:rsid w:val="004C0C15"/>
    <w:rsid w:val="004C1314"/>
    <w:rsid w:val="004C1755"/>
    <w:rsid w:val="004C1F9C"/>
    <w:rsid w:val="004C22A3"/>
    <w:rsid w:val="004C238D"/>
    <w:rsid w:val="004C2DD8"/>
    <w:rsid w:val="004C33EC"/>
    <w:rsid w:val="004C34D9"/>
    <w:rsid w:val="004C3F33"/>
    <w:rsid w:val="004C3F53"/>
    <w:rsid w:val="004C4469"/>
    <w:rsid w:val="004C44B2"/>
    <w:rsid w:val="004C453F"/>
    <w:rsid w:val="004C498D"/>
    <w:rsid w:val="004C4F45"/>
    <w:rsid w:val="004C5147"/>
    <w:rsid w:val="004C5407"/>
    <w:rsid w:val="004C593D"/>
    <w:rsid w:val="004C5D9B"/>
    <w:rsid w:val="004C69C4"/>
    <w:rsid w:val="004C6ADE"/>
    <w:rsid w:val="004C6BB6"/>
    <w:rsid w:val="004C6C47"/>
    <w:rsid w:val="004C7A36"/>
    <w:rsid w:val="004C7E1D"/>
    <w:rsid w:val="004D04E8"/>
    <w:rsid w:val="004D05BE"/>
    <w:rsid w:val="004D0E7F"/>
    <w:rsid w:val="004D1042"/>
    <w:rsid w:val="004D122E"/>
    <w:rsid w:val="004D144F"/>
    <w:rsid w:val="004D1650"/>
    <w:rsid w:val="004D16DC"/>
    <w:rsid w:val="004D18AC"/>
    <w:rsid w:val="004D1ABB"/>
    <w:rsid w:val="004D1E71"/>
    <w:rsid w:val="004D21BB"/>
    <w:rsid w:val="004D22E7"/>
    <w:rsid w:val="004D28F5"/>
    <w:rsid w:val="004D322A"/>
    <w:rsid w:val="004D3EAC"/>
    <w:rsid w:val="004D3F65"/>
    <w:rsid w:val="004D44CE"/>
    <w:rsid w:val="004D5765"/>
    <w:rsid w:val="004D609B"/>
    <w:rsid w:val="004D64AD"/>
    <w:rsid w:val="004D6583"/>
    <w:rsid w:val="004D6BE9"/>
    <w:rsid w:val="004D7274"/>
    <w:rsid w:val="004E03DB"/>
    <w:rsid w:val="004E048E"/>
    <w:rsid w:val="004E0FF0"/>
    <w:rsid w:val="004E1D9F"/>
    <w:rsid w:val="004E21E8"/>
    <w:rsid w:val="004E2375"/>
    <w:rsid w:val="004E2C11"/>
    <w:rsid w:val="004E3784"/>
    <w:rsid w:val="004E3BA8"/>
    <w:rsid w:val="004E3E66"/>
    <w:rsid w:val="004E4D97"/>
    <w:rsid w:val="004E5058"/>
    <w:rsid w:val="004E54B0"/>
    <w:rsid w:val="004E54C9"/>
    <w:rsid w:val="004E65A6"/>
    <w:rsid w:val="004E6B8A"/>
    <w:rsid w:val="004E6BE1"/>
    <w:rsid w:val="004E6FF6"/>
    <w:rsid w:val="004E7EEA"/>
    <w:rsid w:val="004F025A"/>
    <w:rsid w:val="004F0864"/>
    <w:rsid w:val="004F1712"/>
    <w:rsid w:val="004F18A0"/>
    <w:rsid w:val="004F214E"/>
    <w:rsid w:val="004F2406"/>
    <w:rsid w:val="004F2DAD"/>
    <w:rsid w:val="004F30EC"/>
    <w:rsid w:val="004F3106"/>
    <w:rsid w:val="004F3338"/>
    <w:rsid w:val="004F3464"/>
    <w:rsid w:val="004F36B6"/>
    <w:rsid w:val="004F412A"/>
    <w:rsid w:val="004F429A"/>
    <w:rsid w:val="004F43EB"/>
    <w:rsid w:val="004F4472"/>
    <w:rsid w:val="004F49CA"/>
    <w:rsid w:val="004F4FCB"/>
    <w:rsid w:val="004F56FB"/>
    <w:rsid w:val="004F5849"/>
    <w:rsid w:val="004F5BF1"/>
    <w:rsid w:val="004F5CB4"/>
    <w:rsid w:val="004F5F8D"/>
    <w:rsid w:val="004F6377"/>
    <w:rsid w:val="004F6FC4"/>
    <w:rsid w:val="004F70F5"/>
    <w:rsid w:val="004F7874"/>
    <w:rsid w:val="004F7A01"/>
    <w:rsid w:val="004F7B93"/>
    <w:rsid w:val="00500475"/>
    <w:rsid w:val="005007CF"/>
    <w:rsid w:val="0050106D"/>
    <w:rsid w:val="00501E84"/>
    <w:rsid w:val="005021D5"/>
    <w:rsid w:val="00502262"/>
    <w:rsid w:val="00502DE4"/>
    <w:rsid w:val="00502FEC"/>
    <w:rsid w:val="005034E1"/>
    <w:rsid w:val="00504A20"/>
    <w:rsid w:val="00504A2F"/>
    <w:rsid w:val="00504AAD"/>
    <w:rsid w:val="00504E13"/>
    <w:rsid w:val="00505031"/>
    <w:rsid w:val="00505317"/>
    <w:rsid w:val="0050546B"/>
    <w:rsid w:val="005056D1"/>
    <w:rsid w:val="00505F63"/>
    <w:rsid w:val="0050659A"/>
    <w:rsid w:val="00506B82"/>
    <w:rsid w:val="00507139"/>
    <w:rsid w:val="00507D58"/>
    <w:rsid w:val="00507E03"/>
    <w:rsid w:val="0051040B"/>
    <w:rsid w:val="00510C07"/>
    <w:rsid w:val="00510EB4"/>
    <w:rsid w:val="005110F3"/>
    <w:rsid w:val="005111A9"/>
    <w:rsid w:val="00511A66"/>
    <w:rsid w:val="00511AE5"/>
    <w:rsid w:val="0051241F"/>
    <w:rsid w:val="0051314A"/>
    <w:rsid w:val="00513480"/>
    <w:rsid w:val="00513B5F"/>
    <w:rsid w:val="00513F58"/>
    <w:rsid w:val="00514D4D"/>
    <w:rsid w:val="00514DAA"/>
    <w:rsid w:val="00515CB3"/>
    <w:rsid w:val="00515D43"/>
    <w:rsid w:val="00516355"/>
    <w:rsid w:val="0051637A"/>
    <w:rsid w:val="00516C5C"/>
    <w:rsid w:val="00516D70"/>
    <w:rsid w:val="00517BBF"/>
    <w:rsid w:val="005205AF"/>
    <w:rsid w:val="00520799"/>
    <w:rsid w:val="00520FEF"/>
    <w:rsid w:val="005211BA"/>
    <w:rsid w:val="0052167A"/>
    <w:rsid w:val="0052188B"/>
    <w:rsid w:val="005220AB"/>
    <w:rsid w:val="0052217C"/>
    <w:rsid w:val="005222B3"/>
    <w:rsid w:val="00522B25"/>
    <w:rsid w:val="00522BC9"/>
    <w:rsid w:val="00522D12"/>
    <w:rsid w:val="00522E4F"/>
    <w:rsid w:val="00523B30"/>
    <w:rsid w:val="005245DF"/>
    <w:rsid w:val="00524678"/>
    <w:rsid w:val="005246E2"/>
    <w:rsid w:val="005250C2"/>
    <w:rsid w:val="005255BD"/>
    <w:rsid w:val="005256FB"/>
    <w:rsid w:val="00526811"/>
    <w:rsid w:val="00526962"/>
    <w:rsid w:val="00527492"/>
    <w:rsid w:val="00527736"/>
    <w:rsid w:val="0053011E"/>
    <w:rsid w:val="00530548"/>
    <w:rsid w:val="00530AA3"/>
    <w:rsid w:val="00530E6A"/>
    <w:rsid w:val="00531A79"/>
    <w:rsid w:val="00531C6C"/>
    <w:rsid w:val="00532148"/>
    <w:rsid w:val="0053257A"/>
    <w:rsid w:val="00532979"/>
    <w:rsid w:val="00532B02"/>
    <w:rsid w:val="00532C53"/>
    <w:rsid w:val="00532C8B"/>
    <w:rsid w:val="005343BB"/>
    <w:rsid w:val="0053568E"/>
    <w:rsid w:val="005356E5"/>
    <w:rsid w:val="00535A06"/>
    <w:rsid w:val="00535C8B"/>
    <w:rsid w:val="00535CE0"/>
    <w:rsid w:val="00536718"/>
    <w:rsid w:val="00536731"/>
    <w:rsid w:val="00536B3A"/>
    <w:rsid w:val="00536EBF"/>
    <w:rsid w:val="005374AC"/>
    <w:rsid w:val="00537512"/>
    <w:rsid w:val="0053754E"/>
    <w:rsid w:val="0053791F"/>
    <w:rsid w:val="005401AF"/>
    <w:rsid w:val="00540873"/>
    <w:rsid w:val="00540912"/>
    <w:rsid w:val="00540A1B"/>
    <w:rsid w:val="0054230B"/>
    <w:rsid w:val="00542E8F"/>
    <w:rsid w:val="0054315D"/>
    <w:rsid w:val="0054326A"/>
    <w:rsid w:val="005454B3"/>
    <w:rsid w:val="0054578D"/>
    <w:rsid w:val="00546434"/>
    <w:rsid w:val="0054687E"/>
    <w:rsid w:val="00546912"/>
    <w:rsid w:val="00546D69"/>
    <w:rsid w:val="00546F19"/>
    <w:rsid w:val="005472AD"/>
    <w:rsid w:val="005472D9"/>
    <w:rsid w:val="005479F7"/>
    <w:rsid w:val="00547EF6"/>
    <w:rsid w:val="005500AC"/>
    <w:rsid w:val="00550B8C"/>
    <w:rsid w:val="00551191"/>
    <w:rsid w:val="00551EC8"/>
    <w:rsid w:val="00552168"/>
    <w:rsid w:val="005524EF"/>
    <w:rsid w:val="00552596"/>
    <w:rsid w:val="00552807"/>
    <w:rsid w:val="00552CB5"/>
    <w:rsid w:val="00552F6D"/>
    <w:rsid w:val="00553FC9"/>
    <w:rsid w:val="00553FFE"/>
    <w:rsid w:val="00555512"/>
    <w:rsid w:val="00555C03"/>
    <w:rsid w:val="00555D37"/>
    <w:rsid w:val="005560F1"/>
    <w:rsid w:val="005568D8"/>
    <w:rsid w:val="005569B9"/>
    <w:rsid w:val="00556CB5"/>
    <w:rsid w:val="00557C2E"/>
    <w:rsid w:val="005605D2"/>
    <w:rsid w:val="005607D2"/>
    <w:rsid w:val="00560C33"/>
    <w:rsid w:val="00561014"/>
    <w:rsid w:val="005616D7"/>
    <w:rsid w:val="005625C7"/>
    <w:rsid w:val="00562CA8"/>
    <w:rsid w:val="005632F6"/>
    <w:rsid w:val="005637C7"/>
    <w:rsid w:val="00563B10"/>
    <w:rsid w:val="00563D99"/>
    <w:rsid w:val="00563E36"/>
    <w:rsid w:val="0056496D"/>
    <w:rsid w:val="005649ED"/>
    <w:rsid w:val="00564ACB"/>
    <w:rsid w:val="00564C4C"/>
    <w:rsid w:val="00564D5B"/>
    <w:rsid w:val="005652BB"/>
    <w:rsid w:val="0056536B"/>
    <w:rsid w:val="005658CD"/>
    <w:rsid w:val="00565A00"/>
    <w:rsid w:val="00565FBE"/>
    <w:rsid w:val="00566CAB"/>
    <w:rsid w:val="00567AB4"/>
    <w:rsid w:val="00567FFB"/>
    <w:rsid w:val="00570AF8"/>
    <w:rsid w:val="00570D5C"/>
    <w:rsid w:val="00570FA3"/>
    <w:rsid w:val="0057136E"/>
    <w:rsid w:val="005717F6"/>
    <w:rsid w:val="00571A5C"/>
    <w:rsid w:val="005724F1"/>
    <w:rsid w:val="0057334D"/>
    <w:rsid w:val="00573A0E"/>
    <w:rsid w:val="0057426E"/>
    <w:rsid w:val="00574689"/>
    <w:rsid w:val="00574A51"/>
    <w:rsid w:val="00574A52"/>
    <w:rsid w:val="00574C02"/>
    <w:rsid w:val="00575339"/>
    <w:rsid w:val="00575CBA"/>
    <w:rsid w:val="00575D98"/>
    <w:rsid w:val="00576216"/>
    <w:rsid w:val="005764C4"/>
    <w:rsid w:val="005768C0"/>
    <w:rsid w:val="00576B70"/>
    <w:rsid w:val="005774A6"/>
    <w:rsid w:val="0058028C"/>
    <w:rsid w:val="0058088C"/>
    <w:rsid w:val="00580ED4"/>
    <w:rsid w:val="0058185B"/>
    <w:rsid w:val="005821D2"/>
    <w:rsid w:val="00582728"/>
    <w:rsid w:val="005827E6"/>
    <w:rsid w:val="00582C82"/>
    <w:rsid w:val="00583007"/>
    <w:rsid w:val="00583261"/>
    <w:rsid w:val="00583344"/>
    <w:rsid w:val="00583842"/>
    <w:rsid w:val="005839F9"/>
    <w:rsid w:val="0058417C"/>
    <w:rsid w:val="00584547"/>
    <w:rsid w:val="00584E2A"/>
    <w:rsid w:val="00585253"/>
    <w:rsid w:val="005861F4"/>
    <w:rsid w:val="00586D43"/>
    <w:rsid w:val="005875B3"/>
    <w:rsid w:val="00587BA8"/>
    <w:rsid w:val="00587F3F"/>
    <w:rsid w:val="00590218"/>
    <w:rsid w:val="005903B9"/>
    <w:rsid w:val="0059051B"/>
    <w:rsid w:val="0059087D"/>
    <w:rsid w:val="00590B17"/>
    <w:rsid w:val="00590D29"/>
    <w:rsid w:val="00590E05"/>
    <w:rsid w:val="005912A4"/>
    <w:rsid w:val="005915BE"/>
    <w:rsid w:val="00591901"/>
    <w:rsid w:val="00591A6D"/>
    <w:rsid w:val="00591B43"/>
    <w:rsid w:val="00591D68"/>
    <w:rsid w:val="00592149"/>
    <w:rsid w:val="00592286"/>
    <w:rsid w:val="0059228C"/>
    <w:rsid w:val="00592450"/>
    <w:rsid w:val="005929DB"/>
    <w:rsid w:val="00592B9A"/>
    <w:rsid w:val="0059393C"/>
    <w:rsid w:val="00594079"/>
    <w:rsid w:val="005944B1"/>
    <w:rsid w:val="00594720"/>
    <w:rsid w:val="00594B2E"/>
    <w:rsid w:val="00595989"/>
    <w:rsid w:val="00595BCA"/>
    <w:rsid w:val="00596128"/>
    <w:rsid w:val="0059670A"/>
    <w:rsid w:val="00597BA7"/>
    <w:rsid w:val="00597D1A"/>
    <w:rsid w:val="005A07EA"/>
    <w:rsid w:val="005A186E"/>
    <w:rsid w:val="005A1C8D"/>
    <w:rsid w:val="005A322F"/>
    <w:rsid w:val="005A33F2"/>
    <w:rsid w:val="005A3524"/>
    <w:rsid w:val="005A3707"/>
    <w:rsid w:val="005A3B2D"/>
    <w:rsid w:val="005A41E6"/>
    <w:rsid w:val="005A42D2"/>
    <w:rsid w:val="005A450E"/>
    <w:rsid w:val="005A4539"/>
    <w:rsid w:val="005A4610"/>
    <w:rsid w:val="005A4E0C"/>
    <w:rsid w:val="005A4EEE"/>
    <w:rsid w:val="005A4FB6"/>
    <w:rsid w:val="005A511C"/>
    <w:rsid w:val="005A5751"/>
    <w:rsid w:val="005A57C1"/>
    <w:rsid w:val="005A5D42"/>
    <w:rsid w:val="005A5D62"/>
    <w:rsid w:val="005A5E29"/>
    <w:rsid w:val="005A5E43"/>
    <w:rsid w:val="005A6319"/>
    <w:rsid w:val="005A6328"/>
    <w:rsid w:val="005A634E"/>
    <w:rsid w:val="005A6374"/>
    <w:rsid w:val="005A6727"/>
    <w:rsid w:val="005A67BC"/>
    <w:rsid w:val="005A7301"/>
    <w:rsid w:val="005A7B3C"/>
    <w:rsid w:val="005A7B95"/>
    <w:rsid w:val="005A7CE7"/>
    <w:rsid w:val="005B01E8"/>
    <w:rsid w:val="005B03AF"/>
    <w:rsid w:val="005B0B3E"/>
    <w:rsid w:val="005B0C92"/>
    <w:rsid w:val="005B13F0"/>
    <w:rsid w:val="005B148A"/>
    <w:rsid w:val="005B16B0"/>
    <w:rsid w:val="005B1CF1"/>
    <w:rsid w:val="005B2180"/>
    <w:rsid w:val="005B21B4"/>
    <w:rsid w:val="005B2248"/>
    <w:rsid w:val="005B26EE"/>
    <w:rsid w:val="005B2B6A"/>
    <w:rsid w:val="005B3107"/>
    <w:rsid w:val="005B354F"/>
    <w:rsid w:val="005B458D"/>
    <w:rsid w:val="005B4B83"/>
    <w:rsid w:val="005B4D32"/>
    <w:rsid w:val="005B53F1"/>
    <w:rsid w:val="005B5C7D"/>
    <w:rsid w:val="005B5FB3"/>
    <w:rsid w:val="005B6521"/>
    <w:rsid w:val="005B65E6"/>
    <w:rsid w:val="005B7195"/>
    <w:rsid w:val="005B7897"/>
    <w:rsid w:val="005B7A35"/>
    <w:rsid w:val="005C0091"/>
    <w:rsid w:val="005C0C26"/>
    <w:rsid w:val="005C19A0"/>
    <w:rsid w:val="005C22E6"/>
    <w:rsid w:val="005C25FE"/>
    <w:rsid w:val="005C2FF9"/>
    <w:rsid w:val="005C3B98"/>
    <w:rsid w:val="005C3CC2"/>
    <w:rsid w:val="005C3D4C"/>
    <w:rsid w:val="005C3E88"/>
    <w:rsid w:val="005C3F6A"/>
    <w:rsid w:val="005C4EBE"/>
    <w:rsid w:val="005C5163"/>
    <w:rsid w:val="005C57F3"/>
    <w:rsid w:val="005C6121"/>
    <w:rsid w:val="005C6BF1"/>
    <w:rsid w:val="005C6D48"/>
    <w:rsid w:val="005C6F1B"/>
    <w:rsid w:val="005C77BD"/>
    <w:rsid w:val="005C7B26"/>
    <w:rsid w:val="005C7C08"/>
    <w:rsid w:val="005D080F"/>
    <w:rsid w:val="005D09FE"/>
    <w:rsid w:val="005D0DB0"/>
    <w:rsid w:val="005D0E84"/>
    <w:rsid w:val="005D2500"/>
    <w:rsid w:val="005D2688"/>
    <w:rsid w:val="005D2FBF"/>
    <w:rsid w:val="005D3095"/>
    <w:rsid w:val="005D34BB"/>
    <w:rsid w:val="005D3CA1"/>
    <w:rsid w:val="005D3D58"/>
    <w:rsid w:val="005D3FC6"/>
    <w:rsid w:val="005D4554"/>
    <w:rsid w:val="005D46AD"/>
    <w:rsid w:val="005D50CB"/>
    <w:rsid w:val="005D58AF"/>
    <w:rsid w:val="005D59B6"/>
    <w:rsid w:val="005D5D45"/>
    <w:rsid w:val="005D6198"/>
    <w:rsid w:val="005D6280"/>
    <w:rsid w:val="005D673E"/>
    <w:rsid w:val="005D7486"/>
    <w:rsid w:val="005D7B7B"/>
    <w:rsid w:val="005D7DC2"/>
    <w:rsid w:val="005D7E8D"/>
    <w:rsid w:val="005E035E"/>
    <w:rsid w:val="005E0646"/>
    <w:rsid w:val="005E0703"/>
    <w:rsid w:val="005E1376"/>
    <w:rsid w:val="005E167E"/>
    <w:rsid w:val="005E172C"/>
    <w:rsid w:val="005E1775"/>
    <w:rsid w:val="005E19AB"/>
    <w:rsid w:val="005E1B02"/>
    <w:rsid w:val="005E1B2B"/>
    <w:rsid w:val="005E1B4E"/>
    <w:rsid w:val="005E1EAB"/>
    <w:rsid w:val="005E2153"/>
    <w:rsid w:val="005E241F"/>
    <w:rsid w:val="005E24B5"/>
    <w:rsid w:val="005E2757"/>
    <w:rsid w:val="005E2E28"/>
    <w:rsid w:val="005E3260"/>
    <w:rsid w:val="005E39B7"/>
    <w:rsid w:val="005E41D2"/>
    <w:rsid w:val="005E46C4"/>
    <w:rsid w:val="005E4E14"/>
    <w:rsid w:val="005E5165"/>
    <w:rsid w:val="005E56F8"/>
    <w:rsid w:val="005E5858"/>
    <w:rsid w:val="005E60F6"/>
    <w:rsid w:val="005E6385"/>
    <w:rsid w:val="005E669F"/>
    <w:rsid w:val="005E6AA4"/>
    <w:rsid w:val="005E6E90"/>
    <w:rsid w:val="005F0168"/>
    <w:rsid w:val="005F0332"/>
    <w:rsid w:val="005F090A"/>
    <w:rsid w:val="005F18FA"/>
    <w:rsid w:val="005F1A82"/>
    <w:rsid w:val="005F233F"/>
    <w:rsid w:val="005F24B2"/>
    <w:rsid w:val="005F2947"/>
    <w:rsid w:val="005F37BB"/>
    <w:rsid w:val="005F3C35"/>
    <w:rsid w:val="005F3C87"/>
    <w:rsid w:val="005F3EE1"/>
    <w:rsid w:val="005F4020"/>
    <w:rsid w:val="005F4964"/>
    <w:rsid w:val="005F4A1D"/>
    <w:rsid w:val="005F4F95"/>
    <w:rsid w:val="005F5920"/>
    <w:rsid w:val="005F601B"/>
    <w:rsid w:val="005F6C43"/>
    <w:rsid w:val="005F6F8F"/>
    <w:rsid w:val="005F7151"/>
    <w:rsid w:val="005F7D58"/>
    <w:rsid w:val="005F7DFC"/>
    <w:rsid w:val="006002DA"/>
    <w:rsid w:val="0060062E"/>
    <w:rsid w:val="006011CD"/>
    <w:rsid w:val="006022FB"/>
    <w:rsid w:val="00602539"/>
    <w:rsid w:val="006025C4"/>
    <w:rsid w:val="00603263"/>
    <w:rsid w:val="0060354B"/>
    <w:rsid w:val="00603B1B"/>
    <w:rsid w:val="00603F8B"/>
    <w:rsid w:val="0060444F"/>
    <w:rsid w:val="0060466D"/>
    <w:rsid w:val="00604B03"/>
    <w:rsid w:val="0060510F"/>
    <w:rsid w:val="00605223"/>
    <w:rsid w:val="00605811"/>
    <w:rsid w:val="006063C5"/>
    <w:rsid w:val="006066EC"/>
    <w:rsid w:val="00606718"/>
    <w:rsid w:val="0060731E"/>
    <w:rsid w:val="00607779"/>
    <w:rsid w:val="00607C45"/>
    <w:rsid w:val="0061038C"/>
    <w:rsid w:val="0061038F"/>
    <w:rsid w:val="006104FB"/>
    <w:rsid w:val="0061056A"/>
    <w:rsid w:val="00610B65"/>
    <w:rsid w:val="0061113A"/>
    <w:rsid w:val="006112CE"/>
    <w:rsid w:val="0061142A"/>
    <w:rsid w:val="00611767"/>
    <w:rsid w:val="00611993"/>
    <w:rsid w:val="00611D6F"/>
    <w:rsid w:val="00612BFF"/>
    <w:rsid w:val="00613D49"/>
    <w:rsid w:val="0061407D"/>
    <w:rsid w:val="006147FB"/>
    <w:rsid w:val="00614B50"/>
    <w:rsid w:val="00614BF0"/>
    <w:rsid w:val="00615223"/>
    <w:rsid w:val="0061522A"/>
    <w:rsid w:val="00615404"/>
    <w:rsid w:val="00615469"/>
    <w:rsid w:val="00615650"/>
    <w:rsid w:val="00616278"/>
    <w:rsid w:val="006162D4"/>
    <w:rsid w:val="00616FC8"/>
    <w:rsid w:val="00620445"/>
    <w:rsid w:val="00620EA6"/>
    <w:rsid w:val="0062115D"/>
    <w:rsid w:val="00621BCA"/>
    <w:rsid w:val="0062204E"/>
    <w:rsid w:val="006221AF"/>
    <w:rsid w:val="00622239"/>
    <w:rsid w:val="00622731"/>
    <w:rsid w:val="00623316"/>
    <w:rsid w:val="00623715"/>
    <w:rsid w:val="00623759"/>
    <w:rsid w:val="00623A1F"/>
    <w:rsid w:val="00623F6D"/>
    <w:rsid w:val="00623FE8"/>
    <w:rsid w:val="00625602"/>
    <w:rsid w:val="006259DF"/>
    <w:rsid w:val="00626785"/>
    <w:rsid w:val="00626D9B"/>
    <w:rsid w:val="00626DD8"/>
    <w:rsid w:val="00627819"/>
    <w:rsid w:val="00627933"/>
    <w:rsid w:val="00627C3D"/>
    <w:rsid w:val="00630685"/>
    <w:rsid w:val="0063084A"/>
    <w:rsid w:val="0063142A"/>
    <w:rsid w:val="00631FD8"/>
    <w:rsid w:val="0063353B"/>
    <w:rsid w:val="00633C27"/>
    <w:rsid w:val="00634029"/>
    <w:rsid w:val="0063444F"/>
    <w:rsid w:val="00634B04"/>
    <w:rsid w:val="00635111"/>
    <w:rsid w:val="0063552B"/>
    <w:rsid w:val="006356F7"/>
    <w:rsid w:val="00635847"/>
    <w:rsid w:val="006359FB"/>
    <w:rsid w:val="00635C16"/>
    <w:rsid w:val="00637A3D"/>
    <w:rsid w:val="006401F2"/>
    <w:rsid w:val="00640859"/>
    <w:rsid w:val="00640BAB"/>
    <w:rsid w:val="00641130"/>
    <w:rsid w:val="00641F19"/>
    <w:rsid w:val="00642647"/>
    <w:rsid w:val="006433A0"/>
    <w:rsid w:val="006437CB"/>
    <w:rsid w:val="00644C86"/>
    <w:rsid w:val="00644D0E"/>
    <w:rsid w:val="00644F82"/>
    <w:rsid w:val="00644FD2"/>
    <w:rsid w:val="00645A3B"/>
    <w:rsid w:val="00645B46"/>
    <w:rsid w:val="00646026"/>
    <w:rsid w:val="0064615B"/>
    <w:rsid w:val="006468DF"/>
    <w:rsid w:val="00646D7E"/>
    <w:rsid w:val="00647969"/>
    <w:rsid w:val="00647E92"/>
    <w:rsid w:val="006504AD"/>
    <w:rsid w:val="00650B15"/>
    <w:rsid w:val="00651409"/>
    <w:rsid w:val="00651635"/>
    <w:rsid w:val="006516DF"/>
    <w:rsid w:val="00651D99"/>
    <w:rsid w:val="00652740"/>
    <w:rsid w:val="00652C15"/>
    <w:rsid w:val="00653091"/>
    <w:rsid w:val="006538C5"/>
    <w:rsid w:val="006538D3"/>
    <w:rsid w:val="00653929"/>
    <w:rsid w:val="006540BA"/>
    <w:rsid w:val="006541C1"/>
    <w:rsid w:val="006546EB"/>
    <w:rsid w:val="00655049"/>
    <w:rsid w:val="00655250"/>
    <w:rsid w:val="00655AFD"/>
    <w:rsid w:val="00655F8F"/>
    <w:rsid w:val="00656EBC"/>
    <w:rsid w:val="0065740C"/>
    <w:rsid w:val="00657DD6"/>
    <w:rsid w:val="00660313"/>
    <w:rsid w:val="00660859"/>
    <w:rsid w:val="006620E5"/>
    <w:rsid w:val="00662176"/>
    <w:rsid w:val="00662420"/>
    <w:rsid w:val="006624E9"/>
    <w:rsid w:val="00662FC2"/>
    <w:rsid w:val="006631B2"/>
    <w:rsid w:val="00664460"/>
    <w:rsid w:val="006648C9"/>
    <w:rsid w:val="006649F3"/>
    <w:rsid w:val="00664BF1"/>
    <w:rsid w:val="00664FCD"/>
    <w:rsid w:val="00665978"/>
    <w:rsid w:val="00666411"/>
    <w:rsid w:val="00666D83"/>
    <w:rsid w:val="00666E35"/>
    <w:rsid w:val="00666EA1"/>
    <w:rsid w:val="006672B6"/>
    <w:rsid w:val="00670117"/>
    <w:rsid w:val="00670156"/>
    <w:rsid w:val="00670290"/>
    <w:rsid w:val="0067076B"/>
    <w:rsid w:val="00671201"/>
    <w:rsid w:val="00671D9A"/>
    <w:rsid w:val="0067207C"/>
    <w:rsid w:val="0067216E"/>
    <w:rsid w:val="00672884"/>
    <w:rsid w:val="00672FAE"/>
    <w:rsid w:val="00672FF9"/>
    <w:rsid w:val="00673846"/>
    <w:rsid w:val="00674153"/>
    <w:rsid w:val="006743DC"/>
    <w:rsid w:val="00674413"/>
    <w:rsid w:val="006748E2"/>
    <w:rsid w:val="00674983"/>
    <w:rsid w:val="00674A8D"/>
    <w:rsid w:val="00674C06"/>
    <w:rsid w:val="00674C89"/>
    <w:rsid w:val="006753D8"/>
    <w:rsid w:val="0067565C"/>
    <w:rsid w:val="00675AF2"/>
    <w:rsid w:val="00675B8D"/>
    <w:rsid w:val="00675C24"/>
    <w:rsid w:val="00676010"/>
    <w:rsid w:val="006762D1"/>
    <w:rsid w:val="00676359"/>
    <w:rsid w:val="0067691D"/>
    <w:rsid w:val="0067692D"/>
    <w:rsid w:val="00676FAC"/>
    <w:rsid w:val="00677218"/>
    <w:rsid w:val="00677F00"/>
    <w:rsid w:val="006800BD"/>
    <w:rsid w:val="006802C3"/>
    <w:rsid w:val="00680706"/>
    <w:rsid w:val="006809E5"/>
    <w:rsid w:val="00681D95"/>
    <w:rsid w:val="00682C37"/>
    <w:rsid w:val="00682DEC"/>
    <w:rsid w:val="00682FAF"/>
    <w:rsid w:val="00683C57"/>
    <w:rsid w:val="00683E54"/>
    <w:rsid w:val="006840AE"/>
    <w:rsid w:val="00684796"/>
    <w:rsid w:val="00684D74"/>
    <w:rsid w:val="00684DFD"/>
    <w:rsid w:val="00684F52"/>
    <w:rsid w:val="006856C7"/>
    <w:rsid w:val="00685707"/>
    <w:rsid w:val="0068646E"/>
    <w:rsid w:val="00686C04"/>
    <w:rsid w:val="00686C72"/>
    <w:rsid w:val="00687AC8"/>
    <w:rsid w:val="00687E1B"/>
    <w:rsid w:val="00690433"/>
    <w:rsid w:val="006904BE"/>
    <w:rsid w:val="00690725"/>
    <w:rsid w:val="00690759"/>
    <w:rsid w:val="00690C1A"/>
    <w:rsid w:val="0069112C"/>
    <w:rsid w:val="006913FA"/>
    <w:rsid w:val="00691B56"/>
    <w:rsid w:val="00691F7A"/>
    <w:rsid w:val="006920D8"/>
    <w:rsid w:val="00692D2D"/>
    <w:rsid w:val="00692DEC"/>
    <w:rsid w:val="00692E7B"/>
    <w:rsid w:val="0069358F"/>
    <w:rsid w:val="00693D12"/>
    <w:rsid w:val="0069400E"/>
    <w:rsid w:val="00694F81"/>
    <w:rsid w:val="00695427"/>
    <w:rsid w:val="00695697"/>
    <w:rsid w:val="006958E2"/>
    <w:rsid w:val="0069631B"/>
    <w:rsid w:val="0069638C"/>
    <w:rsid w:val="00696882"/>
    <w:rsid w:val="00696CCF"/>
    <w:rsid w:val="00696E82"/>
    <w:rsid w:val="00697C9A"/>
    <w:rsid w:val="00697F86"/>
    <w:rsid w:val="00697FA7"/>
    <w:rsid w:val="006A0797"/>
    <w:rsid w:val="006A0C9D"/>
    <w:rsid w:val="006A1580"/>
    <w:rsid w:val="006A171D"/>
    <w:rsid w:val="006A175A"/>
    <w:rsid w:val="006A1828"/>
    <w:rsid w:val="006A2384"/>
    <w:rsid w:val="006A2BB7"/>
    <w:rsid w:val="006A3238"/>
    <w:rsid w:val="006A35CB"/>
    <w:rsid w:val="006A3BA4"/>
    <w:rsid w:val="006A463E"/>
    <w:rsid w:val="006A48C0"/>
    <w:rsid w:val="006A5073"/>
    <w:rsid w:val="006A5415"/>
    <w:rsid w:val="006A5820"/>
    <w:rsid w:val="006A5B8A"/>
    <w:rsid w:val="006A6389"/>
    <w:rsid w:val="006A656E"/>
    <w:rsid w:val="006A6876"/>
    <w:rsid w:val="006A7A72"/>
    <w:rsid w:val="006B053F"/>
    <w:rsid w:val="006B0795"/>
    <w:rsid w:val="006B0D9F"/>
    <w:rsid w:val="006B103E"/>
    <w:rsid w:val="006B1370"/>
    <w:rsid w:val="006B16CF"/>
    <w:rsid w:val="006B1B18"/>
    <w:rsid w:val="006B1D7E"/>
    <w:rsid w:val="006B1EE8"/>
    <w:rsid w:val="006B220B"/>
    <w:rsid w:val="006B25F1"/>
    <w:rsid w:val="006B2F1A"/>
    <w:rsid w:val="006B3280"/>
    <w:rsid w:val="006B32C8"/>
    <w:rsid w:val="006B3618"/>
    <w:rsid w:val="006B36E8"/>
    <w:rsid w:val="006B3B3D"/>
    <w:rsid w:val="006B46B8"/>
    <w:rsid w:val="006B64BE"/>
    <w:rsid w:val="006B686C"/>
    <w:rsid w:val="006B74BD"/>
    <w:rsid w:val="006B7DBA"/>
    <w:rsid w:val="006B7F48"/>
    <w:rsid w:val="006C051C"/>
    <w:rsid w:val="006C0571"/>
    <w:rsid w:val="006C0BCA"/>
    <w:rsid w:val="006C1A3D"/>
    <w:rsid w:val="006C1D76"/>
    <w:rsid w:val="006C2073"/>
    <w:rsid w:val="006C2202"/>
    <w:rsid w:val="006C23BD"/>
    <w:rsid w:val="006C2580"/>
    <w:rsid w:val="006C282C"/>
    <w:rsid w:val="006C2B86"/>
    <w:rsid w:val="006C4319"/>
    <w:rsid w:val="006C4794"/>
    <w:rsid w:val="006C4ACE"/>
    <w:rsid w:val="006C55DB"/>
    <w:rsid w:val="006C5A00"/>
    <w:rsid w:val="006C5A8C"/>
    <w:rsid w:val="006C5D6F"/>
    <w:rsid w:val="006C609F"/>
    <w:rsid w:val="006C7DD4"/>
    <w:rsid w:val="006C7F26"/>
    <w:rsid w:val="006C7F47"/>
    <w:rsid w:val="006D0537"/>
    <w:rsid w:val="006D0846"/>
    <w:rsid w:val="006D0FDB"/>
    <w:rsid w:val="006D104E"/>
    <w:rsid w:val="006D1522"/>
    <w:rsid w:val="006D17EB"/>
    <w:rsid w:val="006D1916"/>
    <w:rsid w:val="006D20DC"/>
    <w:rsid w:val="006D2287"/>
    <w:rsid w:val="006D2801"/>
    <w:rsid w:val="006D2C4A"/>
    <w:rsid w:val="006D2E23"/>
    <w:rsid w:val="006D3140"/>
    <w:rsid w:val="006D3D35"/>
    <w:rsid w:val="006D4166"/>
    <w:rsid w:val="006D471F"/>
    <w:rsid w:val="006D4A1D"/>
    <w:rsid w:val="006D4B3C"/>
    <w:rsid w:val="006D510E"/>
    <w:rsid w:val="006D5157"/>
    <w:rsid w:val="006D5436"/>
    <w:rsid w:val="006D5A4D"/>
    <w:rsid w:val="006D5FCB"/>
    <w:rsid w:val="006D6105"/>
    <w:rsid w:val="006D62FD"/>
    <w:rsid w:val="006D6660"/>
    <w:rsid w:val="006D70A5"/>
    <w:rsid w:val="006D70C6"/>
    <w:rsid w:val="006D70DE"/>
    <w:rsid w:val="006D71D7"/>
    <w:rsid w:val="006D7484"/>
    <w:rsid w:val="006D7B28"/>
    <w:rsid w:val="006D7E0C"/>
    <w:rsid w:val="006E00A8"/>
    <w:rsid w:val="006E0449"/>
    <w:rsid w:val="006E0EC0"/>
    <w:rsid w:val="006E1AE8"/>
    <w:rsid w:val="006E2602"/>
    <w:rsid w:val="006E2D73"/>
    <w:rsid w:val="006E3AF0"/>
    <w:rsid w:val="006E3F81"/>
    <w:rsid w:val="006E471E"/>
    <w:rsid w:val="006E4AFF"/>
    <w:rsid w:val="006E4B7F"/>
    <w:rsid w:val="006E4F48"/>
    <w:rsid w:val="006E5416"/>
    <w:rsid w:val="006E5B50"/>
    <w:rsid w:val="006E5C28"/>
    <w:rsid w:val="006E6165"/>
    <w:rsid w:val="006E657C"/>
    <w:rsid w:val="006E69FB"/>
    <w:rsid w:val="006E6CC4"/>
    <w:rsid w:val="006E74EF"/>
    <w:rsid w:val="006E7853"/>
    <w:rsid w:val="006E79D0"/>
    <w:rsid w:val="006F11ED"/>
    <w:rsid w:val="006F227F"/>
    <w:rsid w:val="006F28BB"/>
    <w:rsid w:val="006F30DA"/>
    <w:rsid w:val="006F34AE"/>
    <w:rsid w:val="006F35D9"/>
    <w:rsid w:val="006F3A48"/>
    <w:rsid w:val="006F48F7"/>
    <w:rsid w:val="006F5595"/>
    <w:rsid w:val="006F561C"/>
    <w:rsid w:val="006F670A"/>
    <w:rsid w:val="006F6A36"/>
    <w:rsid w:val="006F6F77"/>
    <w:rsid w:val="006F7508"/>
    <w:rsid w:val="006F7616"/>
    <w:rsid w:val="006F762E"/>
    <w:rsid w:val="006F7B31"/>
    <w:rsid w:val="006F7D97"/>
    <w:rsid w:val="006F7DC7"/>
    <w:rsid w:val="007007FB"/>
    <w:rsid w:val="0070086A"/>
    <w:rsid w:val="00700C1B"/>
    <w:rsid w:val="00702D82"/>
    <w:rsid w:val="00703A28"/>
    <w:rsid w:val="00703B41"/>
    <w:rsid w:val="00703DBA"/>
    <w:rsid w:val="00703DE2"/>
    <w:rsid w:val="00703F89"/>
    <w:rsid w:val="00704103"/>
    <w:rsid w:val="00704472"/>
    <w:rsid w:val="00704753"/>
    <w:rsid w:val="00704EFA"/>
    <w:rsid w:val="00705688"/>
    <w:rsid w:val="00705C31"/>
    <w:rsid w:val="00705FF1"/>
    <w:rsid w:val="007061D4"/>
    <w:rsid w:val="00706A48"/>
    <w:rsid w:val="007070CE"/>
    <w:rsid w:val="00707128"/>
    <w:rsid w:val="007078C6"/>
    <w:rsid w:val="00707B8A"/>
    <w:rsid w:val="007100FA"/>
    <w:rsid w:val="007105EC"/>
    <w:rsid w:val="00710DF7"/>
    <w:rsid w:val="00710E09"/>
    <w:rsid w:val="00711068"/>
    <w:rsid w:val="007114BF"/>
    <w:rsid w:val="007116EE"/>
    <w:rsid w:val="00711CA4"/>
    <w:rsid w:val="00711DD8"/>
    <w:rsid w:val="00712512"/>
    <w:rsid w:val="007125E7"/>
    <w:rsid w:val="0071295F"/>
    <w:rsid w:val="00712EF4"/>
    <w:rsid w:val="00713063"/>
    <w:rsid w:val="007134CB"/>
    <w:rsid w:val="007146C3"/>
    <w:rsid w:val="00714887"/>
    <w:rsid w:val="00714E0B"/>
    <w:rsid w:val="00715294"/>
    <w:rsid w:val="00715CA5"/>
    <w:rsid w:val="00715E1D"/>
    <w:rsid w:val="00715E4D"/>
    <w:rsid w:val="00715E9A"/>
    <w:rsid w:val="00716299"/>
    <w:rsid w:val="00716D59"/>
    <w:rsid w:val="0071700C"/>
    <w:rsid w:val="007170FF"/>
    <w:rsid w:val="0071740E"/>
    <w:rsid w:val="00717D93"/>
    <w:rsid w:val="00717F5C"/>
    <w:rsid w:val="0072017E"/>
    <w:rsid w:val="0072018A"/>
    <w:rsid w:val="0072019F"/>
    <w:rsid w:val="007204C4"/>
    <w:rsid w:val="007209AF"/>
    <w:rsid w:val="00721116"/>
    <w:rsid w:val="0072140D"/>
    <w:rsid w:val="0072182B"/>
    <w:rsid w:val="00721C85"/>
    <w:rsid w:val="0072244D"/>
    <w:rsid w:val="0072249B"/>
    <w:rsid w:val="00722542"/>
    <w:rsid w:val="007231A0"/>
    <w:rsid w:val="00723F79"/>
    <w:rsid w:val="007244B8"/>
    <w:rsid w:val="007246CE"/>
    <w:rsid w:val="00724A6C"/>
    <w:rsid w:val="00724A89"/>
    <w:rsid w:val="00725AB7"/>
    <w:rsid w:val="00725C26"/>
    <w:rsid w:val="00725D0A"/>
    <w:rsid w:val="00726359"/>
    <w:rsid w:val="00726373"/>
    <w:rsid w:val="00726B0E"/>
    <w:rsid w:val="00726CAB"/>
    <w:rsid w:val="00726DD9"/>
    <w:rsid w:val="00726EC7"/>
    <w:rsid w:val="00727364"/>
    <w:rsid w:val="00727530"/>
    <w:rsid w:val="00727787"/>
    <w:rsid w:val="00727CE9"/>
    <w:rsid w:val="00727E7B"/>
    <w:rsid w:val="007302AF"/>
    <w:rsid w:val="00730305"/>
    <w:rsid w:val="0073068E"/>
    <w:rsid w:val="00730B99"/>
    <w:rsid w:val="00730D90"/>
    <w:rsid w:val="007312F2"/>
    <w:rsid w:val="00731CB6"/>
    <w:rsid w:val="00732069"/>
    <w:rsid w:val="00732414"/>
    <w:rsid w:val="007325CA"/>
    <w:rsid w:val="00732D6C"/>
    <w:rsid w:val="00732DF5"/>
    <w:rsid w:val="0073312D"/>
    <w:rsid w:val="00733C21"/>
    <w:rsid w:val="00734343"/>
    <w:rsid w:val="00734B54"/>
    <w:rsid w:val="00734E74"/>
    <w:rsid w:val="0073510B"/>
    <w:rsid w:val="007353CE"/>
    <w:rsid w:val="0073583B"/>
    <w:rsid w:val="00735F8F"/>
    <w:rsid w:val="0073683C"/>
    <w:rsid w:val="00736880"/>
    <w:rsid w:val="00736B68"/>
    <w:rsid w:val="00736C81"/>
    <w:rsid w:val="00736F85"/>
    <w:rsid w:val="00737558"/>
    <w:rsid w:val="007377A2"/>
    <w:rsid w:val="00737C33"/>
    <w:rsid w:val="00740497"/>
    <w:rsid w:val="00740C41"/>
    <w:rsid w:val="00741113"/>
    <w:rsid w:val="007416E4"/>
    <w:rsid w:val="00741A6F"/>
    <w:rsid w:val="00741F9C"/>
    <w:rsid w:val="00742315"/>
    <w:rsid w:val="00742459"/>
    <w:rsid w:val="00743493"/>
    <w:rsid w:val="00743988"/>
    <w:rsid w:val="00743B6B"/>
    <w:rsid w:val="00744654"/>
    <w:rsid w:val="00744DC9"/>
    <w:rsid w:val="00745549"/>
    <w:rsid w:val="007457FC"/>
    <w:rsid w:val="0074591C"/>
    <w:rsid w:val="007459B7"/>
    <w:rsid w:val="00745D7E"/>
    <w:rsid w:val="00746364"/>
    <w:rsid w:val="007466FE"/>
    <w:rsid w:val="00746905"/>
    <w:rsid w:val="0074706E"/>
    <w:rsid w:val="00747187"/>
    <w:rsid w:val="00747D85"/>
    <w:rsid w:val="007505DF"/>
    <w:rsid w:val="00751297"/>
    <w:rsid w:val="007516B6"/>
    <w:rsid w:val="00752245"/>
    <w:rsid w:val="00752424"/>
    <w:rsid w:val="00752714"/>
    <w:rsid w:val="0075287E"/>
    <w:rsid w:val="0075315F"/>
    <w:rsid w:val="00753276"/>
    <w:rsid w:val="007539A5"/>
    <w:rsid w:val="00753A64"/>
    <w:rsid w:val="00753C28"/>
    <w:rsid w:val="00753EBA"/>
    <w:rsid w:val="007555C9"/>
    <w:rsid w:val="007558D4"/>
    <w:rsid w:val="00755A37"/>
    <w:rsid w:val="00755C7A"/>
    <w:rsid w:val="00755CBB"/>
    <w:rsid w:val="00755F8D"/>
    <w:rsid w:val="0075623F"/>
    <w:rsid w:val="00757540"/>
    <w:rsid w:val="00757DD2"/>
    <w:rsid w:val="0076029A"/>
    <w:rsid w:val="00760318"/>
    <w:rsid w:val="00760780"/>
    <w:rsid w:val="00760F01"/>
    <w:rsid w:val="007613FF"/>
    <w:rsid w:val="00761BF1"/>
    <w:rsid w:val="00761ED1"/>
    <w:rsid w:val="007628DB"/>
    <w:rsid w:val="007629DC"/>
    <w:rsid w:val="00762B07"/>
    <w:rsid w:val="00762C4C"/>
    <w:rsid w:val="00762C9A"/>
    <w:rsid w:val="00763B56"/>
    <w:rsid w:val="00764AD4"/>
    <w:rsid w:val="00764B65"/>
    <w:rsid w:val="007654F1"/>
    <w:rsid w:val="00766385"/>
    <w:rsid w:val="007669C1"/>
    <w:rsid w:val="00766AE1"/>
    <w:rsid w:val="0076761D"/>
    <w:rsid w:val="0076798A"/>
    <w:rsid w:val="00767A3B"/>
    <w:rsid w:val="00767CF2"/>
    <w:rsid w:val="00767D30"/>
    <w:rsid w:val="0077033A"/>
    <w:rsid w:val="007707BA"/>
    <w:rsid w:val="00771743"/>
    <w:rsid w:val="00771BE6"/>
    <w:rsid w:val="00771EC8"/>
    <w:rsid w:val="007723F9"/>
    <w:rsid w:val="007726CC"/>
    <w:rsid w:val="007733A5"/>
    <w:rsid w:val="00773A80"/>
    <w:rsid w:val="00773AF7"/>
    <w:rsid w:val="007740F8"/>
    <w:rsid w:val="007744C6"/>
    <w:rsid w:val="007747E1"/>
    <w:rsid w:val="00774852"/>
    <w:rsid w:val="00774B82"/>
    <w:rsid w:val="00774EE4"/>
    <w:rsid w:val="007754FD"/>
    <w:rsid w:val="00775625"/>
    <w:rsid w:val="007757B8"/>
    <w:rsid w:val="00775B24"/>
    <w:rsid w:val="00775E61"/>
    <w:rsid w:val="00775F30"/>
    <w:rsid w:val="007777FD"/>
    <w:rsid w:val="00777A1B"/>
    <w:rsid w:val="00777DB1"/>
    <w:rsid w:val="00777DBF"/>
    <w:rsid w:val="00777ECD"/>
    <w:rsid w:val="00777F14"/>
    <w:rsid w:val="0078066B"/>
    <w:rsid w:val="00780783"/>
    <w:rsid w:val="0078110A"/>
    <w:rsid w:val="00781ADB"/>
    <w:rsid w:val="00782102"/>
    <w:rsid w:val="00782453"/>
    <w:rsid w:val="00782704"/>
    <w:rsid w:val="0078361F"/>
    <w:rsid w:val="00783A01"/>
    <w:rsid w:val="00783EB1"/>
    <w:rsid w:val="00784705"/>
    <w:rsid w:val="00784AE4"/>
    <w:rsid w:val="00785276"/>
    <w:rsid w:val="007857BB"/>
    <w:rsid w:val="00785866"/>
    <w:rsid w:val="00785A0F"/>
    <w:rsid w:val="00785A33"/>
    <w:rsid w:val="00785E16"/>
    <w:rsid w:val="007865AE"/>
    <w:rsid w:val="007874BC"/>
    <w:rsid w:val="00787B5F"/>
    <w:rsid w:val="00787B85"/>
    <w:rsid w:val="00787C75"/>
    <w:rsid w:val="00790336"/>
    <w:rsid w:val="007907B3"/>
    <w:rsid w:val="00790FBC"/>
    <w:rsid w:val="00791A3C"/>
    <w:rsid w:val="00791B82"/>
    <w:rsid w:val="0079217F"/>
    <w:rsid w:val="007921F5"/>
    <w:rsid w:val="00792C20"/>
    <w:rsid w:val="007933E3"/>
    <w:rsid w:val="00793C57"/>
    <w:rsid w:val="00794950"/>
    <w:rsid w:val="00794B43"/>
    <w:rsid w:val="007955D4"/>
    <w:rsid w:val="0079574F"/>
    <w:rsid w:val="00795D8B"/>
    <w:rsid w:val="007963A2"/>
    <w:rsid w:val="00796414"/>
    <w:rsid w:val="00796FB9"/>
    <w:rsid w:val="00797336"/>
    <w:rsid w:val="00797549"/>
    <w:rsid w:val="00797A2A"/>
    <w:rsid w:val="00797CDD"/>
    <w:rsid w:val="00797F5B"/>
    <w:rsid w:val="00797F97"/>
    <w:rsid w:val="007A05FC"/>
    <w:rsid w:val="007A0DE3"/>
    <w:rsid w:val="007A0F84"/>
    <w:rsid w:val="007A185C"/>
    <w:rsid w:val="007A29F1"/>
    <w:rsid w:val="007A2C9D"/>
    <w:rsid w:val="007A2FB2"/>
    <w:rsid w:val="007A2FEE"/>
    <w:rsid w:val="007A398B"/>
    <w:rsid w:val="007A3B2B"/>
    <w:rsid w:val="007A3D73"/>
    <w:rsid w:val="007A3E9C"/>
    <w:rsid w:val="007A41EC"/>
    <w:rsid w:val="007A4464"/>
    <w:rsid w:val="007A44A5"/>
    <w:rsid w:val="007A475B"/>
    <w:rsid w:val="007A485A"/>
    <w:rsid w:val="007A4915"/>
    <w:rsid w:val="007A4C83"/>
    <w:rsid w:val="007A5184"/>
    <w:rsid w:val="007A590C"/>
    <w:rsid w:val="007A5C54"/>
    <w:rsid w:val="007A6109"/>
    <w:rsid w:val="007A6287"/>
    <w:rsid w:val="007A62AD"/>
    <w:rsid w:val="007A633D"/>
    <w:rsid w:val="007A6BC2"/>
    <w:rsid w:val="007A6E69"/>
    <w:rsid w:val="007A6F8B"/>
    <w:rsid w:val="007A7399"/>
    <w:rsid w:val="007A74B8"/>
    <w:rsid w:val="007A7CD7"/>
    <w:rsid w:val="007B03AB"/>
    <w:rsid w:val="007B0403"/>
    <w:rsid w:val="007B0904"/>
    <w:rsid w:val="007B091D"/>
    <w:rsid w:val="007B0D58"/>
    <w:rsid w:val="007B1640"/>
    <w:rsid w:val="007B1801"/>
    <w:rsid w:val="007B18E7"/>
    <w:rsid w:val="007B1C2B"/>
    <w:rsid w:val="007B1D18"/>
    <w:rsid w:val="007B237E"/>
    <w:rsid w:val="007B2637"/>
    <w:rsid w:val="007B36AB"/>
    <w:rsid w:val="007B3BA8"/>
    <w:rsid w:val="007B404E"/>
    <w:rsid w:val="007B412C"/>
    <w:rsid w:val="007B4402"/>
    <w:rsid w:val="007B45B7"/>
    <w:rsid w:val="007B4A66"/>
    <w:rsid w:val="007B5230"/>
    <w:rsid w:val="007B54DF"/>
    <w:rsid w:val="007B5CF5"/>
    <w:rsid w:val="007B5F8D"/>
    <w:rsid w:val="007B6DEE"/>
    <w:rsid w:val="007B6EE6"/>
    <w:rsid w:val="007B6F66"/>
    <w:rsid w:val="007B70E4"/>
    <w:rsid w:val="007B7F60"/>
    <w:rsid w:val="007C028E"/>
    <w:rsid w:val="007C0313"/>
    <w:rsid w:val="007C045E"/>
    <w:rsid w:val="007C0760"/>
    <w:rsid w:val="007C089B"/>
    <w:rsid w:val="007C08DC"/>
    <w:rsid w:val="007C1234"/>
    <w:rsid w:val="007C1AA8"/>
    <w:rsid w:val="007C2367"/>
    <w:rsid w:val="007C296D"/>
    <w:rsid w:val="007C2FB9"/>
    <w:rsid w:val="007C31FC"/>
    <w:rsid w:val="007C35F9"/>
    <w:rsid w:val="007C36B2"/>
    <w:rsid w:val="007C38CC"/>
    <w:rsid w:val="007C41EF"/>
    <w:rsid w:val="007C43CD"/>
    <w:rsid w:val="007C5180"/>
    <w:rsid w:val="007C51DE"/>
    <w:rsid w:val="007C54E8"/>
    <w:rsid w:val="007C5EC7"/>
    <w:rsid w:val="007C6E40"/>
    <w:rsid w:val="007C7374"/>
    <w:rsid w:val="007C768E"/>
    <w:rsid w:val="007C792C"/>
    <w:rsid w:val="007C7B45"/>
    <w:rsid w:val="007C7C7A"/>
    <w:rsid w:val="007C7D45"/>
    <w:rsid w:val="007C7EDA"/>
    <w:rsid w:val="007D040C"/>
    <w:rsid w:val="007D119A"/>
    <w:rsid w:val="007D1864"/>
    <w:rsid w:val="007D1A4D"/>
    <w:rsid w:val="007D1BDD"/>
    <w:rsid w:val="007D1FE2"/>
    <w:rsid w:val="007D21BC"/>
    <w:rsid w:val="007D2913"/>
    <w:rsid w:val="007D33E8"/>
    <w:rsid w:val="007D443C"/>
    <w:rsid w:val="007D44A9"/>
    <w:rsid w:val="007D457B"/>
    <w:rsid w:val="007D4DC5"/>
    <w:rsid w:val="007D632E"/>
    <w:rsid w:val="007D670E"/>
    <w:rsid w:val="007D69EB"/>
    <w:rsid w:val="007D6F49"/>
    <w:rsid w:val="007D756C"/>
    <w:rsid w:val="007D763F"/>
    <w:rsid w:val="007D7832"/>
    <w:rsid w:val="007D7966"/>
    <w:rsid w:val="007D7EE5"/>
    <w:rsid w:val="007E04CE"/>
    <w:rsid w:val="007E09F7"/>
    <w:rsid w:val="007E0E7C"/>
    <w:rsid w:val="007E0F6F"/>
    <w:rsid w:val="007E112B"/>
    <w:rsid w:val="007E16DB"/>
    <w:rsid w:val="007E16FC"/>
    <w:rsid w:val="007E19BA"/>
    <w:rsid w:val="007E205B"/>
    <w:rsid w:val="007E23FF"/>
    <w:rsid w:val="007E2D5E"/>
    <w:rsid w:val="007E2E35"/>
    <w:rsid w:val="007E2F4A"/>
    <w:rsid w:val="007E37BA"/>
    <w:rsid w:val="007E3B82"/>
    <w:rsid w:val="007E3B98"/>
    <w:rsid w:val="007E3DD5"/>
    <w:rsid w:val="007E401E"/>
    <w:rsid w:val="007E4140"/>
    <w:rsid w:val="007E42EC"/>
    <w:rsid w:val="007E4603"/>
    <w:rsid w:val="007E4957"/>
    <w:rsid w:val="007E5108"/>
    <w:rsid w:val="007E5404"/>
    <w:rsid w:val="007E5BFF"/>
    <w:rsid w:val="007E5CBB"/>
    <w:rsid w:val="007E5D33"/>
    <w:rsid w:val="007E6321"/>
    <w:rsid w:val="007E6396"/>
    <w:rsid w:val="007E6B46"/>
    <w:rsid w:val="007E6EBF"/>
    <w:rsid w:val="007E6FC3"/>
    <w:rsid w:val="007E742E"/>
    <w:rsid w:val="007E7649"/>
    <w:rsid w:val="007E771E"/>
    <w:rsid w:val="007F0262"/>
    <w:rsid w:val="007F0DF9"/>
    <w:rsid w:val="007F1130"/>
    <w:rsid w:val="007F114A"/>
    <w:rsid w:val="007F1573"/>
    <w:rsid w:val="007F1754"/>
    <w:rsid w:val="007F1DB9"/>
    <w:rsid w:val="007F20E8"/>
    <w:rsid w:val="007F221D"/>
    <w:rsid w:val="007F23A6"/>
    <w:rsid w:val="007F2E0C"/>
    <w:rsid w:val="007F2F78"/>
    <w:rsid w:val="007F3062"/>
    <w:rsid w:val="007F3AAA"/>
    <w:rsid w:val="007F3B65"/>
    <w:rsid w:val="007F3E07"/>
    <w:rsid w:val="007F4900"/>
    <w:rsid w:val="007F490E"/>
    <w:rsid w:val="007F4CEC"/>
    <w:rsid w:val="007F5A60"/>
    <w:rsid w:val="007F5B44"/>
    <w:rsid w:val="007F660C"/>
    <w:rsid w:val="007F6929"/>
    <w:rsid w:val="007F6B4C"/>
    <w:rsid w:val="007F7319"/>
    <w:rsid w:val="007F75DE"/>
    <w:rsid w:val="007F7759"/>
    <w:rsid w:val="0080018E"/>
    <w:rsid w:val="00800835"/>
    <w:rsid w:val="00800BF9"/>
    <w:rsid w:val="00801267"/>
    <w:rsid w:val="00802252"/>
    <w:rsid w:val="0080252B"/>
    <w:rsid w:val="0080375A"/>
    <w:rsid w:val="00803B00"/>
    <w:rsid w:val="00804120"/>
    <w:rsid w:val="008049D8"/>
    <w:rsid w:val="00805A54"/>
    <w:rsid w:val="008065A5"/>
    <w:rsid w:val="00806866"/>
    <w:rsid w:val="00806C10"/>
    <w:rsid w:val="008072AA"/>
    <w:rsid w:val="00810985"/>
    <w:rsid w:val="008111DC"/>
    <w:rsid w:val="00811441"/>
    <w:rsid w:val="0081166E"/>
    <w:rsid w:val="0081240A"/>
    <w:rsid w:val="008135A3"/>
    <w:rsid w:val="00813AA9"/>
    <w:rsid w:val="0081496F"/>
    <w:rsid w:val="00814B55"/>
    <w:rsid w:val="00814DE4"/>
    <w:rsid w:val="0081528E"/>
    <w:rsid w:val="008159E5"/>
    <w:rsid w:val="00815AE1"/>
    <w:rsid w:val="00815BD2"/>
    <w:rsid w:val="00815F1B"/>
    <w:rsid w:val="00817260"/>
    <w:rsid w:val="00817FF6"/>
    <w:rsid w:val="008208AA"/>
    <w:rsid w:val="0082103F"/>
    <w:rsid w:val="0082110D"/>
    <w:rsid w:val="00821228"/>
    <w:rsid w:val="008220F4"/>
    <w:rsid w:val="00822DC3"/>
    <w:rsid w:val="008230B4"/>
    <w:rsid w:val="00823173"/>
    <w:rsid w:val="00823416"/>
    <w:rsid w:val="0082379C"/>
    <w:rsid w:val="008237A0"/>
    <w:rsid w:val="0082406D"/>
    <w:rsid w:val="0082411C"/>
    <w:rsid w:val="008241D1"/>
    <w:rsid w:val="00824BCB"/>
    <w:rsid w:val="00825099"/>
    <w:rsid w:val="00825AF4"/>
    <w:rsid w:val="00825B87"/>
    <w:rsid w:val="00825D31"/>
    <w:rsid w:val="00825DD7"/>
    <w:rsid w:val="00825FD5"/>
    <w:rsid w:val="008262AD"/>
    <w:rsid w:val="008262C0"/>
    <w:rsid w:val="0082741E"/>
    <w:rsid w:val="00827747"/>
    <w:rsid w:val="00827F5D"/>
    <w:rsid w:val="00831134"/>
    <w:rsid w:val="008314C9"/>
    <w:rsid w:val="008315BF"/>
    <w:rsid w:val="00831860"/>
    <w:rsid w:val="00831A70"/>
    <w:rsid w:val="008328EE"/>
    <w:rsid w:val="00832DF7"/>
    <w:rsid w:val="00833062"/>
    <w:rsid w:val="008337A6"/>
    <w:rsid w:val="008338EC"/>
    <w:rsid w:val="008339A5"/>
    <w:rsid w:val="00834552"/>
    <w:rsid w:val="008346E0"/>
    <w:rsid w:val="008349B3"/>
    <w:rsid w:val="008355A0"/>
    <w:rsid w:val="00835E71"/>
    <w:rsid w:val="00836563"/>
    <w:rsid w:val="00836788"/>
    <w:rsid w:val="00836C5A"/>
    <w:rsid w:val="00836C94"/>
    <w:rsid w:val="00836EE6"/>
    <w:rsid w:val="008371C4"/>
    <w:rsid w:val="008371F2"/>
    <w:rsid w:val="00837BF1"/>
    <w:rsid w:val="008400A5"/>
    <w:rsid w:val="00840698"/>
    <w:rsid w:val="0084069C"/>
    <w:rsid w:val="00840C56"/>
    <w:rsid w:val="0084169C"/>
    <w:rsid w:val="008422EA"/>
    <w:rsid w:val="008429AA"/>
    <w:rsid w:val="008429DE"/>
    <w:rsid w:val="00843087"/>
    <w:rsid w:val="00843423"/>
    <w:rsid w:val="00843503"/>
    <w:rsid w:val="00843589"/>
    <w:rsid w:val="0084373D"/>
    <w:rsid w:val="00843C04"/>
    <w:rsid w:val="00843CC2"/>
    <w:rsid w:val="00843D20"/>
    <w:rsid w:val="00843EFA"/>
    <w:rsid w:val="00844AD8"/>
    <w:rsid w:val="008451AE"/>
    <w:rsid w:val="008458C0"/>
    <w:rsid w:val="00845FAF"/>
    <w:rsid w:val="00846759"/>
    <w:rsid w:val="00846902"/>
    <w:rsid w:val="00846E6A"/>
    <w:rsid w:val="008503FE"/>
    <w:rsid w:val="008504AD"/>
    <w:rsid w:val="00850FE3"/>
    <w:rsid w:val="0085114B"/>
    <w:rsid w:val="008517E1"/>
    <w:rsid w:val="0085180B"/>
    <w:rsid w:val="008518AA"/>
    <w:rsid w:val="00851B53"/>
    <w:rsid w:val="00851CFF"/>
    <w:rsid w:val="0085279F"/>
    <w:rsid w:val="00854297"/>
    <w:rsid w:val="00854834"/>
    <w:rsid w:val="00854842"/>
    <w:rsid w:val="00854A72"/>
    <w:rsid w:val="00854AAF"/>
    <w:rsid w:val="00854ED5"/>
    <w:rsid w:val="00855307"/>
    <w:rsid w:val="0085561C"/>
    <w:rsid w:val="00855762"/>
    <w:rsid w:val="00856452"/>
    <w:rsid w:val="00856526"/>
    <w:rsid w:val="00856F2F"/>
    <w:rsid w:val="00857468"/>
    <w:rsid w:val="00857817"/>
    <w:rsid w:val="00860488"/>
    <w:rsid w:val="00860CBC"/>
    <w:rsid w:val="0086201C"/>
    <w:rsid w:val="00862171"/>
    <w:rsid w:val="00862338"/>
    <w:rsid w:val="00862AAA"/>
    <w:rsid w:val="008631E5"/>
    <w:rsid w:val="00863517"/>
    <w:rsid w:val="0086356A"/>
    <w:rsid w:val="00863C33"/>
    <w:rsid w:val="00864193"/>
    <w:rsid w:val="0086460B"/>
    <w:rsid w:val="0086485B"/>
    <w:rsid w:val="00865861"/>
    <w:rsid w:val="008668D0"/>
    <w:rsid w:val="00866992"/>
    <w:rsid w:val="008673FD"/>
    <w:rsid w:val="0086794C"/>
    <w:rsid w:val="00867B38"/>
    <w:rsid w:val="0087061A"/>
    <w:rsid w:val="00870A80"/>
    <w:rsid w:val="00870C9B"/>
    <w:rsid w:val="00870F65"/>
    <w:rsid w:val="00871139"/>
    <w:rsid w:val="0087163B"/>
    <w:rsid w:val="008716A3"/>
    <w:rsid w:val="0087272E"/>
    <w:rsid w:val="00873755"/>
    <w:rsid w:val="00874575"/>
    <w:rsid w:val="0087473D"/>
    <w:rsid w:val="008749D4"/>
    <w:rsid w:val="00875D24"/>
    <w:rsid w:val="00875EC3"/>
    <w:rsid w:val="00876F30"/>
    <w:rsid w:val="008770AD"/>
    <w:rsid w:val="0087720A"/>
    <w:rsid w:val="00877453"/>
    <w:rsid w:val="00880E29"/>
    <w:rsid w:val="00881706"/>
    <w:rsid w:val="008818DA"/>
    <w:rsid w:val="00881F77"/>
    <w:rsid w:val="00882030"/>
    <w:rsid w:val="00882051"/>
    <w:rsid w:val="00882185"/>
    <w:rsid w:val="0088231C"/>
    <w:rsid w:val="00882420"/>
    <w:rsid w:val="008829E1"/>
    <w:rsid w:val="00882C09"/>
    <w:rsid w:val="0088425B"/>
    <w:rsid w:val="0088485C"/>
    <w:rsid w:val="00884C3D"/>
    <w:rsid w:val="008853D2"/>
    <w:rsid w:val="00885551"/>
    <w:rsid w:val="00885728"/>
    <w:rsid w:val="008857B9"/>
    <w:rsid w:val="00885852"/>
    <w:rsid w:val="008858DB"/>
    <w:rsid w:val="00886129"/>
    <w:rsid w:val="0088643C"/>
    <w:rsid w:val="0088648C"/>
    <w:rsid w:val="00886A57"/>
    <w:rsid w:val="00886EAF"/>
    <w:rsid w:val="00886FBB"/>
    <w:rsid w:val="00887295"/>
    <w:rsid w:val="00887CD5"/>
    <w:rsid w:val="00890154"/>
    <w:rsid w:val="00890561"/>
    <w:rsid w:val="00890ECA"/>
    <w:rsid w:val="00891196"/>
    <w:rsid w:val="0089172E"/>
    <w:rsid w:val="00891881"/>
    <w:rsid w:val="00891E01"/>
    <w:rsid w:val="008921C8"/>
    <w:rsid w:val="00892748"/>
    <w:rsid w:val="008928F0"/>
    <w:rsid w:val="00892A9E"/>
    <w:rsid w:val="00893429"/>
    <w:rsid w:val="0089349C"/>
    <w:rsid w:val="008936CE"/>
    <w:rsid w:val="00893CEF"/>
    <w:rsid w:val="008943CE"/>
    <w:rsid w:val="008944D0"/>
    <w:rsid w:val="00895050"/>
    <w:rsid w:val="0089547F"/>
    <w:rsid w:val="00895C4C"/>
    <w:rsid w:val="00895F46"/>
    <w:rsid w:val="00896333"/>
    <w:rsid w:val="00896506"/>
    <w:rsid w:val="008965D5"/>
    <w:rsid w:val="00896854"/>
    <w:rsid w:val="00897273"/>
    <w:rsid w:val="00897341"/>
    <w:rsid w:val="0089764B"/>
    <w:rsid w:val="00897A96"/>
    <w:rsid w:val="008A1359"/>
    <w:rsid w:val="008A182D"/>
    <w:rsid w:val="008A1845"/>
    <w:rsid w:val="008A1A8F"/>
    <w:rsid w:val="008A233D"/>
    <w:rsid w:val="008A2C66"/>
    <w:rsid w:val="008A326C"/>
    <w:rsid w:val="008A32CD"/>
    <w:rsid w:val="008A3E42"/>
    <w:rsid w:val="008A47E7"/>
    <w:rsid w:val="008A4961"/>
    <w:rsid w:val="008A4A5B"/>
    <w:rsid w:val="008A4B11"/>
    <w:rsid w:val="008A5284"/>
    <w:rsid w:val="008A57C2"/>
    <w:rsid w:val="008A5A19"/>
    <w:rsid w:val="008A62F7"/>
    <w:rsid w:val="008A6826"/>
    <w:rsid w:val="008A6D33"/>
    <w:rsid w:val="008A7323"/>
    <w:rsid w:val="008A7D7B"/>
    <w:rsid w:val="008A7E3D"/>
    <w:rsid w:val="008B02E3"/>
    <w:rsid w:val="008B05EE"/>
    <w:rsid w:val="008B0A40"/>
    <w:rsid w:val="008B0B45"/>
    <w:rsid w:val="008B0D4E"/>
    <w:rsid w:val="008B181E"/>
    <w:rsid w:val="008B1943"/>
    <w:rsid w:val="008B1CF8"/>
    <w:rsid w:val="008B328A"/>
    <w:rsid w:val="008B38D2"/>
    <w:rsid w:val="008B41D1"/>
    <w:rsid w:val="008B444F"/>
    <w:rsid w:val="008B44CC"/>
    <w:rsid w:val="008B4E86"/>
    <w:rsid w:val="008B5448"/>
    <w:rsid w:val="008B62BF"/>
    <w:rsid w:val="008B6600"/>
    <w:rsid w:val="008B6DA0"/>
    <w:rsid w:val="008B7DC6"/>
    <w:rsid w:val="008C03F0"/>
    <w:rsid w:val="008C04D8"/>
    <w:rsid w:val="008C05DE"/>
    <w:rsid w:val="008C0C24"/>
    <w:rsid w:val="008C0D2B"/>
    <w:rsid w:val="008C11C7"/>
    <w:rsid w:val="008C17C3"/>
    <w:rsid w:val="008C1E3C"/>
    <w:rsid w:val="008C1FEC"/>
    <w:rsid w:val="008C2183"/>
    <w:rsid w:val="008C2791"/>
    <w:rsid w:val="008C2C07"/>
    <w:rsid w:val="008C2F18"/>
    <w:rsid w:val="008C3070"/>
    <w:rsid w:val="008C335C"/>
    <w:rsid w:val="008C382D"/>
    <w:rsid w:val="008C3845"/>
    <w:rsid w:val="008C3D18"/>
    <w:rsid w:val="008C3D5C"/>
    <w:rsid w:val="008C461E"/>
    <w:rsid w:val="008C464D"/>
    <w:rsid w:val="008C4692"/>
    <w:rsid w:val="008C4930"/>
    <w:rsid w:val="008C4D7B"/>
    <w:rsid w:val="008C52A9"/>
    <w:rsid w:val="008C564F"/>
    <w:rsid w:val="008C5B56"/>
    <w:rsid w:val="008C5B9D"/>
    <w:rsid w:val="008C5DEB"/>
    <w:rsid w:val="008C6400"/>
    <w:rsid w:val="008C67EA"/>
    <w:rsid w:val="008C6E4C"/>
    <w:rsid w:val="008C7505"/>
    <w:rsid w:val="008D0518"/>
    <w:rsid w:val="008D0522"/>
    <w:rsid w:val="008D07B2"/>
    <w:rsid w:val="008D0FCB"/>
    <w:rsid w:val="008D11EF"/>
    <w:rsid w:val="008D173C"/>
    <w:rsid w:val="008D1882"/>
    <w:rsid w:val="008D21D1"/>
    <w:rsid w:val="008D23B9"/>
    <w:rsid w:val="008D26E6"/>
    <w:rsid w:val="008D2B51"/>
    <w:rsid w:val="008D2F66"/>
    <w:rsid w:val="008D3971"/>
    <w:rsid w:val="008D3BDD"/>
    <w:rsid w:val="008D3F79"/>
    <w:rsid w:val="008D454C"/>
    <w:rsid w:val="008D4B25"/>
    <w:rsid w:val="008D4B99"/>
    <w:rsid w:val="008D4C0D"/>
    <w:rsid w:val="008D53C1"/>
    <w:rsid w:val="008D57D2"/>
    <w:rsid w:val="008D58E9"/>
    <w:rsid w:val="008D5C26"/>
    <w:rsid w:val="008D61B3"/>
    <w:rsid w:val="008D6277"/>
    <w:rsid w:val="008D66A3"/>
    <w:rsid w:val="008D6910"/>
    <w:rsid w:val="008D7BFA"/>
    <w:rsid w:val="008D7D91"/>
    <w:rsid w:val="008D7DC0"/>
    <w:rsid w:val="008D7FDC"/>
    <w:rsid w:val="008E0300"/>
    <w:rsid w:val="008E0599"/>
    <w:rsid w:val="008E0633"/>
    <w:rsid w:val="008E0F19"/>
    <w:rsid w:val="008E1643"/>
    <w:rsid w:val="008E1769"/>
    <w:rsid w:val="008E2406"/>
    <w:rsid w:val="008E2BD9"/>
    <w:rsid w:val="008E2EA7"/>
    <w:rsid w:val="008E31D9"/>
    <w:rsid w:val="008E354E"/>
    <w:rsid w:val="008E40A5"/>
    <w:rsid w:val="008E4268"/>
    <w:rsid w:val="008E44E4"/>
    <w:rsid w:val="008E4DB6"/>
    <w:rsid w:val="008E51F1"/>
    <w:rsid w:val="008E5B03"/>
    <w:rsid w:val="008E6826"/>
    <w:rsid w:val="008E686E"/>
    <w:rsid w:val="008E6987"/>
    <w:rsid w:val="008E6EF8"/>
    <w:rsid w:val="008E70F0"/>
    <w:rsid w:val="008E74A0"/>
    <w:rsid w:val="008E7970"/>
    <w:rsid w:val="008F0117"/>
    <w:rsid w:val="008F0491"/>
    <w:rsid w:val="008F0AB9"/>
    <w:rsid w:val="008F1631"/>
    <w:rsid w:val="008F2131"/>
    <w:rsid w:val="008F2512"/>
    <w:rsid w:val="008F35B2"/>
    <w:rsid w:val="008F36D3"/>
    <w:rsid w:val="008F381A"/>
    <w:rsid w:val="008F3A5A"/>
    <w:rsid w:val="008F3AF5"/>
    <w:rsid w:val="008F4199"/>
    <w:rsid w:val="008F4B51"/>
    <w:rsid w:val="008F4FAE"/>
    <w:rsid w:val="008F4FB6"/>
    <w:rsid w:val="008F5014"/>
    <w:rsid w:val="008F521B"/>
    <w:rsid w:val="008F524F"/>
    <w:rsid w:val="008F552B"/>
    <w:rsid w:val="008F6666"/>
    <w:rsid w:val="008F688B"/>
    <w:rsid w:val="008F68F7"/>
    <w:rsid w:val="008F6931"/>
    <w:rsid w:val="008F6A09"/>
    <w:rsid w:val="008F6C0B"/>
    <w:rsid w:val="008F7460"/>
    <w:rsid w:val="008F7D15"/>
    <w:rsid w:val="00900161"/>
    <w:rsid w:val="00900485"/>
    <w:rsid w:val="00900758"/>
    <w:rsid w:val="009007D9"/>
    <w:rsid w:val="00900BBF"/>
    <w:rsid w:val="00901D21"/>
    <w:rsid w:val="00901D24"/>
    <w:rsid w:val="00902067"/>
    <w:rsid w:val="009036EC"/>
    <w:rsid w:val="0090371D"/>
    <w:rsid w:val="00903752"/>
    <w:rsid w:val="00904BBE"/>
    <w:rsid w:val="00904C89"/>
    <w:rsid w:val="00905257"/>
    <w:rsid w:val="0090572C"/>
    <w:rsid w:val="00905CE3"/>
    <w:rsid w:val="00905FD1"/>
    <w:rsid w:val="00906A3A"/>
    <w:rsid w:val="00906F9D"/>
    <w:rsid w:val="009079B0"/>
    <w:rsid w:val="00910093"/>
    <w:rsid w:val="0091016D"/>
    <w:rsid w:val="00910BD5"/>
    <w:rsid w:val="00910D6B"/>
    <w:rsid w:val="00911133"/>
    <w:rsid w:val="00912039"/>
    <w:rsid w:val="0091224F"/>
    <w:rsid w:val="00912997"/>
    <w:rsid w:val="0091354E"/>
    <w:rsid w:val="009135E2"/>
    <w:rsid w:val="00913BBE"/>
    <w:rsid w:val="00913FB6"/>
    <w:rsid w:val="009142A8"/>
    <w:rsid w:val="0091473D"/>
    <w:rsid w:val="00914E07"/>
    <w:rsid w:val="00915377"/>
    <w:rsid w:val="00915987"/>
    <w:rsid w:val="00915AF3"/>
    <w:rsid w:val="00916861"/>
    <w:rsid w:val="00916ABA"/>
    <w:rsid w:val="00917648"/>
    <w:rsid w:val="009177D0"/>
    <w:rsid w:val="00917E54"/>
    <w:rsid w:val="009205D3"/>
    <w:rsid w:val="009219D0"/>
    <w:rsid w:val="009220FC"/>
    <w:rsid w:val="00922690"/>
    <w:rsid w:val="00923670"/>
    <w:rsid w:val="00923752"/>
    <w:rsid w:val="00924520"/>
    <w:rsid w:val="00924672"/>
    <w:rsid w:val="00925919"/>
    <w:rsid w:val="00925943"/>
    <w:rsid w:val="00926281"/>
    <w:rsid w:val="00926485"/>
    <w:rsid w:val="009266FC"/>
    <w:rsid w:val="009300E5"/>
    <w:rsid w:val="00930177"/>
    <w:rsid w:val="00930AB3"/>
    <w:rsid w:val="0093158F"/>
    <w:rsid w:val="00932443"/>
    <w:rsid w:val="00932C25"/>
    <w:rsid w:val="0093302B"/>
    <w:rsid w:val="00933692"/>
    <w:rsid w:val="0093469E"/>
    <w:rsid w:val="009348ED"/>
    <w:rsid w:val="00934C47"/>
    <w:rsid w:val="00934E06"/>
    <w:rsid w:val="00935AA9"/>
    <w:rsid w:val="009361B8"/>
    <w:rsid w:val="009367E8"/>
    <w:rsid w:val="0093718E"/>
    <w:rsid w:val="009372A0"/>
    <w:rsid w:val="009376F0"/>
    <w:rsid w:val="0093775F"/>
    <w:rsid w:val="00937A0D"/>
    <w:rsid w:val="00937A2F"/>
    <w:rsid w:val="00937BAE"/>
    <w:rsid w:val="009404FC"/>
    <w:rsid w:val="00940B38"/>
    <w:rsid w:val="00940B63"/>
    <w:rsid w:val="0094126B"/>
    <w:rsid w:val="0094183D"/>
    <w:rsid w:val="00942BD3"/>
    <w:rsid w:val="00942C00"/>
    <w:rsid w:val="00942CBF"/>
    <w:rsid w:val="00943429"/>
    <w:rsid w:val="0094424F"/>
    <w:rsid w:val="0094457A"/>
    <w:rsid w:val="00944618"/>
    <w:rsid w:val="00944F96"/>
    <w:rsid w:val="00945221"/>
    <w:rsid w:val="00945984"/>
    <w:rsid w:val="00946260"/>
    <w:rsid w:val="009469F4"/>
    <w:rsid w:val="009478C9"/>
    <w:rsid w:val="0095013F"/>
    <w:rsid w:val="00950235"/>
    <w:rsid w:val="00950447"/>
    <w:rsid w:val="009506D3"/>
    <w:rsid w:val="00950C1A"/>
    <w:rsid w:val="00950E57"/>
    <w:rsid w:val="009516B2"/>
    <w:rsid w:val="00951976"/>
    <w:rsid w:val="00951F13"/>
    <w:rsid w:val="0095291B"/>
    <w:rsid w:val="00952999"/>
    <w:rsid w:val="00952BAF"/>
    <w:rsid w:val="00952F71"/>
    <w:rsid w:val="00953632"/>
    <w:rsid w:val="00954465"/>
    <w:rsid w:val="00954878"/>
    <w:rsid w:val="00955349"/>
    <w:rsid w:val="00955438"/>
    <w:rsid w:val="009556C6"/>
    <w:rsid w:val="00955C08"/>
    <w:rsid w:val="00955C5E"/>
    <w:rsid w:val="00955E33"/>
    <w:rsid w:val="0095763C"/>
    <w:rsid w:val="00957FDA"/>
    <w:rsid w:val="0096030E"/>
    <w:rsid w:val="0096057D"/>
    <w:rsid w:val="00961041"/>
    <w:rsid w:val="0096119A"/>
    <w:rsid w:val="00961495"/>
    <w:rsid w:val="00961C11"/>
    <w:rsid w:val="00961FB4"/>
    <w:rsid w:val="00962331"/>
    <w:rsid w:val="009630A8"/>
    <w:rsid w:val="0096332A"/>
    <w:rsid w:val="00963607"/>
    <w:rsid w:val="00963A2C"/>
    <w:rsid w:val="00963A8B"/>
    <w:rsid w:val="00963F57"/>
    <w:rsid w:val="009645AD"/>
    <w:rsid w:val="00965522"/>
    <w:rsid w:val="009663A3"/>
    <w:rsid w:val="009668FF"/>
    <w:rsid w:val="00966F3E"/>
    <w:rsid w:val="0096755A"/>
    <w:rsid w:val="00967711"/>
    <w:rsid w:val="00970C60"/>
    <w:rsid w:val="00970D25"/>
    <w:rsid w:val="00970E9D"/>
    <w:rsid w:val="00971396"/>
    <w:rsid w:val="00971724"/>
    <w:rsid w:val="00971BF8"/>
    <w:rsid w:val="009725EA"/>
    <w:rsid w:val="00972D3F"/>
    <w:rsid w:val="00972E7B"/>
    <w:rsid w:val="00973A88"/>
    <w:rsid w:val="00973FB5"/>
    <w:rsid w:val="00974680"/>
    <w:rsid w:val="0097480D"/>
    <w:rsid w:val="00974C62"/>
    <w:rsid w:val="00975091"/>
    <w:rsid w:val="00975153"/>
    <w:rsid w:val="00975218"/>
    <w:rsid w:val="00975893"/>
    <w:rsid w:val="00975DE5"/>
    <w:rsid w:val="00975DE9"/>
    <w:rsid w:val="0097634F"/>
    <w:rsid w:val="00976E5B"/>
    <w:rsid w:val="00976F63"/>
    <w:rsid w:val="009771D9"/>
    <w:rsid w:val="0097737A"/>
    <w:rsid w:val="009778E0"/>
    <w:rsid w:val="0098011C"/>
    <w:rsid w:val="009802B9"/>
    <w:rsid w:val="00980887"/>
    <w:rsid w:val="00980A12"/>
    <w:rsid w:val="00980B5F"/>
    <w:rsid w:val="0098168E"/>
    <w:rsid w:val="00981E2F"/>
    <w:rsid w:val="00981F1E"/>
    <w:rsid w:val="00982038"/>
    <w:rsid w:val="00982140"/>
    <w:rsid w:val="0098226F"/>
    <w:rsid w:val="009825AB"/>
    <w:rsid w:val="00983232"/>
    <w:rsid w:val="00983388"/>
    <w:rsid w:val="0098398B"/>
    <w:rsid w:val="0098423F"/>
    <w:rsid w:val="00984419"/>
    <w:rsid w:val="00984824"/>
    <w:rsid w:val="00984B53"/>
    <w:rsid w:val="00984C19"/>
    <w:rsid w:val="00985107"/>
    <w:rsid w:val="00985A05"/>
    <w:rsid w:val="00985BA7"/>
    <w:rsid w:val="00985CA9"/>
    <w:rsid w:val="00985D43"/>
    <w:rsid w:val="0098619B"/>
    <w:rsid w:val="00986B8C"/>
    <w:rsid w:val="00987652"/>
    <w:rsid w:val="00987BB7"/>
    <w:rsid w:val="00990688"/>
    <w:rsid w:val="00990785"/>
    <w:rsid w:val="0099090B"/>
    <w:rsid w:val="00990EE6"/>
    <w:rsid w:val="009918A7"/>
    <w:rsid w:val="009921B9"/>
    <w:rsid w:val="009925FC"/>
    <w:rsid w:val="009926EE"/>
    <w:rsid w:val="009927FC"/>
    <w:rsid w:val="00992E69"/>
    <w:rsid w:val="0099357B"/>
    <w:rsid w:val="0099383E"/>
    <w:rsid w:val="0099436D"/>
    <w:rsid w:val="009944A6"/>
    <w:rsid w:val="009949D7"/>
    <w:rsid w:val="009952ED"/>
    <w:rsid w:val="00995441"/>
    <w:rsid w:val="0099571A"/>
    <w:rsid w:val="009959C8"/>
    <w:rsid w:val="00996065"/>
    <w:rsid w:val="00996AE6"/>
    <w:rsid w:val="00996D66"/>
    <w:rsid w:val="00997BE2"/>
    <w:rsid w:val="009A0ADF"/>
    <w:rsid w:val="009A0EDF"/>
    <w:rsid w:val="009A121D"/>
    <w:rsid w:val="009A240F"/>
    <w:rsid w:val="009A309B"/>
    <w:rsid w:val="009A380A"/>
    <w:rsid w:val="009A3DE1"/>
    <w:rsid w:val="009A4685"/>
    <w:rsid w:val="009A481A"/>
    <w:rsid w:val="009A5D7B"/>
    <w:rsid w:val="009A6D26"/>
    <w:rsid w:val="009B040C"/>
    <w:rsid w:val="009B04DC"/>
    <w:rsid w:val="009B061D"/>
    <w:rsid w:val="009B066C"/>
    <w:rsid w:val="009B06F7"/>
    <w:rsid w:val="009B134B"/>
    <w:rsid w:val="009B1586"/>
    <w:rsid w:val="009B1C03"/>
    <w:rsid w:val="009B1F81"/>
    <w:rsid w:val="009B1FB1"/>
    <w:rsid w:val="009B25D9"/>
    <w:rsid w:val="009B26F0"/>
    <w:rsid w:val="009B301B"/>
    <w:rsid w:val="009B35C6"/>
    <w:rsid w:val="009B391D"/>
    <w:rsid w:val="009B3E77"/>
    <w:rsid w:val="009B3F26"/>
    <w:rsid w:val="009B423F"/>
    <w:rsid w:val="009B447A"/>
    <w:rsid w:val="009B45EB"/>
    <w:rsid w:val="009B5334"/>
    <w:rsid w:val="009B53F0"/>
    <w:rsid w:val="009B6CAB"/>
    <w:rsid w:val="009B704A"/>
    <w:rsid w:val="009B78E4"/>
    <w:rsid w:val="009B7E8B"/>
    <w:rsid w:val="009B7FAB"/>
    <w:rsid w:val="009C0BE8"/>
    <w:rsid w:val="009C0E3D"/>
    <w:rsid w:val="009C0F63"/>
    <w:rsid w:val="009C13A1"/>
    <w:rsid w:val="009C149C"/>
    <w:rsid w:val="009C1806"/>
    <w:rsid w:val="009C2369"/>
    <w:rsid w:val="009C2B1B"/>
    <w:rsid w:val="009C2B48"/>
    <w:rsid w:val="009C2E8C"/>
    <w:rsid w:val="009C390E"/>
    <w:rsid w:val="009C4FD4"/>
    <w:rsid w:val="009C4FF9"/>
    <w:rsid w:val="009C58F9"/>
    <w:rsid w:val="009C5CFD"/>
    <w:rsid w:val="009C622A"/>
    <w:rsid w:val="009C6CD7"/>
    <w:rsid w:val="009C7128"/>
    <w:rsid w:val="009C7BEC"/>
    <w:rsid w:val="009C7F98"/>
    <w:rsid w:val="009D036F"/>
    <w:rsid w:val="009D0E18"/>
    <w:rsid w:val="009D155B"/>
    <w:rsid w:val="009D1768"/>
    <w:rsid w:val="009D1955"/>
    <w:rsid w:val="009D1A00"/>
    <w:rsid w:val="009D1AA4"/>
    <w:rsid w:val="009D26BB"/>
    <w:rsid w:val="009D2864"/>
    <w:rsid w:val="009D2879"/>
    <w:rsid w:val="009D28A9"/>
    <w:rsid w:val="009D2FEA"/>
    <w:rsid w:val="009D36B2"/>
    <w:rsid w:val="009D3886"/>
    <w:rsid w:val="009D3CB7"/>
    <w:rsid w:val="009D4460"/>
    <w:rsid w:val="009D47A1"/>
    <w:rsid w:val="009D47C6"/>
    <w:rsid w:val="009D4856"/>
    <w:rsid w:val="009D48EB"/>
    <w:rsid w:val="009D4B4C"/>
    <w:rsid w:val="009D5397"/>
    <w:rsid w:val="009D555C"/>
    <w:rsid w:val="009D5914"/>
    <w:rsid w:val="009D5BC2"/>
    <w:rsid w:val="009D5F8A"/>
    <w:rsid w:val="009D6264"/>
    <w:rsid w:val="009D636E"/>
    <w:rsid w:val="009D662F"/>
    <w:rsid w:val="009D68E2"/>
    <w:rsid w:val="009D6901"/>
    <w:rsid w:val="009D6D47"/>
    <w:rsid w:val="009D772D"/>
    <w:rsid w:val="009D79A5"/>
    <w:rsid w:val="009D7BC7"/>
    <w:rsid w:val="009D7E84"/>
    <w:rsid w:val="009E0143"/>
    <w:rsid w:val="009E08CE"/>
    <w:rsid w:val="009E09D3"/>
    <w:rsid w:val="009E0A08"/>
    <w:rsid w:val="009E0F2E"/>
    <w:rsid w:val="009E1C89"/>
    <w:rsid w:val="009E1E4F"/>
    <w:rsid w:val="009E2DDC"/>
    <w:rsid w:val="009E2DE0"/>
    <w:rsid w:val="009E3273"/>
    <w:rsid w:val="009E35FC"/>
    <w:rsid w:val="009E42A9"/>
    <w:rsid w:val="009E4972"/>
    <w:rsid w:val="009E4ABD"/>
    <w:rsid w:val="009E5804"/>
    <w:rsid w:val="009E5BCA"/>
    <w:rsid w:val="009E5D13"/>
    <w:rsid w:val="009E6192"/>
    <w:rsid w:val="009E628B"/>
    <w:rsid w:val="009E7BE6"/>
    <w:rsid w:val="009F00CE"/>
    <w:rsid w:val="009F0B51"/>
    <w:rsid w:val="009F0F92"/>
    <w:rsid w:val="009F0FDE"/>
    <w:rsid w:val="009F1186"/>
    <w:rsid w:val="009F120A"/>
    <w:rsid w:val="009F1310"/>
    <w:rsid w:val="009F132D"/>
    <w:rsid w:val="009F1B47"/>
    <w:rsid w:val="009F2115"/>
    <w:rsid w:val="009F223F"/>
    <w:rsid w:val="009F274F"/>
    <w:rsid w:val="009F2C18"/>
    <w:rsid w:val="009F353C"/>
    <w:rsid w:val="009F3DA4"/>
    <w:rsid w:val="009F3F1D"/>
    <w:rsid w:val="009F4106"/>
    <w:rsid w:val="009F41C9"/>
    <w:rsid w:val="009F428D"/>
    <w:rsid w:val="009F453E"/>
    <w:rsid w:val="009F45C5"/>
    <w:rsid w:val="009F5837"/>
    <w:rsid w:val="009F5BE4"/>
    <w:rsid w:val="009F6D81"/>
    <w:rsid w:val="009F6FA2"/>
    <w:rsid w:val="009F7FA7"/>
    <w:rsid w:val="00A009C8"/>
    <w:rsid w:val="00A01BEC"/>
    <w:rsid w:val="00A01FCC"/>
    <w:rsid w:val="00A021AF"/>
    <w:rsid w:val="00A0238A"/>
    <w:rsid w:val="00A0260E"/>
    <w:rsid w:val="00A0284B"/>
    <w:rsid w:val="00A031C4"/>
    <w:rsid w:val="00A037E2"/>
    <w:rsid w:val="00A03C34"/>
    <w:rsid w:val="00A03CB1"/>
    <w:rsid w:val="00A03F10"/>
    <w:rsid w:val="00A042CE"/>
    <w:rsid w:val="00A042F8"/>
    <w:rsid w:val="00A046CD"/>
    <w:rsid w:val="00A04E73"/>
    <w:rsid w:val="00A051E0"/>
    <w:rsid w:val="00A0530C"/>
    <w:rsid w:val="00A0556D"/>
    <w:rsid w:val="00A055B0"/>
    <w:rsid w:val="00A05888"/>
    <w:rsid w:val="00A06439"/>
    <w:rsid w:val="00A065D6"/>
    <w:rsid w:val="00A06CFA"/>
    <w:rsid w:val="00A07693"/>
    <w:rsid w:val="00A07D37"/>
    <w:rsid w:val="00A101E0"/>
    <w:rsid w:val="00A10B3C"/>
    <w:rsid w:val="00A11206"/>
    <w:rsid w:val="00A115FA"/>
    <w:rsid w:val="00A11AE3"/>
    <w:rsid w:val="00A11D05"/>
    <w:rsid w:val="00A12178"/>
    <w:rsid w:val="00A12513"/>
    <w:rsid w:val="00A12519"/>
    <w:rsid w:val="00A12699"/>
    <w:rsid w:val="00A1322A"/>
    <w:rsid w:val="00A13D72"/>
    <w:rsid w:val="00A13E6D"/>
    <w:rsid w:val="00A14303"/>
    <w:rsid w:val="00A14814"/>
    <w:rsid w:val="00A14A20"/>
    <w:rsid w:val="00A15847"/>
    <w:rsid w:val="00A15D8D"/>
    <w:rsid w:val="00A160B5"/>
    <w:rsid w:val="00A161CD"/>
    <w:rsid w:val="00A1643F"/>
    <w:rsid w:val="00A164D6"/>
    <w:rsid w:val="00A16AE5"/>
    <w:rsid w:val="00A16FAF"/>
    <w:rsid w:val="00A1701E"/>
    <w:rsid w:val="00A1704F"/>
    <w:rsid w:val="00A172FB"/>
    <w:rsid w:val="00A173AC"/>
    <w:rsid w:val="00A209CE"/>
    <w:rsid w:val="00A20E0C"/>
    <w:rsid w:val="00A21A32"/>
    <w:rsid w:val="00A21FB3"/>
    <w:rsid w:val="00A227A3"/>
    <w:rsid w:val="00A2374F"/>
    <w:rsid w:val="00A23D69"/>
    <w:rsid w:val="00A240D8"/>
    <w:rsid w:val="00A242A0"/>
    <w:rsid w:val="00A24418"/>
    <w:rsid w:val="00A24BDC"/>
    <w:rsid w:val="00A24D14"/>
    <w:rsid w:val="00A2594D"/>
    <w:rsid w:val="00A2596C"/>
    <w:rsid w:val="00A25B7D"/>
    <w:rsid w:val="00A25B98"/>
    <w:rsid w:val="00A265B3"/>
    <w:rsid w:val="00A26668"/>
    <w:rsid w:val="00A26945"/>
    <w:rsid w:val="00A26D02"/>
    <w:rsid w:val="00A26DB8"/>
    <w:rsid w:val="00A27157"/>
    <w:rsid w:val="00A2739B"/>
    <w:rsid w:val="00A300F5"/>
    <w:rsid w:val="00A30204"/>
    <w:rsid w:val="00A309C8"/>
    <w:rsid w:val="00A30A7F"/>
    <w:rsid w:val="00A31362"/>
    <w:rsid w:val="00A31C4E"/>
    <w:rsid w:val="00A32B26"/>
    <w:rsid w:val="00A32BA8"/>
    <w:rsid w:val="00A32C09"/>
    <w:rsid w:val="00A32E24"/>
    <w:rsid w:val="00A3301C"/>
    <w:rsid w:val="00A3352F"/>
    <w:rsid w:val="00A33740"/>
    <w:rsid w:val="00A338FC"/>
    <w:rsid w:val="00A33998"/>
    <w:rsid w:val="00A33B0B"/>
    <w:rsid w:val="00A34813"/>
    <w:rsid w:val="00A34B7B"/>
    <w:rsid w:val="00A3504D"/>
    <w:rsid w:val="00A352E9"/>
    <w:rsid w:val="00A35B37"/>
    <w:rsid w:val="00A35FAF"/>
    <w:rsid w:val="00A3630D"/>
    <w:rsid w:val="00A364A4"/>
    <w:rsid w:val="00A36CAC"/>
    <w:rsid w:val="00A37446"/>
    <w:rsid w:val="00A37691"/>
    <w:rsid w:val="00A37EFF"/>
    <w:rsid w:val="00A40E5E"/>
    <w:rsid w:val="00A41195"/>
    <w:rsid w:val="00A41239"/>
    <w:rsid w:val="00A41506"/>
    <w:rsid w:val="00A41576"/>
    <w:rsid w:val="00A41A00"/>
    <w:rsid w:val="00A41A55"/>
    <w:rsid w:val="00A42248"/>
    <w:rsid w:val="00A42BA8"/>
    <w:rsid w:val="00A42D3C"/>
    <w:rsid w:val="00A43BEB"/>
    <w:rsid w:val="00A4462A"/>
    <w:rsid w:val="00A44630"/>
    <w:rsid w:val="00A44634"/>
    <w:rsid w:val="00A44D24"/>
    <w:rsid w:val="00A458DE"/>
    <w:rsid w:val="00A45EE2"/>
    <w:rsid w:val="00A46A1B"/>
    <w:rsid w:val="00A46A51"/>
    <w:rsid w:val="00A47898"/>
    <w:rsid w:val="00A47E97"/>
    <w:rsid w:val="00A50072"/>
    <w:rsid w:val="00A503B5"/>
    <w:rsid w:val="00A504A4"/>
    <w:rsid w:val="00A50741"/>
    <w:rsid w:val="00A50872"/>
    <w:rsid w:val="00A50873"/>
    <w:rsid w:val="00A51A14"/>
    <w:rsid w:val="00A52424"/>
    <w:rsid w:val="00A5246C"/>
    <w:rsid w:val="00A524FF"/>
    <w:rsid w:val="00A527EE"/>
    <w:rsid w:val="00A52B1C"/>
    <w:rsid w:val="00A53362"/>
    <w:rsid w:val="00A542DC"/>
    <w:rsid w:val="00A54BDF"/>
    <w:rsid w:val="00A55300"/>
    <w:rsid w:val="00A55735"/>
    <w:rsid w:val="00A55991"/>
    <w:rsid w:val="00A56094"/>
    <w:rsid w:val="00A56388"/>
    <w:rsid w:val="00A565D2"/>
    <w:rsid w:val="00A56757"/>
    <w:rsid w:val="00A568F4"/>
    <w:rsid w:val="00A56C9F"/>
    <w:rsid w:val="00A56EB8"/>
    <w:rsid w:val="00A56F80"/>
    <w:rsid w:val="00A601CA"/>
    <w:rsid w:val="00A60451"/>
    <w:rsid w:val="00A608DA"/>
    <w:rsid w:val="00A62314"/>
    <w:rsid w:val="00A62486"/>
    <w:rsid w:val="00A62724"/>
    <w:rsid w:val="00A62A41"/>
    <w:rsid w:val="00A62D4B"/>
    <w:rsid w:val="00A633B0"/>
    <w:rsid w:val="00A63664"/>
    <w:rsid w:val="00A63CB7"/>
    <w:rsid w:val="00A641DB"/>
    <w:rsid w:val="00A64644"/>
    <w:rsid w:val="00A65420"/>
    <w:rsid w:val="00A6548A"/>
    <w:rsid w:val="00A658EF"/>
    <w:rsid w:val="00A65B85"/>
    <w:rsid w:val="00A6611A"/>
    <w:rsid w:val="00A6655B"/>
    <w:rsid w:val="00A66586"/>
    <w:rsid w:val="00A66635"/>
    <w:rsid w:val="00A672E9"/>
    <w:rsid w:val="00A6764C"/>
    <w:rsid w:val="00A6766E"/>
    <w:rsid w:val="00A678AE"/>
    <w:rsid w:val="00A67B36"/>
    <w:rsid w:val="00A7004F"/>
    <w:rsid w:val="00A70085"/>
    <w:rsid w:val="00A702BB"/>
    <w:rsid w:val="00A70C45"/>
    <w:rsid w:val="00A71390"/>
    <w:rsid w:val="00A71721"/>
    <w:rsid w:val="00A7183D"/>
    <w:rsid w:val="00A723F6"/>
    <w:rsid w:val="00A72A8A"/>
    <w:rsid w:val="00A73010"/>
    <w:rsid w:val="00A739F9"/>
    <w:rsid w:val="00A74056"/>
    <w:rsid w:val="00A7419B"/>
    <w:rsid w:val="00A74432"/>
    <w:rsid w:val="00A74604"/>
    <w:rsid w:val="00A74A76"/>
    <w:rsid w:val="00A74DB1"/>
    <w:rsid w:val="00A757A6"/>
    <w:rsid w:val="00A75E8E"/>
    <w:rsid w:val="00A7638B"/>
    <w:rsid w:val="00A7730C"/>
    <w:rsid w:val="00A77478"/>
    <w:rsid w:val="00A777C4"/>
    <w:rsid w:val="00A77FC1"/>
    <w:rsid w:val="00A802EE"/>
    <w:rsid w:val="00A80D3E"/>
    <w:rsid w:val="00A82154"/>
    <w:rsid w:val="00A82FDC"/>
    <w:rsid w:val="00A830A1"/>
    <w:rsid w:val="00A83454"/>
    <w:rsid w:val="00A83600"/>
    <w:rsid w:val="00A83FAB"/>
    <w:rsid w:val="00A844F7"/>
    <w:rsid w:val="00A84B38"/>
    <w:rsid w:val="00A85A55"/>
    <w:rsid w:val="00A86287"/>
    <w:rsid w:val="00A8689B"/>
    <w:rsid w:val="00A86D1D"/>
    <w:rsid w:val="00A86D84"/>
    <w:rsid w:val="00A86DDD"/>
    <w:rsid w:val="00A86F95"/>
    <w:rsid w:val="00A87291"/>
    <w:rsid w:val="00A87704"/>
    <w:rsid w:val="00A90427"/>
    <w:rsid w:val="00A9085C"/>
    <w:rsid w:val="00A90B7B"/>
    <w:rsid w:val="00A9171F"/>
    <w:rsid w:val="00A91A33"/>
    <w:rsid w:val="00A91A51"/>
    <w:rsid w:val="00A91D91"/>
    <w:rsid w:val="00A91EB0"/>
    <w:rsid w:val="00A91F39"/>
    <w:rsid w:val="00A921C4"/>
    <w:rsid w:val="00A92A43"/>
    <w:rsid w:val="00A92E31"/>
    <w:rsid w:val="00A92EB1"/>
    <w:rsid w:val="00A937A3"/>
    <w:rsid w:val="00A937BC"/>
    <w:rsid w:val="00A9394C"/>
    <w:rsid w:val="00A93CF3"/>
    <w:rsid w:val="00A93E0D"/>
    <w:rsid w:val="00A943A6"/>
    <w:rsid w:val="00A944EF"/>
    <w:rsid w:val="00A945E6"/>
    <w:rsid w:val="00A94670"/>
    <w:rsid w:val="00A94C31"/>
    <w:rsid w:val="00A955F2"/>
    <w:rsid w:val="00A95833"/>
    <w:rsid w:val="00A96626"/>
    <w:rsid w:val="00A96998"/>
    <w:rsid w:val="00A96B66"/>
    <w:rsid w:val="00A977F5"/>
    <w:rsid w:val="00A97C61"/>
    <w:rsid w:val="00AA0662"/>
    <w:rsid w:val="00AA145E"/>
    <w:rsid w:val="00AA15FE"/>
    <w:rsid w:val="00AA1D14"/>
    <w:rsid w:val="00AA28BA"/>
    <w:rsid w:val="00AA2C32"/>
    <w:rsid w:val="00AA2E58"/>
    <w:rsid w:val="00AA335B"/>
    <w:rsid w:val="00AA3636"/>
    <w:rsid w:val="00AA36AD"/>
    <w:rsid w:val="00AA38F4"/>
    <w:rsid w:val="00AA3F88"/>
    <w:rsid w:val="00AA415C"/>
    <w:rsid w:val="00AA45F8"/>
    <w:rsid w:val="00AA4814"/>
    <w:rsid w:val="00AA4DB6"/>
    <w:rsid w:val="00AA5634"/>
    <w:rsid w:val="00AA56CA"/>
    <w:rsid w:val="00AA5718"/>
    <w:rsid w:val="00AA5731"/>
    <w:rsid w:val="00AA5821"/>
    <w:rsid w:val="00AA5C4D"/>
    <w:rsid w:val="00AA5EF1"/>
    <w:rsid w:val="00AA629E"/>
    <w:rsid w:val="00AA6B12"/>
    <w:rsid w:val="00AA7A69"/>
    <w:rsid w:val="00AA7B34"/>
    <w:rsid w:val="00AB03BB"/>
    <w:rsid w:val="00AB0E6F"/>
    <w:rsid w:val="00AB0E72"/>
    <w:rsid w:val="00AB1628"/>
    <w:rsid w:val="00AB1979"/>
    <w:rsid w:val="00AB2219"/>
    <w:rsid w:val="00AB24AC"/>
    <w:rsid w:val="00AB29FA"/>
    <w:rsid w:val="00AB2C06"/>
    <w:rsid w:val="00AB2D20"/>
    <w:rsid w:val="00AB30A9"/>
    <w:rsid w:val="00AB39EE"/>
    <w:rsid w:val="00AB4220"/>
    <w:rsid w:val="00AB46D9"/>
    <w:rsid w:val="00AB49C7"/>
    <w:rsid w:val="00AB4E09"/>
    <w:rsid w:val="00AB5132"/>
    <w:rsid w:val="00AB57BD"/>
    <w:rsid w:val="00AB60F6"/>
    <w:rsid w:val="00AB741D"/>
    <w:rsid w:val="00AB7442"/>
    <w:rsid w:val="00AB7862"/>
    <w:rsid w:val="00AB7922"/>
    <w:rsid w:val="00AB798C"/>
    <w:rsid w:val="00AB7CFE"/>
    <w:rsid w:val="00AC025C"/>
    <w:rsid w:val="00AC0493"/>
    <w:rsid w:val="00AC0848"/>
    <w:rsid w:val="00AC09A0"/>
    <w:rsid w:val="00AC0BCB"/>
    <w:rsid w:val="00AC13A3"/>
    <w:rsid w:val="00AC1671"/>
    <w:rsid w:val="00AC1B53"/>
    <w:rsid w:val="00AC28CF"/>
    <w:rsid w:val="00AC2D63"/>
    <w:rsid w:val="00AC2F91"/>
    <w:rsid w:val="00AC3284"/>
    <w:rsid w:val="00AC34DC"/>
    <w:rsid w:val="00AC3C92"/>
    <w:rsid w:val="00AC3F79"/>
    <w:rsid w:val="00AC4223"/>
    <w:rsid w:val="00AC42F7"/>
    <w:rsid w:val="00AC4357"/>
    <w:rsid w:val="00AC436A"/>
    <w:rsid w:val="00AC4403"/>
    <w:rsid w:val="00AC475A"/>
    <w:rsid w:val="00AC4A25"/>
    <w:rsid w:val="00AC606A"/>
    <w:rsid w:val="00AC63B2"/>
    <w:rsid w:val="00AC6498"/>
    <w:rsid w:val="00AC689A"/>
    <w:rsid w:val="00AC6BDC"/>
    <w:rsid w:val="00AC6F8A"/>
    <w:rsid w:val="00AC700B"/>
    <w:rsid w:val="00AC717D"/>
    <w:rsid w:val="00AC7240"/>
    <w:rsid w:val="00AC7B2E"/>
    <w:rsid w:val="00AC7E9C"/>
    <w:rsid w:val="00AD00B9"/>
    <w:rsid w:val="00AD0A7F"/>
    <w:rsid w:val="00AD0CD9"/>
    <w:rsid w:val="00AD0F40"/>
    <w:rsid w:val="00AD13AF"/>
    <w:rsid w:val="00AD1721"/>
    <w:rsid w:val="00AD17D5"/>
    <w:rsid w:val="00AD18A4"/>
    <w:rsid w:val="00AD1A57"/>
    <w:rsid w:val="00AD1BF3"/>
    <w:rsid w:val="00AD1C6E"/>
    <w:rsid w:val="00AD1ED5"/>
    <w:rsid w:val="00AD1F07"/>
    <w:rsid w:val="00AD2140"/>
    <w:rsid w:val="00AD2CC9"/>
    <w:rsid w:val="00AD2F0F"/>
    <w:rsid w:val="00AD3324"/>
    <w:rsid w:val="00AD3654"/>
    <w:rsid w:val="00AD51EF"/>
    <w:rsid w:val="00AD5A66"/>
    <w:rsid w:val="00AD5F13"/>
    <w:rsid w:val="00AD62EB"/>
    <w:rsid w:val="00AD63C2"/>
    <w:rsid w:val="00AD67DB"/>
    <w:rsid w:val="00AD6B7B"/>
    <w:rsid w:val="00AD7310"/>
    <w:rsid w:val="00AD77CB"/>
    <w:rsid w:val="00AD7BE4"/>
    <w:rsid w:val="00AD7BE8"/>
    <w:rsid w:val="00AE0067"/>
    <w:rsid w:val="00AE06FD"/>
    <w:rsid w:val="00AE075E"/>
    <w:rsid w:val="00AE14DA"/>
    <w:rsid w:val="00AE184F"/>
    <w:rsid w:val="00AE29C3"/>
    <w:rsid w:val="00AE331D"/>
    <w:rsid w:val="00AE4616"/>
    <w:rsid w:val="00AE4FEB"/>
    <w:rsid w:val="00AE50C4"/>
    <w:rsid w:val="00AE5816"/>
    <w:rsid w:val="00AE5910"/>
    <w:rsid w:val="00AE5943"/>
    <w:rsid w:val="00AE5F3A"/>
    <w:rsid w:val="00AE6B35"/>
    <w:rsid w:val="00AE6CA5"/>
    <w:rsid w:val="00AE6E3D"/>
    <w:rsid w:val="00AE7112"/>
    <w:rsid w:val="00AF0283"/>
    <w:rsid w:val="00AF0A02"/>
    <w:rsid w:val="00AF0BEF"/>
    <w:rsid w:val="00AF0FDE"/>
    <w:rsid w:val="00AF16C1"/>
    <w:rsid w:val="00AF1956"/>
    <w:rsid w:val="00AF19A5"/>
    <w:rsid w:val="00AF1E93"/>
    <w:rsid w:val="00AF289E"/>
    <w:rsid w:val="00AF2BC2"/>
    <w:rsid w:val="00AF36C4"/>
    <w:rsid w:val="00AF3E07"/>
    <w:rsid w:val="00AF42B7"/>
    <w:rsid w:val="00AF4363"/>
    <w:rsid w:val="00AF4850"/>
    <w:rsid w:val="00AF4B41"/>
    <w:rsid w:val="00AF4E8A"/>
    <w:rsid w:val="00AF5268"/>
    <w:rsid w:val="00AF53F0"/>
    <w:rsid w:val="00AF5CDE"/>
    <w:rsid w:val="00AF633C"/>
    <w:rsid w:val="00AF779F"/>
    <w:rsid w:val="00AF77F6"/>
    <w:rsid w:val="00B0063B"/>
    <w:rsid w:val="00B007FF"/>
    <w:rsid w:val="00B00C55"/>
    <w:rsid w:val="00B00CDC"/>
    <w:rsid w:val="00B00F9A"/>
    <w:rsid w:val="00B01568"/>
    <w:rsid w:val="00B01CDB"/>
    <w:rsid w:val="00B020EA"/>
    <w:rsid w:val="00B02531"/>
    <w:rsid w:val="00B02AF7"/>
    <w:rsid w:val="00B02D0A"/>
    <w:rsid w:val="00B02FA8"/>
    <w:rsid w:val="00B0377F"/>
    <w:rsid w:val="00B03CF8"/>
    <w:rsid w:val="00B0430D"/>
    <w:rsid w:val="00B045C6"/>
    <w:rsid w:val="00B049F0"/>
    <w:rsid w:val="00B04B3D"/>
    <w:rsid w:val="00B05413"/>
    <w:rsid w:val="00B05777"/>
    <w:rsid w:val="00B05F6C"/>
    <w:rsid w:val="00B0714F"/>
    <w:rsid w:val="00B07A68"/>
    <w:rsid w:val="00B07BFC"/>
    <w:rsid w:val="00B07D50"/>
    <w:rsid w:val="00B10EA7"/>
    <w:rsid w:val="00B117F1"/>
    <w:rsid w:val="00B119E5"/>
    <w:rsid w:val="00B11D76"/>
    <w:rsid w:val="00B122EF"/>
    <w:rsid w:val="00B1240D"/>
    <w:rsid w:val="00B12763"/>
    <w:rsid w:val="00B129C2"/>
    <w:rsid w:val="00B13253"/>
    <w:rsid w:val="00B13729"/>
    <w:rsid w:val="00B13AD1"/>
    <w:rsid w:val="00B13C70"/>
    <w:rsid w:val="00B13C92"/>
    <w:rsid w:val="00B14000"/>
    <w:rsid w:val="00B14309"/>
    <w:rsid w:val="00B14743"/>
    <w:rsid w:val="00B14961"/>
    <w:rsid w:val="00B154B5"/>
    <w:rsid w:val="00B159DF"/>
    <w:rsid w:val="00B15A62"/>
    <w:rsid w:val="00B17996"/>
    <w:rsid w:val="00B17A19"/>
    <w:rsid w:val="00B17A34"/>
    <w:rsid w:val="00B17A61"/>
    <w:rsid w:val="00B17D41"/>
    <w:rsid w:val="00B200FC"/>
    <w:rsid w:val="00B202AF"/>
    <w:rsid w:val="00B20407"/>
    <w:rsid w:val="00B20556"/>
    <w:rsid w:val="00B20BCF"/>
    <w:rsid w:val="00B20F6D"/>
    <w:rsid w:val="00B21B0C"/>
    <w:rsid w:val="00B21EA4"/>
    <w:rsid w:val="00B21EA6"/>
    <w:rsid w:val="00B2210D"/>
    <w:rsid w:val="00B22205"/>
    <w:rsid w:val="00B223B6"/>
    <w:rsid w:val="00B2253D"/>
    <w:rsid w:val="00B2290C"/>
    <w:rsid w:val="00B22EBB"/>
    <w:rsid w:val="00B22F4C"/>
    <w:rsid w:val="00B23597"/>
    <w:rsid w:val="00B237EB"/>
    <w:rsid w:val="00B23E34"/>
    <w:rsid w:val="00B246C5"/>
    <w:rsid w:val="00B2509F"/>
    <w:rsid w:val="00B252EB"/>
    <w:rsid w:val="00B261A1"/>
    <w:rsid w:val="00B2643F"/>
    <w:rsid w:val="00B265E2"/>
    <w:rsid w:val="00B26E57"/>
    <w:rsid w:val="00B27488"/>
    <w:rsid w:val="00B27C3A"/>
    <w:rsid w:val="00B27E32"/>
    <w:rsid w:val="00B3082E"/>
    <w:rsid w:val="00B309A8"/>
    <w:rsid w:val="00B30B8C"/>
    <w:rsid w:val="00B31222"/>
    <w:rsid w:val="00B317EF"/>
    <w:rsid w:val="00B31C55"/>
    <w:rsid w:val="00B31CAE"/>
    <w:rsid w:val="00B31CE9"/>
    <w:rsid w:val="00B31E0D"/>
    <w:rsid w:val="00B321F6"/>
    <w:rsid w:val="00B32409"/>
    <w:rsid w:val="00B324AE"/>
    <w:rsid w:val="00B3267A"/>
    <w:rsid w:val="00B3293A"/>
    <w:rsid w:val="00B330AF"/>
    <w:rsid w:val="00B34B25"/>
    <w:rsid w:val="00B353A3"/>
    <w:rsid w:val="00B3549A"/>
    <w:rsid w:val="00B35AE5"/>
    <w:rsid w:val="00B35B82"/>
    <w:rsid w:val="00B362D7"/>
    <w:rsid w:val="00B364BE"/>
    <w:rsid w:val="00B372DC"/>
    <w:rsid w:val="00B3763E"/>
    <w:rsid w:val="00B37814"/>
    <w:rsid w:val="00B37B96"/>
    <w:rsid w:val="00B37D7B"/>
    <w:rsid w:val="00B400D9"/>
    <w:rsid w:val="00B401C1"/>
    <w:rsid w:val="00B401E2"/>
    <w:rsid w:val="00B40827"/>
    <w:rsid w:val="00B408DA"/>
    <w:rsid w:val="00B409E4"/>
    <w:rsid w:val="00B41A25"/>
    <w:rsid w:val="00B428BB"/>
    <w:rsid w:val="00B42A31"/>
    <w:rsid w:val="00B42D82"/>
    <w:rsid w:val="00B42DFA"/>
    <w:rsid w:val="00B431B2"/>
    <w:rsid w:val="00B43859"/>
    <w:rsid w:val="00B43873"/>
    <w:rsid w:val="00B43B73"/>
    <w:rsid w:val="00B443BB"/>
    <w:rsid w:val="00B44FDD"/>
    <w:rsid w:val="00B45BDC"/>
    <w:rsid w:val="00B45E27"/>
    <w:rsid w:val="00B46BCB"/>
    <w:rsid w:val="00B46E10"/>
    <w:rsid w:val="00B470A0"/>
    <w:rsid w:val="00B4747D"/>
    <w:rsid w:val="00B47607"/>
    <w:rsid w:val="00B478C2"/>
    <w:rsid w:val="00B47B6D"/>
    <w:rsid w:val="00B47BB7"/>
    <w:rsid w:val="00B50678"/>
    <w:rsid w:val="00B5095A"/>
    <w:rsid w:val="00B50A69"/>
    <w:rsid w:val="00B50C2C"/>
    <w:rsid w:val="00B51A86"/>
    <w:rsid w:val="00B51BD1"/>
    <w:rsid w:val="00B51C1B"/>
    <w:rsid w:val="00B51FF6"/>
    <w:rsid w:val="00B5232B"/>
    <w:rsid w:val="00B523BE"/>
    <w:rsid w:val="00B52A99"/>
    <w:rsid w:val="00B53037"/>
    <w:rsid w:val="00B53413"/>
    <w:rsid w:val="00B5348F"/>
    <w:rsid w:val="00B53BA7"/>
    <w:rsid w:val="00B551EC"/>
    <w:rsid w:val="00B555FD"/>
    <w:rsid w:val="00B55FF2"/>
    <w:rsid w:val="00B56493"/>
    <w:rsid w:val="00B5654B"/>
    <w:rsid w:val="00B56682"/>
    <w:rsid w:val="00B56DAA"/>
    <w:rsid w:val="00B56F79"/>
    <w:rsid w:val="00B576E4"/>
    <w:rsid w:val="00B57892"/>
    <w:rsid w:val="00B57CBE"/>
    <w:rsid w:val="00B60BA9"/>
    <w:rsid w:val="00B60F0A"/>
    <w:rsid w:val="00B61200"/>
    <w:rsid w:val="00B6143B"/>
    <w:rsid w:val="00B61E1E"/>
    <w:rsid w:val="00B620C9"/>
    <w:rsid w:val="00B623B7"/>
    <w:rsid w:val="00B628E9"/>
    <w:rsid w:val="00B6326C"/>
    <w:rsid w:val="00B63E83"/>
    <w:rsid w:val="00B6440C"/>
    <w:rsid w:val="00B64418"/>
    <w:rsid w:val="00B6447A"/>
    <w:rsid w:val="00B64C27"/>
    <w:rsid w:val="00B663B9"/>
    <w:rsid w:val="00B66FAE"/>
    <w:rsid w:val="00B67A17"/>
    <w:rsid w:val="00B67CC4"/>
    <w:rsid w:val="00B67DAA"/>
    <w:rsid w:val="00B67F35"/>
    <w:rsid w:val="00B701BE"/>
    <w:rsid w:val="00B70687"/>
    <w:rsid w:val="00B706D9"/>
    <w:rsid w:val="00B70758"/>
    <w:rsid w:val="00B712DF"/>
    <w:rsid w:val="00B71521"/>
    <w:rsid w:val="00B71902"/>
    <w:rsid w:val="00B71F6E"/>
    <w:rsid w:val="00B722E3"/>
    <w:rsid w:val="00B725F0"/>
    <w:rsid w:val="00B72838"/>
    <w:rsid w:val="00B72BF5"/>
    <w:rsid w:val="00B7385B"/>
    <w:rsid w:val="00B73AB6"/>
    <w:rsid w:val="00B73FC8"/>
    <w:rsid w:val="00B74876"/>
    <w:rsid w:val="00B74D01"/>
    <w:rsid w:val="00B7615F"/>
    <w:rsid w:val="00B76D66"/>
    <w:rsid w:val="00B772B5"/>
    <w:rsid w:val="00B77424"/>
    <w:rsid w:val="00B77CF8"/>
    <w:rsid w:val="00B8003D"/>
    <w:rsid w:val="00B80CC1"/>
    <w:rsid w:val="00B80E31"/>
    <w:rsid w:val="00B815CD"/>
    <w:rsid w:val="00B816ED"/>
    <w:rsid w:val="00B817FA"/>
    <w:rsid w:val="00B822BC"/>
    <w:rsid w:val="00B828D4"/>
    <w:rsid w:val="00B82CA0"/>
    <w:rsid w:val="00B83267"/>
    <w:rsid w:val="00B8380B"/>
    <w:rsid w:val="00B83AD1"/>
    <w:rsid w:val="00B83F8E"/>
    <w:rsid w:val="00B842F3"/>
    <w:rsid w:val="00B84C51"/>
    <w:rsid w:val="00B85042"/>
    <w:rsid w:val="00B85AA1"/>
    <w:rsid w:val="00B86375"/>
    <w:rsid w:val="00B86886"/>
    <w:rsid w:val="00B875B6"/>
    <w:rsid w:val="00B877C3"/>
    <w:rsid w:val="00B87CF0"/>
    <w:rsid w:val="00B87D5D"/>
    <w:rsid w:val="00B87F88"/>
    <w:rsid w:val="00B90158"/>
    <w:rsid w:val="00B9039E"/>
    <w:rsid w:val="00B90BAA"/>
    <w:rsid w:val="00B910F9"/>
    <w:rsid w:val="00B912F2"/>
    <w:rsid w:val="00B91310"/>
    <w:rsid w:val="00B91415"/>
    <w:rsid w:val="00B91937"/>
    <w:rsid w:val="00B9210E"/>
    <w:rsid w:val="00B925A3"/>
    <w:rsid w:val="00B927E0"/>
    <w:rsid w:val="00B93135"/>
    <w:rsid w:val="00B93341"/>
    <w:rsid w:val="00B94391"/>
    <w:rsid w:val="00B956D4"/>
    <w:rsid w:val="00B9578F"/>
    <w:rsid w:val="00B962DC"/>
    <w:rsid w:val="00B969EA"/>
    <w:rsid w:val="00B975AD"/>
    <w:rsid w:val="00B976AF"/>
    <w:rsid w:val="00B97D94"/>
    <w:rsid w:val="00BA04CF"/>
    <w:rsid w:val="00BA0CA9"/>
    <w:rsid w:val="00BA12C8"/>
    <w:rsid w:val="00BA17D4"/>
    <w:rsid w:val="00BA211E"/>
    <w:rsid w:val="00BA2378"/>
    <w:rsid w:val="00BA252E"/>
    <w:rsid w:val="00BA2883"/>
    <w:rsid w:val="00BA28EC"/>
    <w:rsid w:val="00BA297D"/>
    <w:rsid w:val="00BA2C99"/>
    <w:rsid w:val="00BA3298"/>
    <w:rsid w:val="00BA33C4"/>
    <w:rsid w:val="00BA3B1A"/>
    <w:rsid w:val="00BA4537"/>
    <w:rsid w:val="00BA4F39"/>
    <w:rsid w:val="00BA58B1"/>
    <w:rsid w:val="00BA59B8"/>
    <w:rsid w:val="00BA5DFC"/>
    <w:rsid w:val="00BA5E68"/>
    <w:rsid w:val="00BA5F16"/>
    <w:rsid w:val="00BA624D"/>
    <w:rsid w:val="00BA6605"/>
    <w:rsid w:val="00BA69D6"/>
    <w:rsid w:val="00BA6A6E"/>
    <w:rsid w:val="00BA6AEB"/>
    <w:rsid w:val="00BA6C1B"/>
    <w:rsid w:val="00BB0853"/>
    <w:rsid w:val="00BB0B1E"/>
    <w:rsid w:val="00BB0CB7"/>
    <w:rsid w:val="00BB1637"/>
    <w:rsid w:val="00BB1A11"/>
    <w:rsid w:val="00BB1FA3"/>
    <w:rsid w:val="00BB2A13"/>
    <w:rsid w:val="00BB2B5C"/>
    <w:rsid w:val="00BB2D76"/>
    <w:rsid w:val="00BB37A4"/>
    <w:rsid w:val="00BB3AA9"/>
    <w:rsid w:val="00BB3CC3"/>
    <w:rsid w:val="00BB3E93"/>
    <w:rsid w:val="00BB3EC9"/>
    <w:rsid w:val="00BB3F39"/>
    <w:rsid w:val="00BB426B"/>
    <w:rsid w:val="00BB447D"/>
    <w:rsid w:val="00BB4694"/>
    <w:rsid w:val="00BB4923"/>
    <w:rsid w:val="00BB4D14"/>
    <w:rsid w:val="00BB4D84"/>
    <w:rsid w:val="00BB4F9B"/>
    <w:rsid w:val="00BB4FF7"/>
    <w:rsid w:val="00BB58B2"/>
    <w:rsid w:val="00BB5928"/>
    <w:rsid w:val="00BB5979"/>
    <w:rsid w:val="00BB6395"/>
    <w:rsid w:val="00BB73EC"/>
    <w:rsid w:val="00BB7533"/>
    <w:rsid w:val="00BB7721"/>
    <w:rsid w:val="00BC05CE"/>
    <w:rsid w:val="00BC0928"/>
    <w:rsid w:val="00BC098E"/>
    <w:rsid w:val="00BC0BA4"/>
    <w:rsid w:val="00BC0EE6"/>
    <w:rsid w:val="00BC115E"/>
    <w:rsid w:val="00BC1208"/>
    <w:rsid w:val="00BC1262"/>
    <w:rsid w:val="00BC1A09"/>
    <w:rsid w:val="00BC24A2"/>
    <w:rsid w:val="00BC27F7"/>
    <w:rsid w:val="00BC3846"/>
    <w:rsid w:val="00BC3A8C"/>
    <w:rsid w:val="00BC3DA6"/>
    <w:rsid w:val="00BC446A"/>
    <w:rsid w:val="00BC46B7"/>
    <w:rsid w:val="00BC4DF9"/>
    <w:rsid w:val="00BC5124"/>
    <w:rsid w:val="00BC520A"/>
    <w:rsid w:val="00BC5443"/>
    <w:rsid w:val="00BC56BE"/>
    <w:rsid w:val="00BC599A"/>
    <w:rsid w:val="00BC5A25"/>
    <w:rsid w:val="00BC5CC2"/>
    <w:rsid w:val="00BC65B1"/>
    <w:rsid w:val="00BC666A"/>
    <w:rsid w:val="00BC7067"/>
    <w:rsid w:val="00BC722F"/>
    <w:rsid w:val="00BC7248"/>
    <w:rsid w:val="00BC72B7"/>
    <w:rsid w:val="00BC72C8"/>
    <w:rsid w:val="00BC7594"/>
    <w:rsid w:val="00BC79CE"/>
    <w:rsid w:val="00BC79F5"/>
    <w:rsid w:val="00BC7B0B"/>
    <w:rsid w:val="00BD03F7"/>
    <w:rsid w:val="00BD041C"/>
    <w:rsid w:val="00BD070B"/>
    <w:rsid w:val="00BD0A44"/>
    <w:rsid w:val="00BD0FDA"/>
    <w:rsid w:val="00BD1433"/>
    <w:rsid w:val="00BD18A0"/>
    <w:rsid w:val="00BD1BCC"/>
    <w:rsid w:val="00BD2509"/>
    <w:rsid w:val="00BD25CD"/>
    <w:rsid w:val="00BD276E"/>
    <w:rsid w:val="00BD27C6"/>
    <w:rsid w:val="00BD4B05"/>
    <w:rsid w:val="00BD4D20"/>
    <w:rsid w:val="00BD507C"/>
    <w:rsid w:val="00BD5FE2"/>
    <w:rsid w:val="00BD7070"/>
    <w:rsid w:val="00BD7271"/>
    <w:rsid w:val="00BD74CA"/>
    <w:rsid w:val="00BD76B0"/>
    <w:rsid w:val="00BE04B0"/>
    <w:rsid w:val="00BE09EA"/>
    <w:rsid w:val="00BE0E2D"/>
    <w:rsid w:val="00BE1275"/>
    <w:rsid w:val="00BE146F"/>
    <w:rsid w:val="00BE15E4"/>
    <w:rsid w:val="00BE2024"/>
    <w:rsid w:val="00BE245C"/>
    <w:rsid w:val="00BE2502"/>
    <w:rsid w:val="00BE2F45"/>
    <w:rsid w:val="00BE3152"/>
    <w:rsid w:val="00BE39A7"/>
    <w:rsid w:val="00BE3CDF"/>
    <w:rsid w:val="00BE43B7"/>
    <w:rsid w:val="00BE4D53"/>
    <w:rsid w:val="00BE4ED1"/>
    <w:rsid w:val="00BE5580"/>
    <w:rsid w:val="00BE573C"/>
    <w:rsid w:val="00BE5BE0"/>
    <w:rsid w:val="00BF0269"/>
    <w:rsid w:val="00BF0740"/>
    <w:rsid w:val="00BF0934"/>
    <w:rsid w:val="00BF1DEF"/>
    <w:rsid w:val="00BF1FCE"/>
    <w:rsid w:val="00BF231B"/>
    <w:rsid w:val="00BF26FA"/>
    <w:rsid w:val="00BF32BB"/>
    <w:rsid w:val="00BF45EC"/>
    <w:rsid w:val="00BF495B"/>
    <w:rsid w:val="00BF54BF"/>
    <w:rsid w:val="00BF57F2"/>
    <w:rsid w:val="00BF5CB5"/>
    <w:rsid w:val="00BF5DF8"/>
    <w:rsid w:val="00BF6606"/>
    <w:rsid w:val="00BF67A8"/>
    <w:rsid w:val="00BF7073"/>
    <w:rsid w:val="00BF71D3"/>
    <w:rsid w:val="00C002DD"/>
    <w:rsid w:val="00C00574"/>
    <w:rsid w:val="00C0086F"/>
    <w:rsid w:val="00C008B0"/>
    <w:rsid w:val="00C00A66"/>
    <w:rsid w:val="00C00C26"/>
    <w:rsid w:val="00C01E67"/>
    <w:rsid w:val="00C0234E"/>
    <w:rsid w:val="00C02D65"/>
    <w:rsid w:val="00C030C7"/>
    <w:rsid w:val="00C03176"/>
    <w:rsid w:val="00C035DA"/>
    <w:rsid w:val="00C037A8"/>
    <w:rsid w:val="00C0437E"/>
    <w:rsid w:val="00C048CF"/>
    <w:rsid w:val="00C04A95"/>
    <w:rsid w:val="00C04BCB"/>
    <w:rsid w:val="00C051A7"/>
    <w:rsid w:val="00C05CA3"/>
    <w:rsid w:val="00C066C2"/>
    <w:rsid w:val="00C06E41"/>
    <w:rsid w:val="00C06F88"/>
    <w:rsid w:val="00C07135"/>
    <w:rsid w:val="00C07317"/>
    <w:rsid w:val="00C10323"/>
    <w:rsid w:val="00C10476"/>
    <w:rsid w:val="00C106B5"/>
    <w:rsid w:val="00C12332"/>
    <w:rsid w:val="00C12992"/>
    <w:rsid w:val="00C12C48"/>
    <w:rsid w:val="00C12E75"/>
    <w:rsid w:val="00C12EE1"/>
    <w:rsid w:val="00C13049"/>
    <w:rsid w:val="00C14720"/>
    <w:rsid w:val="00C16568"/>
    <w:rsid w:val="00C16F8C"/>
    <w:rsid w:val="00C17F9C"/>
    <w:rsid w:val="00C20537"/>
    <w:rsid w:val="00C21721"/>
    <w:rsid w:val="00C21778"/>
    <w:rsid w:val="00C2199D"/>
    <w:rsid w:val="00C227B5"/>
    <w:rsid w:val="00C22828"/>
    <w:rsid w:val="00C23613"/>
    <w:rsid w:val="00C23CAD"/>
    <w:rsid w:val="00C23D7D"/>
    <w:rsid w:val="00C23F78"/>
    <w:rsid w:val="00C24C55"/>
    <w:rsid w:val="00C25560"/>
    <w:rsid w:val="00C2575F"/>
    <w:rsid w:val="00C26094"/>
    <w:rsid w:val="00C26D50"/>
    <w:rsid w:val="00C2719F"/>
    <w:rsid w:val="00C27256"/>
    <w:rsid w:val="00C27B1F"/>
    <w:rsid w:val="00C27D1D"/>
    <w:rsid w:val="00C30614"/>
    <w:rsid w:val="00C3063B"/>
    <w:rsid w:val="00C30833"/>
    <w:rsid w:val="00C30C62"/>
    <w:rsid w:val="00C311F8"/>
    <w:rsid w:val="00C31629"/>
    <w:rsid w:val="00C31676"/>
    <w:rsid w:val="00C31989"/>
    <w:rsid w:val="00C31B29"/>
    <w:rsid w:val="00C31DD4"/>
    <w:rsid w:val="00C326F5"/>
    <w:rsid w:val="00C3281D"/>
    <w:rsid w:val="00C32D6B"/>
    <w:rsid w:val="00C341D6"/>
    <w:rsid w:val="00C34201"/>
    <w:rsid w:val="00C3432A"/>
    <w:rsid w:val="00C3448D"/>
    <w:rsid w:val="00C34732"/>
    <w:rsid w:val="00C34A8B"/>
    <w:rsid w:val="00C34CAF"/>
    <w:rsid w:val="00C34F58"/>
    <w:rsid w:val="00C359BD"/>
    <w:rsid w:val="00C36219"/>
    <w:rsid w:val="00C36492"/>
    <w:rsid w:val="00C36494"/>
    <w:rsid w:val="00C36702"/>
    <w:rsid w:val="00C369DE"/>
    <w:rsid w:val="00C3716F"/>
    <w:rsid w:val="00C3719B"/>
    <w:rsid w:val="00C37227"/>
    <w:rsid w:val="00C373B4"/>
    <w:rsid w:val="00C3741F"/>
    <w:rsid w:val="00C37B80"/>
    <w:rsid w:val="00C40053"/>
    <w:rsid w:val="00C40108"/>
    <w:rsid w:val="00C404FA"/>
    <w:rsid w:val="00C40DF5"/>
    <w:rsid w:val="00C4156D"/>
    <w:rsid w:val="00C418A1"/>
    <w:rsid w:val="00C41A84"/>
    <w:rsid w:val="00C422FE"/>
    <w:rsid w:val="00C42DA7"/>
    <w:rsid w:val="00C43118"/>
    <w:rsid w:val="00C43337"/>
    <w:rsid w:val="00C43837"/>
    <w:rsid w:val="00C43B0F"/>
    <w:rsid w:val="00C43F84"/>
    <w:rsid w:val="00C45A49"/>
    <w:rsid w:val="00C4600F"/>
    <w:rsid w:val="00C468A0"/>
    <w:rsid w:val="00C46E53"/>
    <w:rsid w:val="00C472CD"/>
    <w:rsid w:val="00C47C37"/>
    <w:rsid w:val="00C47DE6"/>
    <w:rsid w:val="00C50EFB"/>
    <w:rsid w:val="00C5117F"/>
    <w:rsid w:val="00C51819"/>
    <w:rsid w:val="00C51953"/>
    <w:rsid w:val="00C51F1C"/>
    <w:rsid w:val="00C52202"/>
    <w:rsid w:val="00C5232A"/>
    <w:rsid w:val="00C528BA"/>
    <w:rsid w:val="00C53586"/>
    <w:rsid w:val="00C535AE"/>
    <w:rsid w:val="00C538A0"/>
    <w:rsid w:val="00C5395B"/>
    <w:rsid w:val="00C53B19"/>
    <w:rsid w:val="00C53DE2"/>
    <w:rsid w:val="00C5437A"/>
    <w:rsid w:val="00C545FC"/>
    <w:rsid w:val="00C54729"/>
    <w:rsid w:val="00C54980"/>
    <w:rsid w:val="00C549DF"/>
    <w:rsid w:val="00C54DEF"/>
    <w:rsid w:val="00C552C6"/>
    <w:rsid w:val="00C5540A"/>
    <w:rsid w:val="00C554D2"/>
    <w:rsid w:val="00C561A4"/>
    <w:rsid w:val="00C561BF"/>
    <w:rsid w:val="00C56484"/>
    <w:rsid w:val="00C56729"/>
    <w:rsid w:val="00C56CE7"/>
    <w:rsid w:val="00C57224"/>
    <w:rsid w:val="00C572E3"/>
    <w:rsid w:val="00C574BF"/>
    <w:rsid w:val="00C574C1"/>
    <w:rsid w:val="00C57CF1"/>
    <w:rsid w:val="00C611FA"/>
    <w:rsid w:val="00C614BD"/>
    <w:rsid w:val="00C61B88"/>
    <w:rsid w:val="00C61EA7"/>
    <w:rsid w:val="00C626A0"/>
    <w:rsid w:val="00C631D1"/>
    <w:rsid w:val="00C631F7"/>
    <w:rsid w:val="00C6330C"/>
    <w:rsid w:val="00C63825"/>
    <w:rsid w:val="00C63E54"/>
    <w:rsid w:val="00C641B6"/>
    <w:rsid w:val="00C64865"/>
    <w:rsid w:val="00C64C04"/>
    <w:rsid w:val="00C64CAD"/>
    <w:rsid w:val="00C656C5"/>
    <w:rsid w:val="00C658CB"/>
    <w:rsid w:val="00C65E57"/>
    <w:rsid w:val="00C66850"/>
    <w:rsid w:val="00C668F9"/>
    <w:rsid w:val="00C66909"/>
    <w:rsid w:val="00C66A07"/>
    <w:rsid w:val="00C66E05"/>
    <w:rsid w:val="00C66F21"/>
    <w:rsid w:val="00C70B43"/>
    <w:rsid w:val="00C7153A"/>
    <w:rsid w:val="00C715C1"/>
    <w:rsid w:val="00C719E1"/>
    <w:rsid w:val="00C72033"/>
    <w:rsid w:val="00C73B1B"/>
    <w:rsid w:val="00C73C9F"/>
    <w:rsid w:val="00C74440"/>
    <w:rsid w:val="00C748D3"/>
    <w:rsid w:val="00C74D13"/>
    <w:rsid w:val="00C7521C"/>
    <w:rsid w:val="00C75629"/>
    <w:rsid w:val="00C76A58"/>
    <w:rsid w:val="00C76FDC"/>
    <w:rsid w:val="00C77885"/>
    <w:rsid w:val="00C77B96"/>
    <w:rsid w:val="00C800E9"/>
    <w:rsid w:val="00C80897"/>
    <w:rsid w:val="00C808F8"/>
    <w:rsid w:val="00C809B7"/>
    <w:rsid w:val="00C809E0"/>
    <w:rsid w:val="00C80B08"/>
    <w:rsid w:val="00C80F82"/>
    <w:rsid w:val="00C81803"/>
    <w:rsid w:val="00C82485"/>
    <w:rsid w:val="00C82B1D"/>
    <w:rsid w:val="00C82DDD"/>
    <w:rsid w:val="00C82F14"/>
    <w:rsid w:val="00C8398C"/>
    <w:rsid w:val="00C83F06"/>
    <w:rsid w:val="00C854AF"/>
    <w:rsid w:val="00C8636A"/>
    <w:rsid w:val="00C863EA"/>
    <w:rsid w:val="00C86930"/>
    <w:rsid w:val="00C871FA"/>
    <w:rsid w:val="00C87F7C"/>
    <w:rsid w:val="00C90035"/>
    <w:rsid w:val="00C90461"/>
    <w:rsid w:val="00C9065F"/>
    <w:rsid w:val="00C9092B"/>
    <w:rsid w:val="00C90A30"/>
    <w:rsid w:val="00C9135A"/>
    <w:rsid w:val="00C91D18"/>
    <w:rsid w:val="00C9277B"/>
    <w:rsid w:val="00C92AD1"/>
    <w:rsid w:val="00C92E71"/>
    <w:rsid w:val="00C93C5C"/>
    <w:rsid w:val="00C93D4F"/>
    <w:rsid w:val="00C9400B"/>
    <w:rsid w:val="00C94215"/>
    <w:rsid w:val="00C949AB"/>
    <w:rsid w:val="00C94A4F"/>
    <w:rsid w:val="00C94B29"/>
    <w:rsid w:val="00C953FC"/>
    <w:rsid w:val="00C95607"/>
    <w:rsid w:val="00C95EBB"/>
    <w:rsid w:val="00C960CA"/>
    <w:rsid w:val="00C9646D"/>
    <w:rsid w:val="00C964B2"/>
    <w:rsid w:val="00C9658F"/>
    <w:rsid w:val="00C967D0"/>
    <w:rsid w:val="00C9737A"/>
    <w:rsid w:val="00C97573"/>
    <w:rsid w:val="00C9778A"/>
    <w:rsid w:val="00C97855"/>
    <w:rsid w:val="00C978DF"/>
    <w:rsid w:val="00CA023B"/>
    <w:rsid w:val="00CA030D"/>
    <w:rsid w:val="00CA10DD"/>
    <w:rsid w:val="00CA1236"/>
    <w:rsid w:val="00CA1286"/>
    <w:rsid w:val="00CA1946"/>
    <w:rsid w:val="00CA1986"/>
    <w:rsid w:val="00CA1BF9"/>
    <w:rsid w:val="00CA2B8B"/>
    <w:rsid w:val="00CA2FAE"/>
    <w:rsid w:val="00CA2FE5"/>
    <w:rsid w:val="00CA355D"/>
    <w:rsid w:val="00CA3601"/>
    <w:rsid w:val="00CA46EE"/>
    <w:rsid w:val="00CA4C70"/>
    <w:rsid w:val="00CA5156"/>
    <w:rsid w:val="00CA5439"/>
    <w:rsid w:val="00CA562C"/>
    <w:rsid w:val="00CA5BA5"/>
    <w:rsid w:val="00CA5C46"/>
    <w:rsid w:val="00CA61AE"/>
    <w:rsid w:val="00CA61BA"/>
    <w:rsid w:val="00CA62D6"/>
    <w:rsid w:val="00CA6BBA"/>
    <w:rsid w:val="00CA6FDA"/>
    <w:rsid w:val="00CA717D"/>
    <w:rsid w:val="00CA723E"/>
    <w:rsid w:val="00CA72EF"/>
    <w:rsid w:val="00CA7762"/>
    <w:rsid w:val="00CA77BD"/>
    <w:rsid w:val="00CB02CB"/>
    <w:rsid w:val="00CB0324"/>
    <w:rsid w:val="00CB0397"/>
    <w:rsid w:val="00CB0415"/>
    <w:rsid w:val="00CB0564"/>
    <w:rsid w:val="00CB0E69"/>
    <w:rsid w:val="00CB1C8A"/>
    <w:rsid w:val="00CB1E92"/>
    <w:rsid w:val="00CB21FA"/>
    <w:rsid w:val="00CB2713"/>
    <w:rsid w:val="00CB2EB6"/>
    <w:rsid w:val="00CB2F4D"/>
    <w:rsid w:val="00CB407E"/>
    <w:rsid w:val="00CB42E3"/>
    <w:rsid w:val="00CB430C"/>
    <w:rsid w:val="00CB44D5"/>
    <w:rsid w:val="00CB4702"/>
    <w:rsid w:val="00CB4EF7"/>
    <w:rsid w:val="00CB53F0"/>
    <w:rsid w:val="00CB5526"/>
    <w:rsid w:val="00CB5902"/>
    <w:rsid w:val="00CB5C94"/>
    <w:rsid w:val="00CB61E7"/>
    <w:rsid w:val="00CB62A9"/>
    <w:rsid w:val="00CB6A19"/>
    <w:rsid w:val="00CB6FB7"/>
    <w:rsid w:val="00CB704D"/>
    <w:rsid w:val="00CB715A"/>
    <w:rsid w:val="00CB75FD"/>
    <w:rsid w:val="00CB7611"/>
    <w:rsid w:val="00CB7B48"/>
    <w:rsid w:val="00CB7BC4"/>
    <w:rsid w:val="00CC027E"/>
    <w:rsid w:val="00CC0E66"/>
    <w:rsid w:val="00CC117F"/>
    <w:rsid w:val="00CC16BB"/>
    <w:rsid w:val="00CC1B1C"/>
    <w:rsid w:val="00CC1BDE"/>
    <w:rsid w:val="00CC1D43"/>
    <w:rsid w:val="00CC20D5"/>
    <w:rsid w:val="00CC2114"/>
    <w:rsid w:val="00CC22B9"/>
    <w:rsid w:val="00CC2601"/>
    <w:rsid w:val="00CC2699"/>
    <w:rsid w:val="00CC2ACD"/>
    <w:rsid w:val="00CC2B71"/>
    <w:rsid w:val="00CC2CB2"/>
    <w:rsid w:val="00CC31CB"/>
    <w:rsid w:val="00CC33CB"/>
    <w:rsid w:val="00CC45E3"/>
    <w:rsid w:val="00CC4D1F"/>
    <w:rsid w:val="00CC5264"/>
    <w:rsid w:val="00CC57C0"/>
    <w:rsid w:val="00CC5AF2"/>
    <w:rsid w:val="00CC697F"/>
    <w:rsid w:val="00CC6A9F"/>
    <w:rsid w:val="00CC78F2"/>
    <w:rsid w:val="00CD0580"/>
    <w:rsid w:val="00CD08EF"/>
    <w:rsid w:val="00CD0955"/>
    <w:rsid w:val="00CD0AC8"/>
    <w:rsid w:val="00CD19FF"/>
    <w:rsid w:val="00CD1A15"/>
    <w:rsid w:val="00CD1B7C"/>
    <w:rsid w:val="00CD1DCC"/>
    <w:rsid w:val="00CD2790"/>
    <w:rsid w:val="00CD3939"/>
    <w:rsid w:val="00CD3B77"/>
    <w:rsid w:val="00CD3DFD"/>
    <w:rsid w:val="00CD446A"/>
    <w:rsid w:val="00CD4D27"/>
    <w:rsid w:val="00CD5128"/>
    <w:rsid w:val="00CD5761"/>
    <w:rsid w:val="00CD58D4"/>
    <w:rsid w:val="00CD5A03"/>
    <w:rsid w:val="00CD5AFF"/>
    <w:rsid w:val="00CD6035"/>
    <w:rsid w:val="00CD618F"/>
    <w:rsid w:val="00CD68F7"/>
    <w:rsid w:val="00CD69A0"/>
    <w:rsid w:val="00CD702C"/>
    <w:rsid w:val="00CD7453"/>
    <w:rsid w:val="00CE0827"/>
    <w:rsid w:val="00CE082D"/>
    <w:rsid w:val="00CE0BA1"/>
    <w:rsid w:val="00CE156B"/>
    <w:rsid w:val="00CE19FE"/>
    <w:rsid w:val="00CE1AC0"/>
    <w:rsid w:val="00CE1EEE"/>
    <w:rsid w:val="00CE1F4A"/>
    <w:rsid w:val="00CE2353"/>
    <w:rsid w:val="00CE3568"/>
    <w:rsid w:val="00CE3858"/>
    <w:rsid w:val="00CE396E"/>
    <w:rsid w:val="00CE3B87"/>
    <w:rsid w:val="00CE3C88"/>
    <w:rsid w:val="00CE3CC6"/>
    <w:rsid w:val="00CE44F8"/>
    <w:rsid w:val="00CE45EA"/>
    <w:rsid w:val="00CE4A98"/>
    <w:rsid w:val="00CE4CBA"/>
    <w:rsid w:val="00CE5025"/>
    <w:rsid w:val="00CE5262"/>
    <w:rsid w:val="00CE559A"/>
    <w:rsid w:val="00CE5842"/>
    <w:rsid w:val="00CE62F1"/>
    <w:rsid w:val="00CE6924"/>
    <w:rsid w:val="00CE6E03"/>
    <w:rsid w:val="00CE746E"/>
    <w:rsid w:val="00CE7E58"/>
    <w:rsid w:val="00CF0094"/>
    <w:rsid w:val="00CF0339"/>
    <w:rsid w:val="00CF0966"/>
    <w:rsid w:val="00CF09E3"/>
    <w:rsid w:val="00CF12B3"/>
    <w:rsid w:val="00CF19BC"/>
    <w:rsid w:val="00CF1C45"/>
    <w:rsid w:val="00CF2DBE"/>
    <w:rsid w:val="00CF34C5"/>
    <w:rsid w:val="00CF3741"/>
    <w:rsid w:val="00CF3796"/>
    <w:rsid w:val="00CF3F24"/>
    <w:rsid w:val="00CF41BA"/>
    <w:rsid w:val="00CF46A8"/>
    <w:rsid w:val="00CF4916"/>
    <w:rsid w:val="00CF515E"/>
    <w:rsid w:val="00CF516C"/>
    <w:rsid w:val="00CF54CC"/>
    <w:rsid w:val="00CF5536"/>
    <w:rsid w:val="00CF56B3"/>
    <w:rsid w:val="00CF570A"/>
    <w:rsid w:val="00CF61E9"/>
    <w:rsid w:val="00CF63C6"/>
    <w:rsid w:val="00CF6627"/>
    <w:rsid w:val="00CF736A"/>
    <w:rsid w:val="00CF7C10"/>
    <w:rsid w:val="00CF7E68"/>
    <w:rsid w:val="00D002AF"/>
    <w:rsid w:val="00D0035F"/>
    <w:rsid w:val="00D004EE"/>
    <w:rsid w:val="00D00720"/>
    <w:rsid w:val="00D007EA"/>
    <w:rsid w:val="00D00A33"/>
    <w:rsid w:val="00D01202"/>
    <w:rsid w:val="00D01E64"/>
    <w:rsid w:val="00D0243F"/>
    <w:rsid w:val="00D0258C"/>
    <w:rsid w:val="00D02B17"/>
    <w:rsid w:val="00D0365C"/>
    <w:rsid w:val="00D0404E"/>
    <w:rsid w:val="00D043D7"/>
    <w:rsid w:val="00D044BF"/>
    <w:rsid w:val="00D04640"/>
    <w:rsid w:val="00D04907"/>
    <w:rsid w:val="00D04F7E"/>
    <w:rsid w:val="00D05508"/>
    <w:rsid w:val="00D055BE"/>
    <w:rsid w:val="00D05A7B"/>
    <w:rsid w:val="00D05F59"/>
    <w:rsid w:val="00D06DC1"/>
    <w:rsid w:val="00D06DE5"/>
    <w:rsid w:val="00D06EDE"/>
    <w:rsid w:val="00D06F61"/>
    <w:rsid w:val="00D076E4"/>
    <w:rsid w:val="00D10704"/>
    <w:rsid w:val="00D109E7"/>
    <w:rsid w:val="00D10A31"/>
    <w:rsid w:val="00D110C8"/>
    <w:rsid w:val="00D11D9E"/>
    <w:rsid w:val="00D125EC"/>
    <w:rsid w:val="00D13306"/>
    <w:rsid w:val="00D13FD2"/>
    <w:rsid w:val="00D146A5"/>
    <w:rsid w:val="00D14F53"/>
    <w:rsid w:val="00D16465"/>
    <w:rsid w:val="00D16DAA"/>
    <w:rsid w:val="00D16DF4"/>
    <w:rsid w:val="00D17261"/>
    <w:rsid w:val="00D173E8"/>
    <w:rsid w:val="00D17F65"/>
    <w:rsid w:val="00D2032A"/>
    <w:rsid w:val="00D22057"/>
    <w:rsid w:val="00D220D3"/>
    <w:rsid w:val="00D2216D"/>
    <w:rsid w:val="00D22285"/>
    <w:rsid w:val="00D22455"/>
    <w:rsid w:val="00D22751"/>
    <w:rsid w:val="00D22C79"/>
    <w:rsid w:val="00D22CF3"/>
    <w:rsid w:val="00D23293"/>
    <w:rsid w:val="00D23A2A"/>
    <w:rsid w:val="00D23FCA"/>
    <w:rsid w:val="00D2428E"/>
    <w:rsid w:val="00D251CF"/>
    <w:rsid w:val="00D25239"/>
    <w:rsid w:val="00D2539F"/>
    <w:rsid w:val="00D25C01"/>
    <w:rsid w:val="00D25F2F"/>
    <w:rsid w:val="00D26421"/>
    <w:rsid w:val="00D26567"/>
    <w:rsid w:val="00D26A36"/>
    <w:rsid w:val="00D26B1C"/>
    <w:rsid w:val="00D26BA1"/>
    <w:rsid w:val="00D270D0"/>
    <w:rsid w:val="00D2749D"/>
    <w:rsid w:val="00D2753C"/>
    <w:rsid w:val="00D27D71"/>
    <w:rsid w:val="00D30021"/>
    <w:rsid w:val="00D30275"/>
    <w:rsid w:val="00D30328"/>
    <w:rsid w:val="00D30593"/>
    <w:rsid w:val="00D30C15"/>
    <w:rsid w:val="00D30C7A"/>
    <w:rsid w:val="00D30EF0"/>
    <w:rsid w:val="00D3149C"/>
    <w:rsid w:val="00D31CF5"/>
    <w:rsid w:val="00D32625"/>
    <w:rsid w:val="00D32A46"/>
    <w:rsid w:val="00D32B74"/>
    <w:rsid w:val="00D32C5B"/>
    <w:rsid w:val="00D32DDE"/>
    <w:rsid w:val="00D33651"/>
    <w:rsid w:val="00D337BF"/>
    <w:rsid w:val="00D33AEB"/>
    <w:rsid w:val="00D3434B"/>
    <w:rsid w:val="00D34C76"/>
    <w:rsid w:val="00D35A5E"/>
    <w:rsid w:val="00D35D15"/>
    <w:rsid w:val="00D36115"/>
    <w:rsid w:val="00D361FC"/>
    <w:rsid w:val="00D3626E"/>
    <w:rsid w:val="00D36437"/>
    <w:rsid w:val="00D36484"/>
    <w:rsid w:val="00D36621"/>
    <w:rsid w:val="00D36AB8"/>
    <w:rsid w:val="00D36BAA"/>
    <w:rsid w:val="00D36F49"/>
    <w:rsid w:val="00D37679"/>
    <w:rsid w:val="00D378B1"/>
    <w:rsid w:val="00D37D94"/>
    <w:rsid w:val="00D407C3"/>
    <w:rsid w:val="00D420B2"/>
    <w:rsid w:val="00D420FC"/>
    <w:rsid w:val="00D42B19"/>
    <w:rsid w:val="00D42F54"/>
    <w:rsid w:val="00D434EB"/>
    <w:rsid w:val="00D43749"/>
    <w:rsid w:val="00D437A3"/>
    <w:rsid w:val="00D43813"/>
    <w:rsid w:val="00D43C25"/>
    <w:rsid w:val="00D43C45"/>
    <w:rsid w:val="00D4413C"/>
    <w:rsid w:val="00D44E56"/>
    <w:rsid w:val="00D45196"/>
    <w:rsid w:val="00D458BF"/>
    <w:rsid w:val="00D45D7C"/>
    <w:rsid w:val="00D4634D"/>
    <w:rsid w:val="00D474B0"/>
    <w:rsid w:val="00D478B2"/>
    <w:rsid w:val="00D47ACA"/>
    <w:rsid w:val="00D50650"/>
    <w:rsid w:val="00D51B9E"/>
    <w:rsid w:val="00D52DE1"/>
    <w:rsid w:val="00D53101"/>
    <w:rsid w:val="00D53280"/>
    <w:rsid w:val="00D532A3"/>
    <w:rsid w:val="00D53977"/>
    <w:rsid w:val="00D53C93"/>
    <w:rsid w:val="00D5471B"/>
    <w:rsid w:val="00D54A8D"/>
    <w:rsid w:val="00D54CBC"/>
    <w:rsid w:val="00D54F01"/>
    <w:rsid w:val="00D55DE9"/>
    <w:rsid w:val="00D56258"/>
    <w:rsid w:val="00D565E1"/>
    <w:rsid w:val="00D56F65"/>
    <w:rsid w:val="00D57327"/>
    <w:rsid w:val="00D57441"/>
    <w:rsid w:val="00D574C6"/>
    <w:rsid w:val="00D579D1"/>
    <w:rsid w:val="00D57D0D"/>
    <w:rsid w:val="00D60531"/>
    <w:rsid w:val="00D60758"/>
    <w:rsid w:val="00D60791"/>
    <w:rsid w:val="00D60ACF"/>
    <w:rsid w:val="00D615A6"/>
    <w:rsid w:val="00D62109"/>
    <w:rsid w:val="00D62DD0"/>
    <w:rsid w:val="00D62E1E"/>
    <w:rsid w:val="00D62E2C"/>
    <w:rsid w:val="00D63272"/>
    <w:rsid w:val="00D6363F"/>
    <w:rsid w:val="00D63D20"/>
    <w:rsid w:val="00D648FD"/>
    <w:rsid w:val="00D6496D"/>
    <w:rsid w:val="00D64F3F"/>
    <w:rsid w:val="00D6531B"/>
    <w:rsid w:val="00D653FC"/>
    <w:rsid w:val="00D65BEE"/>
    <w:rsid w:val="00D65DCC"/>
    <w:rsid w:val="00D65ECE"/>
    <w:rsid w:val="00D65F14"/>
    <w:rsid w:val="00D66EBA"/>
    <w:rsid w:val="00D66F64"/>
    <w:rsid w:val="00D67323"/>
    <w:rsid w:val="00D673F0"/>
    <w:rsid w:val="00D705FB"/>
    <w:rsid w:val="00D71117"/>
    <w:rsid w:val="00D7113A"/>
    <w:rsid w:val="00D71FA9"/>
    <w:rsid w:val="00D721A2"/>
    <w:rsid w:val="00D729D6"/>
    <w:rsid w:val="00D7302C"/>
    <w:rsid w:val="00D743C2"/>
    <w:rsid w:val="00D747EF"/>
    <w:rsid w:val="00D74A4C"/>
    <w:rsid w:val="00D74CA8"/>
    <w:rsid w:val="00D74E2B"/>
    <w:rsid w:val="00D75069"/>
    <w:rsid w:val="00D75E5E"/>
    <w:rsid w:val="00D7658C"/>
    <w:rsid w:val="00D767DF"/>
    <w:rsid w:val="00D76967"/>
    <w:rsid w:val="00D76C16"/>
    <w:rsid w:val="00D76CA8"/>
    <w:rsid w:val="00D77816"/>
    <w:rsid w:val="00D7791D"/>
    <w:rsid w:val="00D77BD1"/>
    <w:rsid w:val="00D77C93"/>
    <w:rsid w:val="00D80710"/>
    <w:rsid w:val="00D8079A"/>
    <w:rsid w:val="00D80D04"/>
    <w:rsid w:val="00D81582"/>
    <w:rsid w:val="00D819B5"/>
    <w:rsid w:val="00D81D2B"/>
    <w:rsid w:val="00D81F5E"/>
    <w:rsid w:val="00D82415"/>
    <w:rsid w:val="00D82C0B"/>
    <w:rsid w:val="00D82DE3"/>
    <w:rsid w:val="00D82EF6"/>
    <w:rsid w:val="00D83535"/>
    <w:rsid w:val="00D84427"/>
    <w:rsid w:val="00D84864"/>
    <w:rsid w:val="00D84DD0"/>
    <w:rsid w:val="00D84E81"/>
    <w:rsid w:val="00D84EBE"/>
    <w:rsid w:val="00D8536D"/>
    <w:rsid w:val="00D863D3"/>
    <w:rsid w:val="00D86506"/>
    <w:rsid w:val="00D86B6E"/>
    <w:rsid w:val="00D86D2A"/>
    <w:rsid w:val="00D86F12"/>
    <w:rsid w:val="00D87AB9"/>
    <w:rsid w:val="00D87C8A"/>
    <w:rsid w:val="00D9085A"/>
    <w:rsid w:val="00D90CE5"/>
    <w:rsid w:val="00D91CF8"/>
    <w:rsid w:val="00D91F18"/>
    <w:rsid w:val="00D92671"/>
    <w:rsid w:val="00D92CA9"/>
    <w:rsid w:val="00D92E8E"/>
    <w:rsid w:val="00D92FF5"/>
    <w:rsid w:val="00D935C0"/>
    <w:rsid w:val="00D9365F"/>
    <w:rsid w:val="00D93676"/>
    <w:rsid w:val="00D94498"/>
    <w:rsid w:val="00D945A4"/>
    <w:rsid w:val="00D949B5"/>
    <w:rsid w:val="00D94AE8"/>
    <w:rsid w:val="00D9552F"/>
    <w:rsid w:val="00D95612"/>
    <w:rsid w:val="00D956DA"/>
    <w:rsid w:val="00D95933"/>
    <w:rsid w:val="00D95C30"/>
    <w:rsid w:val="00D964F5"/>
    <w:rsid w:val="00D96545"/>
    <w:rsid w:val="00D96ED3"/>
    <w:rsid w:val="00D97A28"/>
    <w:rsid w:val="00D97C86"/>
    <w:rsid w:val="00DA024B"/>
    <w:rsid w:val="00DA04CE"/>
    <w:rsid w:val="00DA115D"/>
    <w:rsid w:val="00DA13C8"/>
    <w:rsid w:val="00DA262A"/>
    <w:rsid w:val="00DA2719"/>
    <w:rsid w:val="00DA2755"/>
    <w:rsid w:val="00DA2B32"/>
    <w:rsid w:val="00DA30E3"/>
    <w:rsid w:val="00DA3170"/>
    <w:rsid w:val="00DA3275"/>
    <w:rsid w:val="00DA3447"/>
    <w:rsid w:val="00DA3CAF"/>
    <w:rsid w:val="00DA44EE"/>
    <w:rsid w:val="00DA4CF5"/>
    <w:rsid w:val="00DA57BE"/>
    <w:rsid w:val="00DA585C"/>
    <w:rsid w:val="00DA5AE6"/>
    <w:rsid w:val="00DA65C1"/>
    <w:rsid w:val="00DA6858"/>
    <w:rsid w:val="00DA6CB6"/>
    <w:rsid w:val="00DA71E8"/>
    <w:rsid w:val="00DA756F"/>
    <w:rsid w:val="00DA7EB1"/>
    <w:rsid w:val="00DB0263"/>
    <w:rsid w:val="00DB049B"/>
    <w:rsid w:val="00DB05D9"/>
    <w:rsid w:val="00DB07A3"/>
    <w:rsid w:val="00DB082E"/>
    <w:rsid w:val="00DB17CF"/>
    <w:rsid w:val="00DB1BB3"/>
    <w:rsid w:val="00DB27DE"/>
    <w:rsid w:val="00DB2841"/>
    <w:rsid w:val="00DB2DB7"/>
    <w:rsid w:val="00DB3A79"/>
    <w:rsid w:val="00DB3FAE"/>
    <w:rsid w:val="00DB42BE"/>
    <w:rsid w:val="00DB42EE"/>
    <w:rsid w:val="00DB4503"/>
    <w:rsid w:val="00DB458A"/>
    <w:rsid w:val="00DB4632"/>
    <w:rsid w:val="00DB4679"/>
    <w:rsid w:val="00DB5220"/>
    <w:rsid w:val="00DB5AB4"/>
    <w:rsid w:val="00DB5B6D"/>
    <w:rsid w:val="00DB6063"/>
    <w:rsid w:val="00DB6576"/>
    <w:rsid w:val="00DB6589"/>
    <w:rsid w:val="00DB6B3D"/>
    <w:rsid w:val="00DB6E64"/>
    <w:rsid w:val="00DB74EE"/>
    <w:rsid w:val="00DB78DC"/>
    <w:rsid w:val="00DC04FB"/>
    <w:rsid w:val="00DC0B68"/>
    <w:rsid w:val="00DC0EC1"/>
    <w:rsid w:val="00DC16B0"/>
    <w:rsid w:val="00DC178D"/>
    <w:rsid w:val="00DC1FB9"/>
    <w:rsid w:val="00DC2385"/>
    <w:rsid w:val="00DC2408"/>
    <w:rsid w:val="00DC2E2D"/>
    <w:rsid w:val="00DC30DB"/>
    <w:rsid w:val="00DC31DD"/>
    <w:rsid w:val="00DC336A"/>
    <w:rsid w:val="00DC34F9"/>
    <w:rsid w:val="00DC3A6E"/>
    <w:rsid w:val="00DC3DE2"/>
    <w:rsid w:val="00DC3F6D"/>
    <w:rsid w:val="00DC424C"/>
    <w:rsid w:val="00DC4BE5"/>
    <w:rsid w:val="00DC4EFD"/>
    <w:rsid w:val="00DC541F"/>
    <w:rsid w:val="00DC5475"/>
    <w:rsid w:val="00DC6139"/>
    <w:rsid w:val="00DC615D"/>
    <w:rsid w:val="00DC6677"/>
    <w:rsid w:val="00DC68B3"/>
    <w:rsid w:val="00DC6A61"/>
    <w:rsid w:val="00DC72F9"/>
    <w:rsid w:val="00DC7EE1"/>
    <w:rsid w:val="00DC7F1F"/>
    <w:rsid w:val="00DD02B7"/>
    <w:rsid w:val="00DD0643"/>
    <w:rsid w:val="00DD0C1C"/>
    <w:rsid w:val="00DD0C47"/>
    <w:rsid w:val="00DD0D04"/>
    <w:rsid w:val="00DD1168"/>
    <w:rsid w:val="00DD14F1"/>
    <w:rsid w:val="00DD1C47"/>
    <w:rsid w:val="00DD1FB5"/>
    <w:rsid w:val="00DD2398"/>
    <w:rsid w:val="00DD23BE"/>
    <w:rsid w:val="00DD2482"/>
    <w:rsid w:val="00DD2994"/>
    <w:rsid w:val="00DD29AB"/>
    <w:rsid w:val="00DD2F15"/>
    <w:rsid w:val="00DD3038"/>
    <w:rsid w:val="00DD337F"/>
    <w:rsid w:val="00DD36CD"/>
    <w:rsid w:val="00DD3EDC"/>
    <w:rsid w:val="00DD4827"/>
    <w:rsid w:val="00DD4A3E"/>
    <w:rsid w:val="00DD54B0"/>
    <w:rsid w:val="00DD5959"/>
    <w:rsid w:val="00DD682C"/>
    <w:rsid w:val="00DD6A99"/>
    <w:rsid w:val="00DD7C79"/>
    <w:rsid w:val="00DD7FBA"/>
    <w:rsid w:val="00DE047E"/>
    <w:rsid w:val="00DE06B7"/>
    <w:rsid w:val="00DE0F5D"/>
    <w:rsid w:val="00DE1154"/>
    <w:rsid w:val="00DE165C"/>
    <w:rsid w:val="00DE1815"/>
    <w:rsid w:val="00DE1B4E"/>
    <w:rsid w:val="00DE1E9D"/>
    <w:rsid w:val="00DE20E5"/>
    <w:rsid w:val="00DE24A6"/>
    <w:rsid w:val="00DE260C"/>
    <w:rsid w:val="00DE2BDA"/>
    <w:rsid w:val="00DE2E42"/>
    <w:rsid w:val="00DE2E72"/>
    <w:rsid w:val="00DE44A2"/>
    <w:rsid w:val="00DE4701"/>
    <w:rsid w:val="00DE4C2A"/>
    <w:rsid w:val="00DE4DE1"/>
    <w:rsid w:val="00DE4FC8"/>
    <w:rsid w:val="00DE5195"/>
    <w:rsid w:val="00DE51CE"/>
    <w:rsid w:val="00DE5448"/>
    <w:rsid w:val="00DE58FE"/>
    <w:rsid w:val="00DE5FFD"/>
    <w:rsid w:val="00DE6282"/>
    <w:rsid w:val="00DE6862"/>
    <w:rsid w:val="00DE69F6"/>
    <w:rsid w:val="00DE6B44"/>
    <w:rsid w:val="00DE6BED"/>
    <w:rsid w:val="00DE7021"/>
    <w:rsid w:val="00DE71F0"/>
    <w:rsid w:val="00DE75BE"/>
    <w:rsid w:val="00DE7708"/>
    <w:rsid w:val="00DE7AF0"/>
    <w:rsid w:val="00DF0CE4"/>
    <w:rsid w:val="00DF184F"/>
    <w:rsid w:val="00DF2166"/>
    <w:rsid w:val="00DF2518"/>
    <w:rsid w:val="00DF2E2C"/>
    <w:rsid w:val="00DF31D0"/>
    <w:rsid w:val="00DF35AC"/>
    <w:rsid w:val="00DF364A"/>
    <w:rsid w:val="00DF37B8"/>
    <w:rsid w:val="00DF443A"/>
    <w:rsid w:val="00DF4E23"/>
    <w:rsid w:val="00DF593D"/>
    <w:rsid w:val="00DF5EFF"/>
    <w:rsid w:val="00DF6076"/>
    <w:rsid w:val="00DF63F8"/>
    <w:rsid w:val="00DF7268"/>
    <w:rsid w:val="00DF79CD"/>
    <w:rsid w:val="00E002B8"/>
    <w:rsid w:val="00E005F9"/>
    <w:rsid w:val="00E007F3"/>
    <w:rsid w:val="00E0081F"/>
    <w:rsid w:val="00E0189D"/>
    <w:rsid w:val="00E0213F"/>
    <w:rsid w:val="00E02357"/>
    <w:rsid w:val="00E02AC8"/>
    <w:rsid w:val="00E0359C"/>
    <w:rsid w:val="00E037D5"/>
    <w:rsid w:val="00E0383E"/>
    <w:rsid w:val="00E03860"/>
    <w:rsid w:val="00E041AD"/>
    <w:rsid w:val="00E04DAD"/>
    <w:rsid w:val="00E04DF9"/>
    <w:rsid w:val="00E05328"/>
    <w:rsid w:val="00E05899"/>
    <w:rsid w:val="00E05989"/>
    <w:rsid w:val="00E05EBB"/>
    <w:rsid w:val="00E05FD6"/>
    <w:rsid w:val="00E060D9"/>
    <w:rsid w:val="00E0626B"/>
    <w:rsid w:val="00E073ED"/>
    <w:rsid w:val="00E07533"/>
    <w:rsid w:val="00E079A0"/>
    <w:rsid w:val="00E07E88"/>
    <w:rsid w:val="00E101AB"/>
    <w:rsid w:val="00E107D4"/>
    <w:rsid w:val="00E108E6"/>
    <w:rsid w:val="00E11CCF"/>
    <w:rsid w:val="00E12016"/>
    <w:rsid w:val="00E12211"/>
    <w:rsid w:val="00E128FE"/>
    <w:rsid w:val="00E12E9C"/>
    <w:rsid w:val="00E1316F"/>
    <w:rsid w:val="00E1357F"/>
    <w:rsid w:val="00E1386C"/>
    <w:rsid w:val="00E1394F"/>
    <w:rsid w:val="00E13A7F"/>
    <w:rsid w:val="00E13EEE"/>
    <w:rsid w:val="00E140B5"/>
    <w:rsid w:val="00E1461C"/>
    <w:rsid w:val="00E149B6"/>
    <w:rsid w:val="00E14B25"/>
    <w:rsid w:val="00E14BA5"/>
    <w:rsid w:val="00E150A7"/>
    <w:rsid w:val="00E15D39"/>
    <w:rsid w:val="00E15E4F"/>
    <w:rsid w:val="00E16A7D"/>
    <w:rsid w:val="00E1704B"/>
    <w:rsid w:val="00E17826"/>
    <w:rsid w:val="00E20DBC"/>
    <w:rsid w:val="00E20F0A"/>
    <w:rsid w:val="00E21734"/>
    <w:rsid w:val="00E217E7"/>
    <w:rsid w:val="00E21E4D"/>
    <w:rsid w:val="00E22A29"/>
    <w:rsid w:val="00E23542"/>
    <w:rsid w:val="00E23555"/>
    <w:rsid w:val="00E243C8"/>
    <w:rsid w:val="00E24976"/>
    <w:rsid w:val="00E249C3"/>
    <w:rsid w:val="00E25208"/>
    <w:rsid w:val="00E252BE"/>
    <w:rsid w:val="00E25B35"/>
    <w:rsid w:val="00E25B42"/>
    <w:rsid w:val="00E2613D"/>
    <w:rsid w:val="00E26DC9"/>
    <w:rsid w:val="00E26EC6"/>
    <w:rsid w:val="00E27636"/>
    <w:rsid w:val="00E30905"/>
    <w:rsid w:val="00E30D06"/>
    <w:rsid w:val="00E313F5"/>
    <w:rsid w:val="00E31B09"/>
    <w:rsid w:val="00E31D9B"/>
    <w:rsid w:val="00E3257A"/>
    <w:rsid w:val="00E32853"/>
    <w:rsid w:val="00E32883"/>
    <w:rsid w:val="00E333A1"/>
    <w:rsid w:val="00E33C48"/>
    <w:rsid w:val="00E33E53"/>
    <w:rsid w:val="00E33F01"/>
    <w:rsid w:val="00E3426B"/>
    <w:rsid w:val="00E3472F"/>
    <w:rsid w:val="00E34D37"/>
    <w:rsid w:val="00E34F82"/>
    <w:rsid w:val="00E357FA"/>
    <w:rsid w:val="00E35EBC"/>
    <w:rsid w:val="00E363D3"/>
    <w:rsid w:val="00E3683F"/>
    <w:rsid w:val="00E37B4F"/>
    <w:rsid w:val="00E37BA5"/>
    <w:rsid w:val="00E37D42"/>
    <w:rsid w:val="00E4048B"/>
    <w:rsid w:val="00E40554"/>
    <w:rsid w:val="00E408E4"/>
    <w:rsid w:val="00E40EC2"/>
    <w:rsid w:val="00E41482"/>
    <w:rsid w:val="00E41484"/>
    <w:rsid w:val="00E41573"/>
    <w:rsid w:val="00E41CCA"/>
    <w:rsid w:val="00E41E3B"/>
    <w:rsid w:val="00E42515"/>
    <w:rsid w:val="00E42723"/>
    <w:rsid w:val="00E429C5"/>
    <w:rsid w:val="00E42E99"/>
    <w:rsid w:val="00E43259"/>
    <w:rsid w:val="00E437C3"/>
    <w:rsid w:val="00E43F8A"/>
    <w:rsid w:val="00E446BF"/>
    <w:rsid w:val="00E449A7"/>
    <w:rsid w:val="00E44B9B"/>
    <w:rsid w:val="00E45550"/>
    <w:rsid w:val="00E455F5"/>
    <w:rsid w:val="00E457EB"/>
    <w:rsid w:val="00E45B30"/>
    <w:rsid w:val="00E468ED"/>
    <w:rsid w:val="00E46E50"/>
    <w:rsid w:val="00E50214"/>
    <w:rsid w:val="00E502A3"/>
    <w:rsid w:val="00E502D4"/>
    <w:rsid w:val="00E504D5"/>
    <w:rsid w:val="00E508C0"/>
    <w:rsid w:val="00E50934"/>
    <w:rsid w:val="00E510D1"/>
    <w:rsid w:val="00E514F3"/>
    <w:rsid w:val="00E51B9F"/>
    <w:rsid w:val="00E51F1F"/>
    <w:rsid w:val="00E51F63"/>
    <w:rsid w:val="00E520FB"/>
    <w:rsid w:val="00E52489"/>
    <w:rsid w:val="00E528E9"/>
    <w:rsid w:val="00E52DB4"/>
    <w:rsid w:val="00E52FF0"/>
    <w:rsid w:val="00E5301C"/>
    <w:rsid w:val="00E5303F"/>
    <w:rsid w:val="00E53445"/>
    <w:rsid w:val="00E5367B"/>
    <w:rsid w:val="00E53A0E"/>
    <w:rsid w:val="00E53AE8"/>
    <w:rsid w:val="00E53B8F"/>
    <w:rsid w:val="00E54748"/>
    <w:rsid w:val="00E54DB6"/>
    <w:rsid w:val="00E55486"/>
    <w:rsid w:val="00E55ED3"/>
    <w:rsid w:val="00E55FED"/>
    <w:rsid w:val="00E56B65"/>
    <w:rsid w:val="00E5738C"/>
    <w:rsid w:val="00E574A5"/>
    <w:rsid w:val="00E574B1"/>
    <w:rsid w:val="00E5797B"/>
    <w:rsid w:val="00E57FC4"/>
    <w:rsid w:val="00E60013"/>
    <w:rsid w:val="00E60367"/>
    <w:rsid w:val="00E604B8"/>
    <w:rsid w:val="00E628AA"/>
    <w:rsid w:val="00E628AE"/>
    <w:rsid w:val="00E62F69"/>
    <w:rsid w:val="00E62FF4"/>
    <w:rsid w:val="00E63B42"/>
    <w:rsid w:val="00E6456F"/>
    <w:rsid w:val="00E64602"/>
    <w:rsid w:val="00E647E2"/>
    <w:rsid w:val="00E647F0"/>
    <w:rsid w:val="00E64904"/>
    <w:rsid w:val="00E65B5E"/>
    <w:rsid w:val="00E65E7E"/>
    <w:rsid w:val="00E65ED3"/>
    <w:rsid w:val="00E65F39"/>
    <w:rsid w:val="00E662E4"/>
    <w:rsid w:val="00E66F44"/>
    <w:rsid w:val="00E673E5"/>
    <w:rsid w:val="00E67631"/>
    <w:rsid w:val="00E67B13"/>
    <w:rsid w:val="00E70598"/>
    <w:rsid w:val="00E70838"/>
    <w:rsid w:val="00E71510"/>
    <w:rsid w:val="00E718F8"/>
    <w:rsid w:val="00E71FCD"/>
    <w:rsid w:val="00E72C96"/>
    <w:rsid w:val="00E72F3D"/>
    <w:rsid w:val="00E73152"/>
    <w:rsid w:val="00E73270"/>
    <w:rsid w:val="00E735E5"/>
    <w:rsid w:val="00E73777"/>
    <w:rsid w:val="00E73D1A"/>
    <w:rsid w:val="00E747C8"/>
    <w:rsid w:val="00E74CEA"/>
    <w:rsid w:val="00E74E4F"/>
    <w:rsid w:val="00E75CBD"/>
    <w:rsid w:val="00E75FA0"/>
    <w:rsid w:val="00E76153"/>
    <w:rsid w:val="00E76762"/>
    <w:rsid w:val="00E767C5"/>
    <w:rsid w:val="00E76F67"/>
    <w:rsid w:val="00E77AF2"/>
    <w:rsid w:val="00E8024E"/>
    <w:rsid w:val="00E802A5"/>
    <w:rsid w:val="00E80690"/>
    <w:rsid w:val="00E80CB7"/>
    <w:rsid w:val="00E81765"/>
    <w:rsid w:val="00E8183D"/>
    <w:rsid w:val="00E819F8"/>
    <w:rsid w:val="00E81BFE"/>
    <w:rsid w:val="00E825D5"/>
    <w:rsid w:val="00E82862"/>
    <w:rsid w:val="00E835BF"/>
    <w:rsid w:val="00E8362E"/>
    <w:rsid w:val="00E836B8"/>
    <w:rsid w:val="00E8375D"/>
    <w:rsid w:val="00E83B44"/>
    <w:rsid w:val="00E84C91"/>
    <w:rsid w:val="00E8502A"/>
    <w:rsid w:val="00E8573B"/>
    <w:rsid w:val="00E85E2D"/>
    <w:rsid w:val="00E862C5"/>
    <w:rsid w:val="00E865A4"/>
    <w:rsid w:val="00E87373"/>
    <w:rsid w:val="00E873B1"/>
    <w:rsid w:val="00E878FC"/>
    <w:rsid w:val="00E87A79"/>
    <w:rsid w:val="00E87DE7"/>
    <w:rsid w:val="00E90DC2"/>
    <w:rsid w:val="00E90F49"/>
    <w:rsid w:val="00E91084"/>
    <w:rsid w:val="00E91B2C"/>
    <w:rsid w:val="00E93361"/>
    <w:rsid w:val="00E93F54"/>
    <w:rsid w:val="00E94464"/>
    <w:rsid w:val="00E94511"/>
    <w:rsid w:val="00E947E2"/>
    <w:rsid w:val="00E9492D"/>
    <w:rsid w:val="00E94982"/>
    <w:rsid w:val="00E94C74"/>
    <w:rsid w:val="00E94E0C"/>
    <w:rsid w:val="00E95358"/>
    <w:rsid w:val="00E95709"/>
    <w:rsid w:val="00E9582B"/>
    <w:rsid w:val="00E95909"/>
    <w:rsid w:val="00E95D33"/>
    <w:rsid w:val="00E966FE"/>
    <w:rsid w:val="00E97481"/>
    <w:rsid w:val="00E978B0"/>
    <w:rsid w:val="00E978E7"/>
    <w:rsid w:val="00E97EEC"/>
    <w:rsid w:val="00EA0EB9"/>
    <w:rsid w:val="00EA178D"/>
    <w:rsid w:val="00EA194F"/>
    <w:rsid w:val="00EA1C22"/>
    <w:rsid w:val="00EA1F53"/>
    <w:rsid w:val="00EA2279"/>
    <w:rsid w:val="00EA24F8"/>
    <w:rsid w:val="00EA2710"/>
    <w:rsid w:val="00EA290D"/>
    <w:rsid w:val="00EA29C0"/>
    <w:rsid w:val="00EA2C46"/>
    <w:rsid w:val="00EA2CF5"/>
    <w:rsid w:val="00EA2EDD"/>
    <w:rsid w:val="00EA349E"/>
    <w:rsid w:val="00EA36CB"/>
    <w:rsid w:val="00EA3C6F"/>
    <w:rsid w:val="00EA40ED"/>
    <w:rsid w:val="00EA473C"/>
    <w:rsid w:val="00EA4C68"/>
    <w:rsid w:val="00EA4F11"/>
    <w:rsid w:val="00EA5085"/>
    <w:rsid w:val="00EA50DF"/>
    <w:rsid w:val="00EA53A0"/>
    <w:rsid w:val="00EA5D4B"/>
    <w:rsid w:val="00EA616D"/>
    <w:rsid w:val="00EA61FD"/>
    <w:rsid w:val="00EA62A8"/>
    <w:rsid w:val="00EA63CD"/>
    <w:rsid w:val="00EA688A"/>
    <w:rsid w:val="00EA6B94"/>
    <w:rsid w:val="00EA6CD7"/>
    <w:rsid w:val="00EA7169"/>
    <w:rsid w:val="00EA743E"/>
    <w:rsid w:val="00EB001B"/>
    <w:rsid w:val="00EB0280"/>
    <w:rsid w:val="00EB03BA"/>
    <w:rsid w:val="00EB04CD"/>
    <w:rsid w:val="00EB07AA"/>
    <w:rsid w:val="00EB10AC"/>
    <w:rsid w:val="00EB128C"/>
    <w:rsid w:val="00EB1553"/>
    <w:rsid w:val="00EB192F"/>
    <w:rsid w:val="00EB243C"/>
    <w:rsid w:val="00EB2945"/>
    <w:rsid w:val="00EB2E4D"/>
    <w:rsid w:val="00EB30FB"/>
    <w:rsid w:val="00EB35F2"/>
    <w:rsid w:val="00EB376C"/>
    <w:rsid w:val="00EB3B66"/>
    <w:rsid w:val="00EB4227"/>
    <w:rsid w:val="00EB427D"/>
    <w:rsid w:val="00EB46DF"/>
    <w:rsid w:val="00EB4A5C"/>
    <w:rsid w:val="00EB4A6A"/>
    <w:rsid w:val="00EB4DDD"/>
    <w:rsid w:val="00EB50DA"/>
    <w:rsid w:val="00EB589D"/>
    <w:rsid w:val="00EB589F"/>
    <w:rsid w:val="00EB5F17"/>
    <w:rsid w:val="00EB5FBA"/>
    <w:rsid w:val="00EB61F0"/>
    <w:rsid w:val="00EB6347"/>
    <w:rsid w:val="00EB6556"/>
    <w:rsid w:val="00EB65EB"/>
    <w:rsid w:val="00EB66CE"/>
    <w:rsid w:val="00EB6AA1"/>
    <w:rsid w:val="00EB6CDD"/>
    <w:rsid w:val="00EB776D"/>
    <w:rsid w:val="00EC01C1"/>
    <w:rsid w:val="00EC02DB"/>
    <w:rsid w:val="00EC03EF"/>
    <w:rsid w:val="00EC04F4"/>
    <w:rsid w:val="00EC07F0"/>
    <w:rsid w:val="00EC1A01"/>
    <w:rsid w:val="00EC1BAB"/>
    <w:rsid w:val="00EC1DB2"/>
    <w:rsid w:val="00EC2102"/>
    <w:rsid w:val="00EC23C7"/>
    <w:rsid w:val="00EC2663"/>
    <w:rsid w:val="00EC314A"/>
    <w:rsid w:val="00EC333B"/>
    <w:rsid w:val="00EC497B"/>
    <w:rsid w:val="00EC49D7"/>
    <w:rsid w:val="00EC4D1E"/>
    <w:rsid w:val="00EC4EF6"/>
    <w:rsid w:val="00EC683D"/>
    <w:rsid w:val="00EC6866"/>
    <w:rsid w:val="00EC6D81"/>
    <w:rsid w:val="00EC7216"/>
    <w:rsid w:val="00EC7348"/>
    <w:rsid w:val="00EC7425"/>
    <w:rsid w:val="00EC76C9"/>
    <w:rsid w:val="00EC76FF"/>
    <w:rsid w:val="00EC7DDC"/>
    <w:rsid w:val="00EC7F6D"/>
    <w:rsid w:val="00ED1212"/>
    <w:rsid w:val="00ED1D10"/>
    <w:rsid w:val="00ED1E50"/>
    <w:rsid w:val="00ED2029"/>
    <w:rsid w:val="00ED209B"/>
    <w:rsid w:val="00ED2878"/>
    <w:rsid w:val="00ED2B59"/>
    <w:rsid w:val="00ED2FAB"/>
    <w:rsid w:val="00ED3026"/>
    <w:rsid w:val="00ED31D0"/>
    <w:rsid w:val="00ED32FB"/>
    <w:rsid w:val="00ED5BE6"/>
    <w:rsid w:val="00ED677D"/>
    <w:rsid w:val="00ED6792"/>
    <w:rsid w:val="00ED6DF8"/>
    <w:rsid w:val="00ED6E52"/>
    <w:rsid w:val="00ED6FB0"/>
    <w:rsid w:val="00ED722E"/>
    <w:rsid w:val="00ED7290"/>
    <w:rsid w:val="00ED72D6"/>
    <w:rsid w:val="00ED7A75"/>
    <w:rsid w:val="00EE0519"/>
    <w:rsid w:val="00EE0EEE"/>
    <w:rsid w:val="00EE0F42"/>
    <w:rsid w:val="00EE1276"/>
    <w:rsid w:val="00EE1801"/>
    <w:rsid w:val="00EE1906"/>
    <w:rsid w:val="00EE1AB4"/>
    <w:rsid w:val="00EE1B62"/>
    <w:rsid w:val="00EE2AE3"/>
    <w:rsid w:val="00EE2B82"/>
    <w:rsid w:val="00EE2F02"/>
    <w:rsid w:val="00EE30D0"/>
    <w:rsid w:val="00EE38F4"/>
    <w:rsid w:val="00EE3B7F"/>
    <w:rsid w:val="00EE3C72"/>
    <w:rsid w:val="00EE42B4"/>
    <w:rsid w:val="00EE555F"/>
    <w:rsid w:val="00EE5969"/>
    <w:rsid w:val="00EE5B43"/>
    <w:rsid w:val="00EE634F"/>
    <w:rsid w:val="00EE65F7"/>
    <w:rsid w:val="00EE6961"/>
    <w:rsid w:val="00EE698A"/>
    <w:rsid w:val="00EE6D12"/>
    <w:rsid w:val="00EE6E68"/>
    <w:rsid w:val="00EE754D"/>
    <w:rsid w:val="00EE7AC5"/>
    <w:rsid w:val="00EF0645"/>
    <w:rsid w:val="00EF0718"/>
    <w:rsid w:val="00EF09E8"/>
    <w:rsid w:val="00EF1189"/>
    <w:rsid w:val="00EF11E0"/>
    <w:rsid w:val="00EF1631"/>
    <w:rsid w:val="00EF21CE"/>
    <w:rsid w:val="00EF22A2"/>
    <w:rsid w:val="00EF22CF"/>
    <w:rsid w:val="00EF25F1"/>
    <w:rsid w:val="00EF2B5D"/>
    <w:rsid w:val="00EF2E9F"/>
    <w:rsid w:val="00EF3262"/>
    <w:rsid w:val="00EF34F8"/>
    <w:rsid w:val="00EF444B"/>
    <w:rsid w:val="00EF4564"/>
    <w:rsid w:val="00EF4C05"/>
    <w:rsid w:val="00EF50D5"/>
    <w:rsid w:val="00EF5D49"/>
    <w:rsid w:val="00EF6215"/>
    <w:rsid w:val="00EF64D4"/>
    <w:rsid w:val="00EF6573"/>
    <w:rsid w:val="00EF6E19"/>
    <w:rsid w:val="00EF6E53"/>
    <w:rsid w:val="00EF7770"/>
    <w:rsid w:val="00F00F90"/>
    <w:rsid w:val="00F019F2"/>
    <w:rsid w:val="00F02274"/>
    <w:rsid w:val="00F025F1"/>
    <w:rsid w:val="00F02A0A"/>
    <w:rsid w:val="00F032F4"/>
    <w:rsid w:val="00F0357B"/>
    <w:rsid w:val="00F03670"/>
    <w:rsid w:val="00F03F97"/>
    <w:rsid w:val="00F05348"/>
    <w:rsid w:val="00F05460"/>
    <w:rsid w:val="00F058A0"/>
    <w:rsid w:val="00F063F1"/>
    <w:rsid w:val="00F0749A"/>
    <w:rsid w:val="00F074B2"/>
    <w:rsid w:val="00F07A54"/>
    <w:rsid w:val="00F07C91"/>
    <w:rsid w:val="00F1047F"/>
    <w:rsid w:val="00F10EBD"/>
    <w:rsid w:val="00F10FA5"/>
    <w:rsid w:val="00F11105"/>
    <w:rsid w:val="00F11DED"/>
    <w:rsid w:val="00F1242C"/>
    <w:rsid w:val="00F127C4"/>
    <w:rsid w:val="00F12A98"/>
    <w:rsid w:val="00F12CF7"/>
    <w:rsid w:val="00F12E5D"/>
    <w:rsid w:val="00F131D2"/>
    <w:rsid w:val="00F13655"/>
    <w:rsid w:val="00F136B5"/>
    <w:rsid w:val="00F136D2"/>
    <w:rsid w:val="00F13CAB"/>
    <w:rsid w:val="00F13DDD"/>
    <w:rsid w:val="00F1421C"/>
    <w:rsid w:val="00F143B5"/>
    <w:rsid w:val="00F14F02"/>
    <w:rsid w:val="00F1500E"/>
    <w:rsid w:val="00F15703"/>
    <w:rsid w:val="00F157B2"/>
    <w:rsid w:val="00F159C7"/>
    <w:rsid w:val="00F15F43"/>
    <w:rsid w:val="00F1624D"/>
    <w:rsid w:val="00F1642A"/>
    <w:rsid w:val="00F1658B"/>
    <w:rsid w:val="00F169A3"/>
    <w:rsid w:val="00F16A4F"/>
    <w:rsid w:val="00F16A6D"/>
    <w:rsid w:val="00F1731A"/>
    <w:rsid w:val="00F1785B"/>
    <w:rsid w:val="00F17FFB"/>
    <w:rsid w:val="00F20346"/>
    <w:rsid w:val="00F20368"/>
    <w:rsid w:val="00F20539"/>
    <w:rsid w:val="00F20964"/>
    <w:rsid w:val="00F209B5"/>
    <w:rsid w:val="00F21026"/>
    <w:rsid w:val="00F216B6"/>
    <w:rsid w:val="00F2189C"/>
    <w:rsid w:val="00F23053"/>
    <w:rsid w:val="00F23174"/>
    <w:rsid w:val="00F2321F"/>
    <w:rsid w:val="00F23481"/>
    <w:rsid w:val="00F2369C"/>
    <w:rsid w:val="00F2371D"/>
    <w:rsid w:val="00F23BDB"/>
    <w:rsid w:val="00F2420F"/>
    <w:rsid w:val="00F2463C"/>
    <w:rsid w:val="00F247C0"/>
    <w:rsid w:val="00F2518A"/>
    <w:rsid w:val="00F25768"/>
    <w:rsid w:val="00F25AAF"/>
    <w:rsid w:val="00F25FAF"/>
    <w:rsid w:val="00F264AA"/>
    <w:rsid w:val="00F26706"/>
    <w:rsid w:val="00F26735"/>
    <w:rsid w:val="00F26A8C"/>
    <w:rsid w:val="00F26B8D"/>
    <w:rsid w:val="00F26B8E"/>
    <w:rsid w:val="00F27294"/>
    <w:rsid w:val="00F2796B"/>
    <w:rsid w:val="00F3000E"/>
    <w:rsid w:val="00F303C4"/>
    <w:rsid w:val="00F31235"/>
    <w:rsid w:val="00F31859"/>
    <w:rsid w:val="00F318CF"/>
    <w:rsid w:val="00F323F2"/>
    <w:rsid w:val="00F32E4C"/>
    <w:rsid w:val="00F32F4E"/>
    <w:rsid w:val="00F330A8"/>
    <w:rsid w:val="00F33455"/>
    <w:rsid w:val="00F33B23"/>
    <w:rsid w:val="00F3475D"/>
    <w:rsid w:val="00F347EB"/>
    <w:rsid w:val="00F34A32"/>
    <w:rsid w:val="00F34DC2"/>
    <w:rsid w:val="00F351E3"/>
    <w:rsid w:val="00F35928"/>
    <w:rsid w:val="00F35FE9"/>
    <w:rsid w:val="00F36956"/>
    <w:rsid w:val="00F36C74"/>
    <w:rsid w:val="00F3742C"/>
    <w:rsid w:val="00F37C75"/>
    <w:rsid w:val="00F37CD1"/>
    <w:rsid w:val="00F402ED"/>
    <w:rsid w:val="00F40A6D"/>
    <w:rsid w:val="00F41299"/>
    <w:rsid w:val="00F417A4"/>
    <w:rsid w:val="00F417DF"/>
    <w:rsid w:val="00F4198D"/>
    <w:rsid w:val="00F423EA"/>
    <w:rsid w:val="00F42874"/>
    <w:rsid w:val="00F42B0F"/>
    <w:rsid w:val="00F42BF6"/>
    <w:rsid w:val="00F42D72"/>
    <w:rsid w:val="00F4331D"/>
    <w:rsid w:val="00F4352D"/>
    <w:rsid w:val="00F43721"/>
    <w:rsid w:val="00F43938"/>
    <w:rsid w:val="00F44D2D"/>
    <w:rsid w:val="00F4508B"/>
    <w:rsid w:val="00F452FD"/>
    <w:rsid w:val="00F459E6"/>
    <w:rsid w:val="00F45C50"/>
    <w:rsid w:val="00F45E5F"/>
    <w:rsid w:val="00F46121"/>
    <w:rsid w:val="00F46487"/>
    <w:rsid w:val="00F4655B"/>
    <w:rsid w:val="00F467F8"/>
    <w:rsid w:val="00F4686D"/>
    <w:rsid w:val="00F503DD"/>
    <w:rsid w:val="00F5091F"/>
    <w:rsid w:val="00F50F66"/>
    <w:rsid w:val="00F51282"/>
    <w:rsid w:val="00F51393"/>
    <w:rsid w:val="00F5185A"/>
    <w:rsid w:val="00F51940"/>
    <w:rsid w:val="00F51C8D"/>
    <w:rsid w:val="00F5204C"/>
    <w:rsid w:val="00F5215C"/>
    <w:rsid w:val="00F52408"/>
    <w:rsid w:val="00F52B26"/>
    <w:rsid w:val="00F52D05"/>
    <w:rsid w:val="00F52F9D"/>
    <w:rsid w:val="00F53B8C"/>
    <w:rsid w:val="00F53D3A"/>
    <w:rsid w:val="00F54448"/>
    <w:rsid w:val="00F54A1A"/>
    <w:rsid w:val="00F552B8"/>
    <w:rsid w:val="00F5573E"/>
    <w:rsid w:val="00F558FB"/>
    <w:rsid w:val="00F55A64"/>
    <w:rsid w:val="00F55B33"/>
    <w:rsid w:val="00F55CCE"/>
    <w:rsid w:val="00F55EF7"/>
    <w:rsid w:val="00F55F0E"/>
    <w:rsid w:val="00F5628E"/>
    <w:rsid w:val="00F56460"/>
    <w:rsid w:val="00F56CB9"/>
    <w:rsid w:val="00F57315"/>
    <w:rsid w:val="00F5774F"/>
    <w:rsid w:val="00F5791C"/>
    <w:rsid w:val="00F57B93"/>
    <w:rsid w:val="00F60D36"/>
    <w:rsid w:val="00F61211"/>
    <w:rsid w:val="00F61459"/>
    <w:rsid w:val="00F62122"/>
    <w:rsid w:val="00F6248F"/>
    <w:rsid w:val="00F62A08"/>
    <w:rsid w:val="00F633B9"/>
    <w:rsid w:val="00F6419C"/>
    <w:rsid w:val="00F64328"/>
    <w:rsid w:val="00F64C75"/>
    <w:rsid w:val="00F64FA5"/>
    <w:rsid w:val="00F65246"/>
    <w:rsid w:val="00F65ADF"/>
    <w:rsid w:val="00F665D1"/>
    <w:rsid w:val="00F66F51"/>
    <w:rsid w:val="00F67630"/>
    <w:rsid w:val="00F676E9"/>
    <w:rsid w:val="00F6795A"/>
    <w:rsid w:val="00F67A3C"/>
    <w:rsid w:val="00F71308"/>
    <w:rsid w:val="00F729EC"/>
    <w:rsid w:val="00F72E07"/>
    <w:rsid w:val="00F72F4C"/>
    <w:rsid w:val="00F7317F"/>
    <w:rsid w:val="00F73ACE"/>
    <w:rsid w:val="00F73D43"/>
    <w:rsid w:val="00F7470B"/>
    <w:rsid w:val="00F749D9"/>
    <w:rsid w:val="00F752EC"/>
    <w:rsid w:val="00F753AA"/>
    <w:rsid w:val="00F75761"/>
    <w:rsid w:val="00F75BFC"/>
    <w:rsid w:val="00F76C69"/>
    <w:rsid w:val="00F77954"/>
    <w:rsid w:val="00F77A77"/>
    <w:rsid w:val="00F77AF6"/>
    <w:rsid w:val="00F802B8"/>
    <w:rsid w:val="00F802CA"/>
    <w:rsid w:val="00F806C3"/>
    <w:rsid w:val="00F80838"/>
    <w:rsid w:val="00F80935"/>
    <w:rsid w:val="00F80CDD"/>
    <w:rsid w:val="00F811CF"/>
    <w:rsid w:val="00F814A3"/>
    <w:rsid w:val="00F8161D"/>
    <w:rsid w:val="00F81ED6"/>
    <w:rsid w:val="00F823CC"/>
    <w:rsid w:val="00F82D46"/>
    <w:rsid w:val="00F82D52"/>
    <w:rsid w:val="00F84024"/>
    <w:rsid w:val="00F84B31"/>
    <w:rsid w:val="00F84E54"/>
    <w:rsid w:val="00F84F37"/>
    <w:rsid w:val="00F851DB"/>
    <w:rsid w:val="00F8584D"/>
    <w:rsid w:val="00F8608F"/>
    <w:rsid w:val="00F86298"/>
    <w:rsid w:val="00F86CB4"/>
    <w:rsid w:val="00F87349"/>
    <w:rsid w:val="00F90628"/>
    <w:rsid w:val="00F90964"/>
    <w:rsid w:val="00F9097F"/>
    <w:rsid w:val="00F90D21"/>
    <w:rsid w:val="00F91444"/>
    <w:rsid w:val="00F9170C"/>
    <w:rsid w:val="00F92464"/>
    <w:rsid w:val="00F9259B"/>
    <w:rsid w:val="00F932FA"/>
    <w:rsid w:val="00F934E1"/>
    <w:rsid w:val="00F9375B"/>
    <w:rsid w:val="00F937F1"/>
    <w:rsid w:val="00F93B88"/>
    <w:rsid w:val="00F93CF0"/>
    <w:rsid w:val="00F94E91"/>
    <w:rsid w:val="00F956C3"/>
    <w:rsid w:val="00F95A34"/>
    <w:rsid w:val="00F95BDF"/>
    <w:rsid w:val="00F95C62"/>
    <w:rsid w:val="00F95F19"/>
    <w:rsid w:val="00F963D8"/>
    <w:rsid w:val="00F96FC0"/>
    <w:rsid w:val="00FA01F0"/>
    <w:rsid w:val="00FA032B"/>
    <w:rsid w:val="00FA0572"/>
    <w:rsid w:val="00FA057D"/>
    <w:rsid w:val="00FA0590"/>
    <w:rsid w:val="00FA0A90"/>
    <w:rsid w:val="00FA17D4"/>
    <w:rsid w:val="00FA1DE4"/>
    <w:rsid w:val="00FA1FED"/>
    <w:rsid w:val="00FA2041"/>
    <w:rsid w:val="00FA2074"/>
    <w:rsid w:val="00FA2182"/>
    <w:rsid w:val="00FA224E"/>
    <w:rsid w:val="00FA24EC"/>
    <w:rsid w:val="00FA2B86"/>
    <w:rsid w:val="00FA30E0"/>
    <w:rsid w:val="00FA39F7"/>
    <w:rsid w:val="00FA4156"/>
    <w:rsid w:val="00FA456A"/>
    <w:rsid w:val="00FA488D"/>
    <w:rsid w:val="00FA5400"/>
    <w:rsid w:val="00FA5F10"/>
    <w:rsid w:val="00FA67B2"/>
    <w:rsid w:val="00FA681A"/>
    <w:rsid w:val="00FA6B29"/>
    <w:rsid w:val="00FA6B92"/>
    <w:rsid w:val="00FA7271"/>
    <w:rsid w:val="00FA7452"/>
    <w:rsid w:val="00FA775A"/>
    <w:rsid w:val="00FA7DD6"/>
    <w:rsid w:val="00FB0084"/>
    <w:rsid w:val="00FB012C"/>
    <w:rsid w:val="00FB0AA2"/>
    <w:rsid w:val="00FB0C4D"/>
    <w:rsid w:val="00FB0D3D"/>
    <w:rsid w:val="00FB1524"/>
    <w:rsid w:val="00FB1DB9"/>
    <w:rsid w:val="00FB21E9"/>
    <w:rsid w:val="00FB226B"/>
    <w:rsid w:val="00FB2D61"/>
    <w:rsid w:val="00FB2F8F"/>
    <w:rsid w:val="00FB3434"/>
    <w:rsid w:val="00FB34B6"/>
    <w:rsid w:val="00FB4093"/>
    <w:rsid w:val="00FB46C5"/>
    <w:rsid w:val="00FB49C2"/>
    <w:rsid w:val="00FB5D21"/>
    <w:rsid w:val="00FB63D9"/>
    <w:rsid w:val="00FB6DAC"/>
    <w:rsid w:val="00FB6FED"/>
    <w:rsid w:val="00FB7084"/>
    <w:rsid w:val="00FB7CC9"/>
    <w:rsid w:val="00FB7DF1"/>
    <w:rsid w:val="00FB7FBC"/>
    <w:rsid w:val="00FC037D"/>
    <w:rsid w:val="00FC03F2"/>
    <w:rsid w:val="00FC0A3B"/>
    <w:rsid w:val="00FC166B"/>
    <w:rsid w:val="00FC16A5"/>
    <w:rsid w:val="00FC191C"/>
    <w:rsid w:val="00FC1C7A"/>
    <w:rsid w:val="00FC1D30"/>
    <w:rsid w:val="00FC1FD3"/>
    <w:rsid w:val="00FC2865"/>
    <w:rsid w:val="00FC2A45"/>
    <w:rsid w:val="00FC2AA3"/>
    <w:rsid w:val="00FC3311"/>
    <w:rsid w:val="00FC3E2B"/>
    <w:rsid w:val="00FC3F42"/>
    <w:rsid w:val="00FC4380"/>
    <w:rsid w:val="00FC49C6"/>
    <w:rsid w:val="00FC556B"/>
    <w:rsid w:val="00FC5EE3"/>
    <w:rsid w:val="00FC6D21"/>
    <w:rsid w:val="00FC6DC1"/>
    <w:rsid w:val="00FC728F"/>
    <w:rsid w:val="00FC72DE"/>
    <w:rsid w:val="00FC76C7"/>
    <w:rsid w:val="00FD0721"/>
    <w:rsid w:val="00FD0877"/>
    <w:rsid w:val="00FD0AAA"/>
    <w:rsid w:val="00FD0F19"/>
    <w:rsid w:val="00FD0FA0"/>
    <w:rsid w:val="00FD1183"/>
    <w:rsid w:val="00FD1245"/>
    <w:rsid w:val="00FD1A22"/>
    <w:rsid w:val="00FD24F7"/>
    <w:rsid w:val="00FD27A0"/>
    <w:rsid w:val="00FD35AA"/>
    <w:rsid w:val="00FD35EA"/>
    <w:rsid w:val="00FD3AD3"/>
    <w:rsid w:val="00FD3E70"/>
    <w:rsid w:val="00FD4008"/>
    <w:rsid w:val="00FD467F"/>
    <w:rsid w:val="00FD507A"/>
    <w:rsid w:val="00FD5321"/>
    <w:rsid w:val="00FD5A2E"/>
    <w:rsid w:val="00FD608D"/>
    <w:rsid w:val="00FD6A09"/>
    <w:rsid w:val="00FD6B23"/>
    <w:rsid w:val="00FD6BC8"/>
    <w:rsid w:val="00FD6BCE"/>
    <w:rsid w:val="00FD6DD0"/>
    <w:rsid w:val="00FD7336"/>
    <w:rsid w:val="00FD74FA"/>
    <w:rsid w:val="00FD77DB"/>
    <w:rsid w:val="00FE0048"/>
    <w:rsid w:val="00FE02C6"/>
    <w:rsid w:val="00FE0831"/>
    <w:rsid w:val="00FE1012"/>
    <w:rsid w:val="00FE1AE9"/>
    <w:rsid w:val="00FE23D6"/>
    <w:rsid w:val="00FE23ED"/>
    <w:rsid w:val="00FE28FA"/>
    <w:rsid w:val="00FE2BC0"/>
    <w:rsid w:val="00FE3050"/>
    <w:rsid w:val="00FE30A3"/>
    <w:rsid w:val="00FE326D"/>
    <w:rsid w:val="00FE3B8F"/>
    <w:rsid w:val="00FE42AB"/>
    <w:rsid w:val="00FE4934"/>
    <w:rsid w:val="00FE4AA7"/>
    <w:rsid w:val="00FE5278"/>
    <w:rsid w:val="00FE52F2"/>
    <w:rsid w:val="00FE566F"/>
    <w:rsid w:val="00FE5875"/>
    <w:rsid w:val="00FE5A45"/>
    <w:rsid w:val="00FE5CD9"/>
    <w:rsid w:val="00FE6019"/>
    <w:rsid w:val="00FE6561"/>
    <w:rsid w:val="00FE656E"/>
    <w:rsid w:val="00FE7064"/>
    <w:rsid w:val="00FE78ED"/>
    <w:rsid w:val="00FE7951"/>
    <w:rsid w:val="00FF00E8"/>
    <w:rsid w:val="00FF08F9"/>
    <w:rsid w:val="00FF0AAD"/>
    <w:rsid w:val="00FF0BC1"/>
    <w:rsid w:val="00FF0F90"/>
    <w:rsid w:val="00FF1646"/>
    <w:rsid w:val="00FF1919"/>
    <w:rsid w:val="00FF24F6"/>
    <w:rsid w:val="00FF2608"/>
    <w:rsid w:val="00FF26EB"/>
    <w:rsid w:val="00FF27C9"/>
    <w:rsid w:val="00FF2C35"/>
    <w:rsid w:val="00FF2D4D"/>
    <w:rsid w:val="00FF2F74"/>
    <w:rsid w:val="00FF3C94"/>
    <w:rsid w:val="00FF3CAD"/>
    <w:rsid w:val="00FF3CD4"/>
    <w:rsid w:val="00FF3D5D"/>
    <w:rsid w:val="00FF445E"/>
    <w:rsid w:val="00FF463C"/>
    <w:rsid w:val="00FF4A77"/>
    <w:rsid w:val="00FF4ACF"/>
    <w:rsid w:val="00FF57D4"/>
    <w:rsid w:val="00FF5C8D"/>
    <w:rsid w:val="00FF5D84"/>
    <w:rsid w:val="00FF5F66"/>
    <w:rsid w:val="00FF6173"/>
    <w:rsid w:val="00FF6A26"/>
    <w:rsid w:val="00FF6F71"/>
    <w:rsid w:val="00FF7913"/>
    <w:rsid w:val="00FF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FDB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Nadpis1">
    <w:name w:val="heading 1"/>
    <w:basedOn w:val="Normln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Nadpis2">
    <w:name w:val="heading 2"/>
    <w:basedOn w:val="Nadpis1"/>
    <w:rsid w:val="00FD24F7"/>
    <w:pPr>
      <w:ind w:left="1140"/>
      <w:outlineLvl w:val="1"/>
    </w:pPr>
    <w:rPr>
      <w:b w:val="0"/>
      <w:bCs w:val="0"/>
      <w:i/>
      <w:iCs/>
      <w:spacing w:val="12"/>
    </w:rPr>
  </w:style>
  <w:style w:type="paragraph" w:styleId="Nadpis3">
    <w:name w:val="heading 3"/>
    <w:basedOn w:val="Normln"/>
    <w:next w:val="Normln"/>
    <w:rsid w:val="00FD24F7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rsid w:val="00FD24F7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_Seitenzahl"/>
    <w:basedOn w:val="Normln"/>
    <w:link w:val="ZhlavChar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Zpat">
    <w:name w:val="footer"/>
    <w:basedOn w:val="Normln"/>
    <w:rsid w:val="00FD24F7"/>
    <w:pPr>
      <w:tabs>
        <w:tab w:val="center" w:pos="4536"/>
        <w:tab w:val="right" w:pos="9072"/>
      </w:tabs>
    </w:pPr>
  </w:style>
  <w:style w:type="paragraph" w:styleId="Seznamsodrkami">
    <w:name w:val="List Bullet"/>
    <w:aliases w:val="Aufzählungszeichen deutsch"/>
    <w:basedOn w:val="Normln"/>
    <w:autoRedefine/>
    <w:rsid w:val="009D6D47"/>
    <w:pPr>
      <w:numPr>
        <w:numId w:val="3"/>
      </w:numPr>
      <w:tabs>
        <w:tab w:val="left" w:pos="210"/>
      </w:tabs>
      <w:spacing w:before="110" w:after="110" w:line="280" w:lineRule="exact"/>
    </w:pPr>
    <w:rPr>
      <w:bCs/>
      <w:snapToGrid/>
      <w:color w:val="000000"/>
      <w:sz w:val="19"/>
      <w:lang w:val="cs-CZ"/>
    </w:rPr>
  </w:style>
  <w:style w:type="paragraph" w:customStyle="1" w:styleId="Auszeichnungkursiv">
    <w:name w:val="Auszeichnung_kursiv"/>
    <w:basedOn w:val="Normln"/>
    <w:rsid w:val="00FD24F7"/>
    <w:rPr>
      <w:i/>
      <w:iCs/>
    </w:rPr>
  </w:style>
  <w:style w:type="paragraph" w:customStyle="1" w:styleId="EinleitungSubline">
    <w:name w:val="Einleitung/Subline"/>
    <w:basedOn w:val="Normln"/>
    <w:next w:val="Normln"/>
    <w:qFormat/>
    <w:rsid w:val="007F3AAA"/>
    <w:rPr>
      <w:b/>
      <w:bCs/>
    </w:rPr>
  </w:style>
  <w:style w:type="paragraph" w:styleId="Textbubliny">
    <w:name w:val="Balloon Text"/>
    <w:basedOn w:val="Normln"/>
    <w:semiHidden/>
    <w:rsid w:val="00FD24F7"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Normln"/>
    <w:next w:val="Normln"/>
    <w:qFormat/>
    <w:rsid w:val="003A5E6F"/>
    <w:pPr>
      <w:spacing w:line="240" w:lineRule="auto"/>
    </w:pPr>
    <w:rPr>
      <w:b/>
      <w:bCs/>
      <w:color w:val="C0CF3A"/>
      <w:sz w:val="15"/>
      <w:szCs w:val="15"/>
    </w:rPr>
  </w:style>
  <w:style w:type="paragraph" w:customStyle="1" w:styleId="Paginierung">
    <w:name w:val="Paginierung"/>
    <w:basedOn w:val="Normln"/>
    <w:rsid w:val="00FD24F7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ormln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Normln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="VW Head Office" w:hAnsi="VW Head Office"/>
      <w:b/>
      <w:bCs/>
      <w:color w:val="000000"/>
      <w:sz w:val="24"/>
    </w:rPr>
  </w:style>
  <w:style w:type="character" w:customStyle="1" w:styleId="ZhlavChar">
    <w:name w:val="Záhlaví Char"/>
    <w:aliases w:val="_Seitenzahl Char"/>
    <w:link w:val="Zhlav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Normln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Normln"/>
    <w:next w:val="EinfAbs"/>
    <w:qFormat/>
    <w:rsid w:val="009D6901"/>
    <w:pPr>
      <w:numPr>
        <w:numId w:val="10"/>
      </w:numPr>
      <w:spacing w:line="260" w:lineRule="exact"/>
      <w:ind w:left="170" w:hanging="170"/>
    </w:pPr>
    <w:rPr>
      <w:i/>
    </w:rPr>
  </w:style>
  <w:style w:type="table" w:styleId="Mkatabulky">
    <w:name w:val="Table Grid"/>
    <w:basedOn w:val="Normlntabulka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nhideWhenUsed/>
    <w:qFormat/>
    <w:rsid w:val="00CE3CC6"/>
    <w:rPr>
      <w:b/>
      <w:bCs/>
      <w:sz w:val="15"/>
      <w:szCs w:val="18"/>
    </w:rPr>
  </w:style>
  <w:style w:type="paragraph" w:customStyle="1" w:styleId="StandardAufzhlung">
    <w:name w:val="Standard Aufzählung"/>
    <w:basedOn w:val="Normln"/>
    <w:qFormat/>
    <w:rsid w:val="00560C33"/>
    <w:pPr>
      <w:numPr>
        <w:numId w:val="8"/>
      </w:numPr>
      <w:spacing w:line="240" w:lineRule="auto"/>
      <w:ind w:left="227" w:hanging="227"/>
    </w:pPr>
    <w:rPr>
      <w:lang w:val="en-US"/>
    </w:rPr>
  </w:style>
  <w:style w:type="character" w:styleId="Hypertextovodkaz">
    <w:name w:val="Hyperlink"/>
    <w:uiPriority w:val="99"/>
    <w:unhideWhenUsed/>
    <w:rsid w:val="004978C2"/>
    <w:rPr>
      <w:color w:val="6B9F25"/>
      <w:u w:val="single"/>
    </w:rPr>
  </w:style>
  <w:style w:type="paragraph" w:customStyle="1" w:styleId="Abbinder">
    <w:name w:val="Abbinder"/>
    <w:qFormat/>
    <w:rsid w:val="009D6901"/>
    <w:pPr>
      <w:spacing w:line="240" w:lineRule="exact"/>
    </w:pPr>
    <w:rPr>
      <w:rFonts w:ascii="VW Text Office" w:hAnsi="VW Text Office" w:cs="VWText"/>
      <w:kern w:val="8"/>
      <w:sz w:val="15"/>
      <w:szCs w:val="19"/>
    </w:rPr>
  </w:style>
  <w:style w:type="character" w:styleId="Sledovanodkaz">
    <w:name w:val="FollowedHyperlink"/>
    <w:semiHidden/>
    <w:unhideWhenUsed/>
    <w:rsid w:val="004D7274"/>
    <w:rPr>
      <w:color w:val="BA6906"/>
      <w:u w:val="single"/>
    </w:rPr>
  </w:style>
  <w:style w:type="paragraph" w:customStyle="1" w:styleId="Default">
    <w:name w:val="Default"/>
    <w:rsid w:val="0004382E"/>
    <w:pPr>
      <w:autoSpaceDE w:val="0"/>
      <w:autoSpaceDN w:val="0"/>
      <w:adjustRightInd w:val="0"/>
    </w:pPr>
    <w:rPr>
      <w:rFonts w:ascii="VW Text Office" w:hAnsi="VW Text Office" w:cs="VW Text Office"/>
      <w:color w:val="000000"/>
      <w:sz w:val="24"/>
      <w:szCs w:val="24"/>
    </w:rPr>
  </w:style>
  <w:style w:type="character" w:customStyle="1" w:styleId="Nevyeenzmnka1">
    <w:name w:val="Nevyřešená zmínka1"/>
    <w:uiPriority w:val="99"/>
    <w:semiHidden/>
    <w:unhideWhenUsed/>
    <w:rsid w:val="004978C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A39F7"/>
    <w:rPr>
      <w:rFonts w:ascii="VW Text Office" w:hAnsi="VW Text Office" w:cs="Arial"/>
      <w:snapToGrid w:val="0"/>
      <w:kern w:val="8"/>
      <w:sz w:val="22"/>
      <w:szCs w:val="19"/>
    </w:rPr>
  </w:style>
  <w:style w:type="paragraph" w:styleId="Zkladntext3">
    <w:name w:val="Body Text 3"/>
    <w:basedOn w:val="Normln"/>
    <w:link w:val="Zkladntext3Char"/>
    <w:rsid w:val="00154B59"/>
    <w:pPr>
      <w:spacing w:after="120" w:line="240" w:lineRule="auto"/>
    </w:pPr>
    <w:rPr>
      <w:rFonts w:ascii="Times" w:hAnsi="Times" w:cs="Times New Roman"/>
      <w:snapToGrid/>
      <w:kern w:val="0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154B59"/>
    <w:rPr>
      <w:rFonts w:ascii="Times" w:hAnsi="Times"/>
      <w:sz w:val="16"/>
      <w:szCs w:val="16"/>
    </w:rPr>
  </w:style>
  <w:style w:type="paragraph" w:customStyle="1" w:styleId="-wm-msonormal">
    <w:name w:val="-wm-msonormal"/>
    <w:basedOn w:val="Normln"/>
    <w:rsid w:val="00154B59"/>
    <w:pPr>
      <w:spacing w:before="100" w:beforeAutospacing="1" w:after="100" w:afterAutospacing="1" w:line="240" w:lineRule="auto"/>
    </w:pPr>
    <w:rPr>
      <w:rFonts w:ascii="Times New Roman" w:hAnsi="Times New Roman" w:cs="Times New Roman"/>
      <w:snapToGrid/>
      <w:kern w:val="0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rsid w:val="005C6BF1"/>
    <w:pPr>
      <w:ind w:left="720"/>
      <w:contextualSpacing/>
    </w:pPr>
  </w:style>
  <w:style w:type="paragraph" w:customStyle="1" w:styleId="Flietext">
    <w:name w:val="Fließtext"/>
    <w:basedOn w:val="Normln"/>
    <w:rsid w:val="005C6BF1"/>
    <w:pPr>
      <w:spacing w:line="318" w:lineRule="exact"/>
    </w:pPr>
    <w:rPr>
      <w:rFonts w:ascii="Arial" w:hAnsi="Arial" w:cs="Times New Roman"/>
      <w:snapToGrid/>
      <w:kern w:val="0"/>
      <w:szCs w:val="24"/>
    </w:rPr>
  </w:style>
  <w:style w:type="character" w:styleId="Odkaznakoment">
    <w:name w:val="annotation reference"/>
    <w:basedOn w:val="Standardnpsmoodstavce"/>
    <w:semiHidden/>
    <w:unhideWhenUsed/>
    <w:rsid w:val="006E4F4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E4F4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4F48"/>
    <w:rPr>
      <w:rFonts w:ascii="VW Text Office" w:hAnsi="VW Text Office" w:cs="Arial"/>
      <w:snapToGrid w:val="0"/>
      <w:kern w:val="8"/>
    </w:rPr>
  </w:style>
  <w:style w:type="paragraph" w:styleId="Zkladntext">
    <w:name w:val="Body Text"/>
    <w:basedOn w:val="Normln"/>
    <w:link w:val="ZkladntextChar"/>
    <w:unhideWhenUsed/>
    <w:rsid w:val="009D6D4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D6D47"/>
    <w:rPr>
      <w:rFonts w:ascii="VW Text Office" w:hAnsi="VW Text Office" w:cs="Arial"/>
      <w:snapToGrid w:val="0"/>
      <w:kern w:val="8"/>
      <w:sz w:val="22"/>
      <w:szCs w:val="19"/>
    </w:rPr>
  </w:style>
  <w:style w:type="paragraph" w:customStyle="1" w:styleId="Designbeschreibung">
    <w:name w:val="Designbeschreibung"/>
    <w:basedOn w:val="Normln"/>
    <w:link w:val="DesignbeschreibungZchn"/>
    <w:qFormat/>
    <w:rsid w:val="009D6D47"/>
    <w:pPr>
      <w:spacing w:line="360" w:lineRule="auto"/>
    </w:pPr>
    <w:rPr>
      <w:rFonts w:ascii="Arial" w:eastAsia="Cambria" w:hAnsi="Arial" w:cs="Times New Roman"/>
      <w:b/>
      <w:snapToGrid/>
      <w:kern w:val="0"/>
      <w:sz w:val="28"/>
      <w:szCs w:val="28"/>
      <w:lang w:eastAsia="en-US"/>
    </w:rPr>
  </w:style>
  <w:style w:type="character" w:customStyle="1" w:styleId="DesignbeschreibungZchn">
    <w:name w:val="Designbeschreibung Zchn"/>
    <w:link w:val="Designbeschreibung"/>
    <w:rsid w:val="009D6D47"/>
    <w:rPr>
      <w:rFonts w:ascii="Arial" w:eastAsia="Cambria" w:hAnsi="Arial"/>
      <w:b/>
      <w:sz w:val="28"/>
      <w:szCs w:val="28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D2482"/>
    <w:rPr>
      <w:color w:val="605E5C"/>
      <w:shd w:val="clear" w:color="auto" w:fill="E1DFDD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066E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066E32"/>
    <w:rPr>
      <w:rFonts w:ascii="VW Text Office" w:hAnsi="VW Text Office" w:cs="Arial"/>
      <w:b/>
      <w:bCs/>
      <w:snapToGrid w:val="0"/>
      <w:kern w:val="8"/>
    </w:rPr>
  </w:style>
  <w:style w:type="character" w:styleId="Siln">
    <w:name w:val="Strong"/>
    <w:basedOn w:val="Standardnpsmoodstavce"/>
    <w:uiPriority w:val="22"/>
    <w:qFormat/>
    <w:rsid w:val="00F937F1"/>
    <w:rPr>
      <w:b/>
      <w:bCs/>
    </w:rPr>
  </w:style>
  <w:style w:type="paragraph" w:styleId="Normlnweb">
    <w:name w:val="Normal (Web)"/>
    <w:basedOn w:val="Normln"/>
    <w:uiPriority w:val="99"/>
    <w:unhideWhenUsed/>
    <w:rsid w:val="00717D93"/>
    <w:pPr>
      <w:spacing w:before="100" w:beforeAutospacing="1" w:after="100" w:afterAutospacing="1" w:line="240" w:lineRule="auto"/>
    </w:pPr>
    <w:rPr>
      <w:rFonts w:ascii="Times New Roman" w:hAnsi="Times New Roman" w:cs="Times New Roman"/>
      <w:snapToGrid/>
      <w:kern w:val="0"/>
      <w:sz w:val="24"/>
      <w:szCs w:val="24"/>
      <w:lang w:val="cs-CZ" w:eastAsia="cs-CZ"/>
    </w:rPr>
  </w:style>
  <w:style w:type="character" w:customStyle="1" w:styleId="consumption-data-banner--item">
    <w:name w:val="consumption-data-banner--item"/>
    <w:basedOn w:val="Standardnpsmoodstavce"/>
    <w:rsid w:val="00717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3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valenta@porsche.co.cz" TargetMode="External"/><Relationship Id="rId13" Type="http://schemas.openxmlformats.org/officeDocument/2006/relationships/hyperlink" Target="https://www.youtube.com/channel/UCJxMw5IralIBLLr0RYVrikw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witter.com/vwpress_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olkswagen-media-services.com/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VolkswagenDE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AVEL1\&#268;l&#225;nky\2019\AC%20a%20C\Volkswagen\19-09-09%20TZ%20SABLONA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49893-141F-4245-BBCC-76B5FEA16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19-09-09 TZ SABLONA</Template>
  <TotalTime>0</TotalTime>
  <Pages>4</Pages>
  <Words>1598</Words>
  <Characters>9696</Characters>
  <Application>Microsoft Office Word</Application>
  <DocSecurity>0</DocSecurity>
  <Lines>209</Lines>
  <Paragraphs>37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11289</CharactersWithSpaces>
  <SharedDoc>false</SharedDoc>
  <HLinks>
    <vt:vector size="54" baseType="variant">
      <vt:variant>
        <vt:i4>3735596</vt:i4>
      </vt:variant>
      <vt:variant>
        <vt:i4>15</vt:i4>
      </vt:variant>
      <vt:variant>
        <vt:i4>0</vt:i4>
      </vt:variant>
      <vt:variant>
        <vt:i4>5</vt:i4>
      </vt:variant>
      <vt:variant>
        <vt:lpwstr>https://www.volkswagen-media-services.com/</vt:lpwstr>
      </vt:variant>
      <vt:variant>
        <vt:lpwstr/>
      </vt:variant>
      <vt:variant>
        <vt:i4>1704021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https://www.youtube.com/channel/UCJxMw5IralIBLLr0RYVrikw</vt:lpwstr>
      </vt:variant>
      <vt:variant>
        <vt:lpwstr/>
      </vt:variant>
      <vt:variant>
        <vt:i4>786465</vt:i4>
      </vt:variant>
      <vt:variant>
        <vt:i4>9</vt:i4>
      </vt:variant>
      <vt:variant>
        <vt:i4>0</vt:i4>
      </vt:variant>
      <vt:variant>
        <vt:i4>5</vt:i4>
      </vt:variant>
      <vt:variant>
        <vt:lpwstr>https://www.twitter.com/vwpress_de</vt:lpwstr>
      </vt:variant>
      <vt:variant>
        <vt:lpwstr/>
      </vt:variant>
      <vt:variant>
        <vt:i4>5177436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https://www.facebook.com/VolkswagenDE</vt:lpwstr>
      </vt:variant>
      <vt:variant>
        <vt:lpwstr/>
      </vt:variant>
      <vt:variant>
        <vt:i4>4128781</vt:i4>
      </vt:variant>
      <vt:variant>
        <vt:i4>3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4128781</vt:i4>
      </vt:variant>
      <vt:variant>
        <vt:i4>0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5177436</vt:i4>
      </vt:variant>
      <vt:variant>
        <vt:i4>2490</vt:i4>
      </vt:variant>
      <vt:variant>
        <vt:i4>1028</vt:i4>
      </vt:variant>
      <vt:variant>
        <vt:i4>4</vt:i4>
      </vt:variant>
      <vt:variant>
        <vt:lpwstr>https://www.facebook.com/VolkswagenDE</vt:lpwstr>
      </vt:variant>
      <vt:variant>
        <vt:lpwstr/>
      </vt:variant>
      <vt:variant>
        <vt:i4>786465</vt:i4>
      </vt:variant>
      <vt:variant>
        <vt:i4>2544</vt:i4>
      </vt:variant>
      <vt:variant>
        <vt:i4>1027</vt:i4>
      </vt:variant>
      <vt:variant>
        <vt:i4>4</vt:i4>
      </vt:variant>
      <vt:variant>
        <vt:lpwstr>https://www.twitter.com/vwpress_de</vt:lpwstr>
      </vt:variant>
      <vt:variant>
        <vt:lpwstr/>
      </vt:variant>
      <vt:variant>
        <vt:i4>1704021</vt:i4>
      </vt:variant>
      <vt:variant>
        <vt:i4>2620</vt:i4>
      </vt:variant>
      <vt:variant>
        <vt:i4>1026</vt:i4>
      </vt:variant>
      <vt:variant>
        <vt:i4>4</vt:i4>
      </vt:variant>
      <vt:variant>
        <vt:lpwstr>https://www.youtube.com/channel/UCJxMw5IralIBLLr0RYVrikw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2023-03-02T10:35:00Z</dcterms:created>
  <dcterms:modified xsi:type="dcterms:W3CDTF">2023-03-29T13:38:00Z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2c5815d-2d9c-4f93-8421-5cec488c1928_Enabled">
    <vt:lpwstr>true</vt:lpwstr>
  </property>
  <property fmtid="{D5CDD505-2E9C-101B-9397-08002B2CF9AE}" pid="4" name="MSIP_Label_72c5815d-2d9c-4f93-8421-5cec488c1928_SetDate">
    <vt:lpwstr>2021-05-12T13:42:47Z</vt:lpwstr>
  </property>
  <property fmtid="{D5CDD505-2E9C-101B-9397-08002B2CF9AE}" pid="5" name="MSIP_Label_72c5815d-2d9c-4f93-8421-5cec488c1928_Method">
    <vt:lpwstr>Privileged</vt:lpwstr>
  </property>
  <property fmtid="{D5CDD505-2E9C-101B-9397-08002B2CF9AE}" pid="6" name="MSIP_Label_72c5815d-2d9c-4f93-8421-5cec488c1928_Name">
    <vt:lpwstr>72c5815d-2d9c-4f93-8421-5cec488c1928</vt:lpwstr>
  </property>
  <property fmtid="{D5CDD505-2E9C-101B-9397-08002B2CF9AE}" pid="7" name="MSIP_Label_72c5815d-2d9c-4f93-8421-5cec488c1928_SiteId">
    <vt:lpwstr>0f6f68be-4ef2-465a-986b-eb9a250d9789</vt:lpwstr>
  </property>
  <property fmtid="{D5CDD505-2E9C-101B-9397-08002B2CF9AE}" pid="8" name="MSIP_Label_72c5815d-2d9c-4f93-8421-5cec488c1928_ActionId">
    <vt:lpwstr>bfea9bdc-821b-47bf-95e8-78478f527ad5</vt:lpwstr>
  </property>
  <property fmtid="{D5CDD505-2E9C-101B-9397-08002B2CF9AE}" pid="9" name="MSIP_Label_72c5815d-2d9c-4f93-8421-5cec488c1928_ContentBits">
    <vt:lpwstr>0</vt:lpwstr>
  </property>
</Properties>
</file>